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6099E" w14:textId="77777777" w:rsidR="00D665F5" w:rsidRPr="00045D8B" w:rsidRDefault="00BF2060" w:rsidP="00045D8B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045D8B">
        <w:rPr>
          <w:rFonts w:ascii="Arial" w:hAnsi="Arial" w:cs="Arial"/>
          <w:sz w:val="22"/>
          <w:szCs w:val="22"/>
        </w:rPr>
        <w:t>Poznań</w:t>
      </w:r>
      <w:r w:rsidR="00D665F5" w:rsidRPr="00045D8B">
        <w:rPr>
          <w:rFonts w:ascii="Arial" w:hAnsi="Arial" w:cs="Arial"/>
          <w:sz w:val="22"/>
          <w:szCs w:val="22"/>
        </w:rPr>
        <w:t xml:space="preserve"> dnia: </w:t>
      </w:r>
      <w:r w:rsidRPr="00045D8B">
        <w:rPr>
          <w:rFonts w:ascii="Arial" w:hAnsi="Arial" w:cs="Arial"/>
          <w:sz w:val="22"/>
          <w:szCs w:val="22"/>
        </w:rPr>
        <w:t>2022-02-11</w:t>
      </w:r>
    </w:p>
    <w:p w14:paraId="5FBB7324" w14:textId="77777777" w:rsidR="00BF2060" w:rsidRPr="00045D8B" w:rsidRDefault="00BF2060" w:rsidP="00045D8B">
      <w:pPr>
        <w:rPr>
          <w:rFonts w:ascii="Arial" w:hAnsi="Arial" w:cs="Arial"/>
          <w:b/>
          <w:bCs/>
          <w:sz w:val="22"/>
          <w:szCs w:val="22"/>
        </w:rPr>
      </w:pPr>
      <w:r w:rsidRPr="00045D8B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353D0EFC" w14:textId="77777777" w:rsidR="00D665F5" w:rsidRPr="00045D8B" w:rsidRDefault="00BF2060" w:rsidP="00045D8B">
      <w:pPr>
        <w:rPr>
          <w:rFonts w:ascii="Arial" w:hAnsi="Arial" w:cs="Arial"/>
          <w:b/>
          <w:bCs/>
          <w:sz w:val="22"/>
          <w:szCs w:val="22"/>
        </w:rPr>
      </w:pPr>
      <w:r w:rsidRPr="00045D8B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0274AA66" w14:textId="77777777" w:rsidR="00D665F5" w:rsidRPr="00045D8B" w:rsidRDefault="00BF2060" w:rsidP="00045D8B">
      <w:pPr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sz w:val="22"/>
          <w:szCs w:val="22"/>
        </w:rPr>
        <w:t>Juraszów</w:t>
      </w:r>
      <w:r w:rsidR="00D665F5" w:rsidRPr="00045D8B">
        <w:rPr>
          <w:rFonts w:ascii="Arial" w:hAnsi="Arial" w:cs="Arial"/>
          <w:sz w:val="22"/>
          <w:szCs w:val="22"/>
        </w:rPr>
        <w:t xml:space="preserve"> </w:t>
      </w:r>
      <w:r w:rsidRPr="00045D8B">
        <w:rPr>
          <w:rFonts w:ascii="Arial" w:hAnsi="Arial" w:cs="Arial"/>
          <w:sz w:val="22"/>
          <w:szCs w:val="22"/>
        </w:rPr>
        <w:t>7/19</w:t>
      </w:r>
    </w:p>
    <w:p w14:paraId="50B9BE28" w14:textId="77777777" w:rsidR="00D665F5" w:rsidRPr="00045D8B" w:rsidRDefault="00BF2060" w:rsidP="00045D8B">
      <w:pPr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sz w:val="22"/>
          <w:szCs w:val="22"/>
        </w:rPr>
        <w:t>60-479</w:t>
      </w:r>
      <w:r w:rsidR="00D665F5" w:rsidRPr="00045D8B">
        <w:rPr>
          <w:rFonts w:ascii="Arial" w:hAnsi="Arial" w:cs="Arial"/>
          <w:sz w:val="22"/>
          <w:szCs w:val="22"/>
        </w:rPr>
        <w:t xml:space="preserve"> </w:t>
      </w:r>
      <w:r w:rsidRPr="00045D8B">
        <w:rPr>
          <w:rFonts w:ascii="Arial" w:hAnsi="Arial" w:cs="Arial"/>
          <w:sz w:val="22"/>
          <w:szCs w:val="22"/>
        </w:rPr>
        <w:t>Poznań</w:t>
      </w:r>
    </w:p>
    <w:p w14:paraId="35EE66D1" w14:textId="77777777" w:rsidR="00D665F5" w:rsidRPr="00045D8B" w:rsidRDefault="00D665F5" w:rsidP="00045D8B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14:paraId="15EB3DD0" w14:textId="77777777" w:rsidR="00A80738" w:rsidRPr="00045D8B" w:rsidRDefault="00D665F5" w:rsidP="00045D8B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sz w:val="22"/>
          <w:szCs w:val="22"/>
        </w:rPr>
        <w:t>Znak sprawy:</w:t>
      </w:r>
      <w:r w:rsidRPr="00045D8B">
        <w:rPr>
          <w:rFonts w:ascii="Arial" w:hAnsi="Arial" w:cs="Arial"/>
          <w:b/>
          <w:sz w:val="22"/>
          <w:szCs w:val="22"/>
        </w:rPr>
        <w:t xml:space="preserve"> </w:t>
      </w:r>
      <w:r w:rsidR="00BF2060" w:rsidRPr="00045D8B">
        <w:rPr>
          <w:rFonts w:ascii="Arial" w:hAnsi="Arial" w:cs="Arial"/>
          <w:b/>
          <w:sz w:val="22"/>
          <w:szCs w:val="22"/>
        </w:rPr>
        <w:t>SZW/DZP/78/2021</w:t>
      </w:r>
      <w:r w:rsidR="00A80738" w:rsidRPr="00045D8B">
        <w:rPr>
          <w:rFonts w:ascii="Arial" w:hAnsi="Arial" w:cs="Arial"/>
          <w:sz w:val="22"/>
          <w:szCs w:val="22"/>
        </w:rPr>
        <w:tab/>
        <w:t xml:space="preserve"> </w:t>
      </w:r>
    </w:p>
    <w:p w14:paraId="7CAF1EE3" w14:textId="77777777" w:rsidR="00A80738" w:rsidRPr="00045D8B" w:rsidRDefault="00A80738" w:rsidP="00045D8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78B6775" w14:textId="77777777" w:rsidR="00A80738" w:rsidRPr="00045D8B" w:rsidRDefault="00A80738" w:rsidP="00045D8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A0CA183" w14:textId="77777777" w:rsidR="00A80738" w:rsidRPr="00045D8B" w:rsidRDefault="00A80738" w:rsidP="00045D8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045D8B">
        <w:rPr>
          <w:rFonts w:ascii="Arial" w:hAnsi="Arial" w:cs="Arial"/>
          <w:b/>
          <w:spacing w:val="20"/>
          <w:sz w:val="22"/>
          <w:szCs w:val="22"/>
        </w:rPr>
        <w:t>INFORMACJA Z OTWARCIA OFERT</w:t>
      </w:r>
    </w:p>
    <w:p w14:paraId="219CE64C" w14:textId="710A5F86" w:rsidR="00A80738" w:rsidRDefault="00A80738" w:rsidP="00045D8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14:paraId="35FF9D0E" w14:textId="77777777" w:rsidR="00123170" w:rsidRPr="00045D8B" w:rsidRDefault="00123170" w:rsidP="00045D8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14:paraId="1B3BC4EF" w14:textId="38DED576" w:rsidR="00C659E2" w:rsidRDefault="00C659E2" w:rsidP="00045D8B">
      <w:pPr>
        <w:jc w:val="both"/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bCs/>
          <w:sz w:val="22"/>
          <w:szCs w:val="22"/>
        </w:rPr>
        <w:t xml:space="preserve">Dotyczy </w:t>
      </w:r>
      <w:r w:rsidRPr="00045D8B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F2060" w:rsidRPr="00045D8B">
        <w:rPr>
          <w:rFonts w:ascii="Arial" w:hAnsi="Arial" w:cs="Arial"/>
          <w:sz w:val="22"/>
          <w:szCs w:val="22"/>
        </w:rPr>
        <w:t>przetarg</w:t>
      </w:r>
      <w:r w:rsidR="00045D8B">
        <w:rPr>
          <w:rFonts w:ascii="Arial" w:hAnsi="Arial" w:cs="Arial"/>
          <w:sz w:val="22"/>
          <w:szCs w:val="22"/>
        </w:rPr>
        <w:t>u</w:t>
      </w:r>
      <w:r w:rsidR="00BF2060" w:rsidRPr="00045D8B">
        <w:rPr>
          <w:rFonts w:ascii="Arial" w:hAnsi="Arial" w:cs="Arial"/>
          <w:sz w:val="22"/>
          <w:szCs w:val="22"/>
        </w:rPr>
        <w:t xml:space="preserve"> nieograniczon</w:t>
      </w:r>
      <w:r w:rsidR="00045D8B">
        <w:rPr>
          <w:rFonts w:ascii="Arial" w:hAnsi="Arial" w:cs="Arial"/>
          <w:sz w:val="22"/>
          <w:szCs w:val="22"/>
        </w:rPr>
        <w:t>ego</w:t>
      </w:r>
      <w:r w:rsidRPr="00045D8B">
        <w:rPr>
          <w:rFonts w:ascii="Arial" w:hAnsi="Arial" w:cs="Arial"/>
          <w:sz w:val="22"/>
          <w:szCs w:val="22"/>
        </w:rPr>
        <w:t xml:space="preserve"> na:</w:t>
      </w:r>
    </w:p>
    <w:p w14:paraId="57AFEA28" w14:textId="77777777" w:rsidR="00045D8B" w:rsidRPr="00045D8B" w:rsidRDefault="00045D8B" w:rsidP="00045D8B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EFEB7B3" w14:textId="77777777" w:rsidR="00A80738" w:rsidRPr="00045D8B" w:rsidRDefault="00BF2060" w:rsidP="00045D8B">
      <w:pPr>
        <w:pStyle w:val="Tekstpodstawowywcity"/>
        <w:ind w:firstLine="0"/>
        <w:jc w:val="center"/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b/>
          <w:sz w:val="22"/>
          <w:szCs w:val="22"/>
        </w:rPr>
        <w:t>Zakup i dostawa środków kontrastowych do Szpitala Wojewódzkiego w Poznaniu</w:t>
      </w:r>
    </w:p>
    <w:p w14:paraId="79A0483F" w14:textId="77777777" w:rsidR="00045D8B" w:rsidRDefault="00045D8B" w:rsidP="00045D8B">
      <w:pPr>
        <w:jc w:val="both"/>
        <w:rPr>
          <w:rFonts w:ascii="Arial" w:hAnsi="Arial" w:cs="Arial"/>
          <w:sz w:val="22"/>
          <w:szCs w:val="22"/>
        </w:rPr>
      </w:pPr>
    </w:p>
    <w:p w14:paraId="6CDA34AD" w14:textId="07B44C65" w:rsidR="00D665F5" w:rsidRDefault="00D665F5" w:rsidP="00123170">
      <w:pPr>
        <w:jc w:val="both"/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045D8B">
        <w:rPr>
          <w:rFonts w:ascii="Arial" w:hAnsi="Arial" w:cs="Arial"/>
          <w:sz w:val="22"/>
          <w:szCs w:val="22"/>
        </w:rPr>
        <w:t>2</w:t>
      </w:r>
      <w:r w:rsidRPr="00045D8B">
        <w:rPr>
          <w:rFonts w:ascii="Arial" w:hAnsi="Arial" w:cs="Arial"/>
          <w:sz w:val="22"/>
          <w:szCs w:val="22"/>
        </w:rPr>
        <w:t xml:space="preserve"> ust. 5 </w:t>
      </w:r>
      <w:r w:rsidRPr="00045D8B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045D8B">
        <w:rPr>
          <w:rFonts w:ascii="Arial" w:hAnsi="Arial" w:cs="Arial"/>
          <w:sz w:val="22"/>
          <w:szCs w:val="22"/>
        </w:rPr>
        <w:t xml:space="preserve"> </w:t>
      </w:r>
      <w:r w:rsidR="00BF2060" w:rsidRPr="00045D8B">
        <w:rPr>
          <w:rFonts w:ascii="Arial" w:hAnsi="Arial" w:cs="Arial"/>
          <w:sz w:val="22"/>
          <w:szCs w:val="22"/>
        </w:rPr>
        <w:t>(t.j. Dz.U. z 2021r. poz. 1129)</w:t>
      </w:r>
      <w:r w:rsidR="00490DC0" w:rsidRPr="00045D8B">
        <w:rPr>
          <w:rFonts w:ascii="Arial" w:hAnsi="Arial" w:cs="Arial"/>
          <w:sz w:val="22"/>
          <w:szCs w:val="22"/>
        </w:rPr>
        <w:t xml:space="preserve"> </w:t>
      </w:r>
      <w:r w:rsidRPr="00045D8B">
        <w:rPr>
          <w:rFonts w:ascii="Arial" w:hAnsi="Arial" w:cs="Arial"/>
          <w:sz w:val="22"/>
          <w:szCs w:val="22"/>
        </w:rPr>
        <w:t>udostępnia</w:t>
      </w:r>
      <w:r w:rsidR="00F95C33" w:rsidRPr="00045D8B">
        <w:rPr>
          <w:rFonts w:ascii="Arial" w:hAnsi="Arial" w:cs="Arial"/>
          <w:sz w:val="22"/>
          <w:szCs w:val="22"/>
        </w:rPr>
        <w:t xml:space="preserve"> </w:t>
      </w:r>
      <w:r w:rsidR="004C7E9B" w:rsidRPr="00045D8B">
        <w:rPr>
          <w:rFonts w:ascii="Arial" w:hAnsi="Arial" w:cs="Arial"/>
          <w:sz w:val="22"/>
          <w:szCs w:val="22"/>
        </w:rPr>
        <w:t>informacj</w:t>
      </w:r>
      <w:r w:rsidR="00577BC6" w:rsidRPr="00045D8B">
        <w:rPr>
          <w:rFonts w:ascii="Arial" w:hAnsi="Arial" w:cs="Arial"/>
          <w:sz w:val="22"/>
          <w:szCs w:val="22"/>
        </w:rPr>
        <w:t>ę</w:t>
      </w:r>
      <w:r w:rsidR="00035488" w:rsidRPr="00045D8B">
        <w:rPr>
          <w:rFonts w:ascii="Arial" w:hAnsi="Arial" w:cs="Arial"/>
          <w:sz w:val="22"/>
          <w:szCs w:val="22"/>
        </w:rPr>
        <w:t xml:space="preserve"> z otwarcia ofert</w:t>
      </w:r>
      <w:r w:rsidR="00577BC6" w:rsidRPr="00045D8B">
        <w:rPr>
          <w:rFonts w:ascii="Arial" w:hAnsi="Arial" w:cs="Arial"/>
          <w:sz w:val="22"/>
          <w:szCs w:val="22"/>
        </w:rPr>
        <w:t>.</w:t>
      </w:r>
    </w:p>
    <w:p w14:paraId="2AE3679B" w14:textId="77777777" w:rsidR="00123170" w:rsidRDefault="00123170" w:rsidP="00123170">
      <w:pPr>
        <w:jc w:val="both"/>
        <w:rPr>
          <w:rFonts w:ascii="Arial" w:hAnsi="Arial" w:cs="Arial"/>
          <w:sz w:val="22"/>
          <w:szCs w:val="22"/>
        </w:rPr>
      </w:pPr>
    </w:p>
    <w:p w14:paraId="5D96AFE7" w14:textId="77777777" w:rsidR="00045D8B" w:rsidRPr="00045D8B" w:rsidRDefault="00045D8B" w:rsidP="00123170">
      <w:pPr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537D5BAC" w14:textId="4598B0AA" w:rsidR="00045D8B" w:rsidRPr="00045D8B" w:rsidRDefault="00045D8B" w:rsidP="00123170">
      <w:pPr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sz w:val="22"/>
          <w:szCs w:val="22"/>
        </w:rPr>
        <w:t>Zadanie 1 -</w:t>
      </w:r>
      <w:r>
        <w:rPr>
          <w:rFonts w:ascii="Arial" w:hAnsi="Arial" w:cs="Arial"/>
          <w:sz w:val="22"/>
          <w:szCs w:val="22"/>
        </w:rPr>
        <w:t xml:space="preserve"> </w:t>
      </w:r>
      <w:r w:rsidRPr="00045D8B">
        <w:rPr>
          <w:rFonts w:ascii="Arial" w:hAnsi="Arial" w:cs="Arial"/>
          <w:sz w:val="22"/>
          <w:szCs w:val="22"/>
        </w:rPr>
        <w:t>47232,50 zł brutto</w:t>
      </w:r>
    </w:p>
    <w:p w14:paraId="342641AF" w14:textId="55DE05A5" w:rsidR="00045D8B" w:rsidRPr="00045D8B" w:rsidRDefault="00045D8B" w:rsidP="00123170">
      <w:pPr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sz w:val="22"/>
          <w:szCs w:val="22"/>
        </w:rPr>
        <w:t>Zadanie 2 -</w:t>
      </w:r>
      <w:r>
        <w:rPr>
          <w:rFonts w:ascii="Arial" w:hAnsi="Arial" w:cs="Arial"/>
          <w:sz w:val="22"/>
          <w:szCs w:val="22"/>
        </w:rPr>
        <w:t xml:space="preserve"> </w:t>
      </w:r>
      <w:r w:rsidRPr="00045D8B">
        <w:rPr>
          <w:rFonts w:ascii="Arial" w:hAnsi="Arial" w:cs="Arial"/>
          <w:sz w:val="22"/>
          <w:szCs w:val="22"/>
        </w:rPr>
        <w:t>504186,00 zł brutto</w:t>
      </w:r>
    </w:p>
    <w:p w14:paraId="74AADE3A" w14:textId="1A55CD76" w:rsidR="00045D8B" w:rsidRPr="00045D8B" w:rsidRDefault="00045D8B" w:rsidP="00123170">
      <w:pPr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sz w:val="22"/>
          <w:szCs w:val="22"/>
        </w:rPr>
        <w:t>Zadanie 3 -</w:t>
      </w:r>
      <w:r>
        <w:rPr>
          <w:rFonts w:ascii="Arial" w:hAnsi="Arial" w:cs="Arial"/>
          <w:sz w:val="22"/>
          <w:szCs w:val="22"/>
        </w:rPr>
        <w:t xml:space="preserve"> </w:t>
      </w:r>
      <w:r w:rsidRPr="00045D8B">
        <w:rPr>
          <w:rFonts w:ascii="Arial" w:hAnsi="Arial" w:cs="Arial"/>
          <w:sz w:val="22"/>
          <w:szCs w:val="22"/>
        </w:rPr>
        <w:t>34595,00 zł brutto</w:t>
      </w:r>
    </w:p>
    <w:p w14:paraId="0C91E713" w14:textId="7399CBC8" w:rsidR="00045D8B" w:rsidRPr="00045D8B" w:rsidRDefault="00045D8B" w:rsidP="00123170">
      <w:pPr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sz w:val="22"/>
          <w:szCs w:val="22"/>
        </w:rPr>
        <w:t>Zadanie 4 -</w:t>
      </w:r>
      <w:r>
        <w:rPr>
          <w:rFonts w:ascii="Arial" w:hAnsi="Arial" w:cs="Arial"/>
          <w:sz w:val="22"/>
          <w:szCs w:val="22"/>
        </w:rPr>
        <w:t xml:space="preserve"> </w:t>
      </w:r>
      <w:r w:rsidRPr="00045D8B">
        <w:rPr>
          <w:rFonts w:ascii="Arial" w:hAnsi="Arial" w:cs="Arial"/>
          <w:sz w:val="22"/>
          <w:szCs w:val="22"/>
        </w:rPr>
        <w:t>67777,80 zł brutto</w:t>
      </w:r>
    </w:p>
    <w:p w14:paraId="31098EBA" w14:textId="4FC44D85" w:rsidR="00045D8B" w:rsidRPr="00045D8B" w:rsidRDefault="00045D8B" w:rsidP="00123170">
      <w:pPr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sz w:val="22"/>
          <w:szCs w:val="22"/>
        </w:rPr>
        <w:t>Zadanie 5 -</w:t>
      </w:r>
      <w:r>
        <w:rPr>
          <w:rFonts w:ascii="Arial" w:hAnsi="Arial" w:cs="Arial"/>
          <w:sz w:val="22"/>
          <w:szCs w:val="22"/>
        </w:rPr>
        <w:t xml:space="preserve"> </w:t>
      </w:r>
      <w:r w:rsidRPr="00045D8B">
        <w:rPr>
          <w:rFonts w:ascii="Arial" w:hAnsi="Arial" w:cs="Arial"/>
          <w:sz w:val="22"/>
          <w:szCs w:val="22"/>
        </w:rPr>
        <w:t>4783,00 zł brutto</w:t>
      </w:r>
      <w:r>
        <w:rPr>
          <w:rFonts w:ascii="Arial" w:hAnsi="Arial" w:cs="Arial"/>
          <w:sz w:val="22"/>
          <w:szCs w:val="22"/>
        </w:rPr>
        <w:t>.</w:t>
      </w:r>
    </w:p>
    <w:p w14:paraId="531D77C1" w14:textId="77777777" w:rsidR="00045D8B" w:rsidRPr="00045D8B" w:rsidRDefault="00045D8B" w:rsidP="00123170">
      <w:pPr>
        <w:jc w:val="both"/>
        <w:rPr>
          <w:rFonts w:ascii="Arial" w:hAnsi="Arial" w:cs="Arial"/>
          <w:sz w:val="22"/>
          <w:szCs w:val="22"/>
        </w:rPr>
      </w:pPr>
    </w:p>
    <w:p w14:paraId="0A23CB36" w14:textId="77777777" w:rsidR="00A80738" w:rsidRPr="00045D8B" w:rsidRDefault="00D665F5" w:rsidP="00123170">
      <w:pPr>
        <w:jc w:val="both"/>
        <w:rPr>
          <w:rFonts w:ascii="Arial" w:hAnsi="Arial" w:cs="Arial"/>
          <w:sz w:val="22"/>
          <w:szCs w:val="22"/>
        </w:rPr>
      </w:pPr>
      <w:r w:rsidRPr="00045D8B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045D8B">
        <w:rPr>
          <w:rFonts w:ascii="Arial" w:hAnsi="Arial" w:cs="Arial"/>
          <w:sz w:val="22"/>
          <w:szCs w:val="22"/>
        </w:rPr>
        <w:t xml:space="preserve"> w dniu </w:t>
      </w:r>
      <w:r w:rsidR="00BF2060" w:rsidRPr="00045D8B">
        <w:rPr>
          <w:rFonts w:ascii="Arial" w:hAnsi="Arial" w:cs="Arial"/>
          <w:sz w:val="22"/>
          <w:szCs w:val="22"/>
        </w:rPr>
        <w:t>11/02/2022</w:t>
      </w:r>
      <w:r w:rsidR="00FF4AB1" w:rsidRPr="00045D8B">
        <w:rPr>
          <w:rFonts w:ascii="Arial" w:hAnsi="Arial" w:cs="Arial"/>
          <w:sz w:val="22"/>
          <w:szCs w:val="22"/>
        </w:rPr>
        <w:t xml:space="preserve"> o godz. </w:t>
      </w:r>
      <w:r w:rsidR="00BF2060" w:rsidRPr="00045D8B">
        <w:rPr>
          <w:rFonts w:ascii="Arial" w:hAnsi="Arial" w:cs="Arial"/>
          <w:sz w:val="22"/>
          <w:szCs w:val="22"/>
        </w:rPr>
        <w:t>10:00</w:t>
      </w:r>
      <w:r w:rsidRPr="00045D8B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45D8B" w14:paraId="69587EB4" w14:textId="77777777" w:rsidTr="00C82837">
        <w:tc>
          <w:tcPr>
            <w:tcW w:w="993" w:type="dxa"/>
            <w:shd w:val="clear" w:color="auto" w:fill="auto"/>
            <w:vAlign w:val="center"/>
          </w:tcPr>
          <w:p w14:paraId="1A377B8F" w14:textId="77777777" w:rsidR="006B27ED" w:rsidRPr="00045D8B" w:rsidRDefault="006B27ED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8BE57A" w14:textId="77777777" w:rsidR="006B27ED" w:rsidRPr="00045D8B" w:rsidRDefault="006B27ED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Nr</w:t>
            </w:r>
            <w:r w:rsidR="00C82837"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AEF72ED" w14:textId="77777777" w:rsidR="006B27ED" w:rsidRPr="00045D8B" w:rsidRDefault="006B27ED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18E6BC" w14:textId="77777777" w:rsidR="006B27ED" w:rsidRPr="00045D8B" w:rsidRDefault="006B27ED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BF2060" w:rsidRPr="00045D8B" w14:paraId="1CB86FB9" w14:textId="77777777" w:rsidTr="00A516DF">
        <w:tc>
          <w:tcPr>
            <w:tcW w:w="993" w:type="dxa"/>
            <w:shd w:val="clear" w:color="auto" w:fill="auto"/>
            <w:vAlign w:val="center"/>
          </w:tcPr>
          <w:p w14:paraId="0301B961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31669F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63ADE4C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Farmacol Logistyka Sp. z o.o.</w:t>
            </w:r>
          </w:p>
          <w:p w14:paraId="3B6ECFD1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Szopienicka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77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5276656" w14:textId="77777777" w:rsidR="00BF2060" w:rsidRPr="00045D8B" w:rsidRDefault="00BF2060" w:rsidP="00045D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40-431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DA9CF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481 103.10 zł</w:t>
            </w:r>
          </w:p>
        </w:tc>
      </w:tr>
      <w:tr w:rsidR="00BF2060" w:rsidRPr="00045D8B" w14:paraId="17E926DB" w14:textId="77777777" w:rsidTr="00A516DF">
        <w:tc>
          <w:tcPr>
            <w:tcW w:w="993" w:type="dxa"/>
            <w:shd w:val="clear" w:color="auto" w:fill="auto"/>
            <w:vAlign w:val="center"/>
          </w:tcPr>
          <w:p w14:paraId="6AA2DA0E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9440BA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683D9CA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Farmacol Logistyka Sp. z o.o.</w:t>
            </w:r>
          </w:p>
          <w:p w14:paraId="4B46F964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Szopienicka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77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CDA5774" w14:textId="77777777" w:rsidR="00BF2060" w:rsidRPr="00045D8B" w:rsidRDefault="00BF2060" w:rsidP="00045D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40-431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59ED15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4 318.90 zł</w:t>
            </w:r>
          </w:p>
        </w:tc>
      </w:tr>
      <w:tr w:rsidR="00BF2060" w:rsidRPr="00045D8B" w14:paraId="1D97D6A4" w14:textId="77777777" w:rsidTr="00A516DF">
        <w:tc>
          <w:tcPr>
            <w:tcW w:w="993" w:type="dxa"/>
            <w:shd w:val="clear" w:color="auto" w:fill="auto"/>
            <w:vAlign w:val="center"/>
          </w:tcPr>
          <w:p w14:paraId="66846C6F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40C61B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CFC9CE0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45D8B">
              <w:rPr>
                <w:rFonts w:ascii="Arial" w:hAnsi="Arial" w:cs="Arial"/>
                <w:sz w:val="22"/>
                <w:szCs w:val="22"/>
              </w:rPr>
              <w:t>Salus</w:t>
            </w:r>
            <w:proofErr w:type="spellEnd"/>
            <w:r w:rsidRPr="00045D8B">
              <w:rPr>
                <w:rFonts w:ascii="Arial" w:hAnsi="Arial" w:cs="Arial"/>
                <w:sz w:val="22"/>
                <w:szCs w:val="22"/>
              </w:rPr>
              <w:t xml:space="preserve"> International Sp. z o.o.</w:t>
            </w:r>
          </w:p>
          <w:p w14:paraId="721B1783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Pułaskiego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9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461F5A4" w14:textId="77777777" w:rsidR="00BF2060" w:rsidRPr="00045D8B" w:rsidRDefault="00BF2060" w:rsidP="00045D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40-273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1945CF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487 321.92 zł</w:t>
            </w:r>
          </w:p>
        </w:tc>
      </w:tr>
      <w:tr w:rsidR="00BF2060" w:rsidRPr="00045D8B" w14:paraId="02F07584" w14:textId="77777777" w:rsidTr="00A516DF">
        <w:tc>
          <w:tcPr>
            <w:tcW w:w="993" w:type="dxa"/>
            <w:shd w:val="clear" w:color="auto" w:fill="auto"/>
            <w:vAlign w:val="center"/>
          </w:tcPr>
          <w:p w14:paraId="65120D25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8F2DCB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FDC8710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45D8B">
              <w:rPr>
                <w:rFonts w:ascii="Arial" w:hAnsi="Arial" w:cs="Arial"/>
                <w:sz w:val="22"/>
                <w:szCs w:val="22"/>
              </w:rPr>
              <w:t>Salus</w:t>
            </w:r>
            <w:proofErr w:type="spellEnd"/>
            <w:r w:rsidRPr="00045D8B">
              <w:rPr>
                <w:rFonts w:ascii="Arial" w:hAnsi="Arial" w:cs="Arial"/>
                <w:sz w:val="22"/>
                <w:szCs w:val="22"/>
              </w:rPr>
              <w:t xml:space="preserve"> International Sp. z o.o.</w:t>
            </w:r>
          </w:p>
          <w:p w14:paraId="1A361AC7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Pułaskiego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9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8ADF87B" w14:textId="77777777" w:rsidR="00BF2060" w:rsidRPr="00045D8B" w:rsidRDefault="00BF2060" w:rsidP="00045D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40-273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226103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34 484.40 zł</w:t>
            </w:r>
          </w:p>
        </w:tc>
      </w:tr>
      <w:tr w:rsidR="00BF2060" w:rsidRPr="00045D8B" w14:paraId="309E38FB" w14:textId="77777777" w:rsidTr="00A516DF">
        <w:tc>
          <w:tcPr>
            <w:tcW w:w="993" w:type="dxa"/>
            <w:shd w:val="clear" w:color="auto" w:fill="auto"/>
            <w:vAlign w:val="center"/>
          </w:tcPr>
          <w:p w14:paraId="5DD8F45F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23D789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51094F5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45D8B">
              <w:rPr>
                <w:rFonts w:ascii="Arial" w:hAnsi="Arial" w:cs="Arial"/>
                <w:sz w:val="22"/>
                <w:szCs w:val="22"/>
              </w:rPr>
              <w:t>Salus</w:t>
            </w:r>
            <w:proofErr w:type="spellEnd"/>
            <w:r w:rsidRPr="00045D8B">
              <w:rPr>
                <w:rFonts w:ascii="Arial" w:hAnsi="Arial" w:cs="Arial"/>
                <w:sz w:val="22"/>
                <w:szCs w:val="22"/>
              </w:rPr>
              <w:t xml:space="preserve"> International Sp. z o.o.</w:t>
            </w:r>
          </w:p>
          <w:p w14:paraId="482F7450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Pułaskiego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9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F8DFDD2" w14:textId="77777777" w:rsidR="00BF2060" w:rsidRPr="00045D8B" w:rsidRDefault="00BF2060" w:rsidP="00045D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40-273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4F5C8B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4 325.40 zł</w:t>
            </w:r>
          </w:p>
        </w:tc>
      </w:tr>
      <w:tr w:rsidR="00BF2060" w:rsidRPr="00045D8B" w14:paraId="7E142602" w14:textId="77777777" w:rsidTr="00A516DF">
        <w:tc>
          <w:tcPr>
            <w:tcW w:w="993" w:type="dxa"/>
            <w:shd w:val="clear" w:color="auto" w:fill="auto"/>
            <w:vAlign w:val="center"/>
          </w:tcPr>
          <w:p w14:paraId="40FCD205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11E5AE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FA51236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0AB87ED5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45D8B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44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2E6635B" w14:textId="77777777" w:rsidR="00BF2060" w:rsidRPr="00045D8B" w:rsidRDefault="00BF2060" w:rsidP="00045D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50-502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7E79D1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44 982.00 zł</w:t>
            </w:r>
          </w:p>
        </w:tc>
      </w:tr>
      <w:tr w:rsidR="00BF2060" w:rsidRPr="00045D8B" w14:paraId="33FCA21A" w14:textId="77777777" w:rsidTr="00A516DF">
        <w:tc>
          <w:tcPr>
            <w:tcW w:w="993" w:type="dxa"/>
            <w:shd w:val="clear" w:color="auto" w:fill="auto"/>
            <w:vAlign w:val="center"/>
          </w:tcPr>
          <w:p w14:paraId="660307D2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4FEF1D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E94EDA0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526CCE8B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45D8B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44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33C85E9" w14:textId="77777777" w:rsidR="00BF2060" w:rsidRPr="00045D8B" w:rsidRDefault="00BF2060" w:rsidP="00045D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50-502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EA0633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499 316.00 zł</w:t>
            </w:r>
          </w:p>
        </w:tc>
      </w:tr>
      <w:tr w:rsidR="00BF2060" w:rsidRPr="00045D8B" w14:paraId="05049C70" w14:textId="77777777" w:rsidTr="00A516DF">
        <w:tc>
          <w:tcPr>
            <w:tcW w:w="993" w:type="dxa"/>
            <w:shd w:val="clear" w:color="auto" w:fill="auto"/>
            <w:vAlign w:val="center"/>
          </w:tcPr>
          <w:p w14:paraId="7DE39589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EC9DA9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6691DA7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39A397E3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45D8B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44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406C1FF" w14:textId="77777777" w:rsidR="00BF2060" w:rsidRPr="00045D8B" w:rsidRDefault="00BF2060" w:rsidP="00045D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50-502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4D2802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4 492.00 zł</w:t>
            </w:r>
          </w:p>
        </w:tc>
      </w:tr>
      <w:tr w:rsidR="00BF2060" w:rsidRPr="00045D8B" w14:paraId="41DFC6FC" w14:textId="77777777" w:rsidTr="00A516DF">
        <w:tc>
          <w:tcPr>
            <w:tcW w:w="993" w:type="dxa"/>
            <w:shd w:val="clear" w:color="auto" w:fill="auto"/>
            <w:vAlign w:val="center"/>
          </w:tcPr>
          <w:p w14:paraId="1CF221A6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01902F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7051B5D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Urtica Sp. z o. o.</w:t>
            </w:r>
          </w:p>
          <w:p w14:paraId="09F792C9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120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9C6CDE2" w14:textId="77777777" w:rsidR="00BF2060" w:rsidRPr="00045D8B" w:rsidRDefault="00BF2060" w:rsidP="00045D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54-613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D53F07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479 625.00 zł</w:t>
            </w:r>
          </w:p>
        </w:tc>
      </w:tr>
      <w:tr w:rsidR="00BF2060" w:rsidRPr="00045D8B" w14:paraId="517B52E8" w14:textId="77777777" w:rsidTr="00A516DF">
        <w:tc>
          <w:tcPr>
            <w:tcW w:w="993" w:type="dxa"/>
            <w:shd w:val="clear" w:color="auto" w:fill="auto"/>
            <w:vAlign w:val="center"/>
          </w:tcPr>
          <w:p w14:paraId="40E18A69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87C852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F1CB407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Urtica Sp. z o. o.</w:t>
            </w:r>
          </w:p>
          <w:p w14:paraId="2B3339E6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120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740FFB9" w14:textId="77777777" w:rsidR="00BF2060" w:rsidRPr="00045D8B" w:rsidRDefault="00BF2060" w:rsidP="00045D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54-613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9F4DE0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65 120.00 zł</w:t>
            </w:r>
          </w:p>
        </w:tc>
      </w:tr>
      <w:tr w:rsidR="00BF2060" w:rsidRPr="00045D8B" w14:paraId="40DB83EE" w14:textId="77777777" w:rsidTr="00A516DF">
        <w:tc>
          <w:tcPr>
            <w:tcW w:w="993" w:type="dxa"/>
            <w:shd w:val="clear" w:color="auto" w:fill="auto"/>
            <w:vAlign w:val="center"/>
          </w:tcPr>
          <w:p w14:paraId="03286188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324A51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759C9D7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Urtica Sp. z o. o.</w:t>
            </w:r>
          </w:p>
          <w:p w14:paraId="1AA1015E" w14:textId="77777777" w:rsidR="00BF2060" w:rsidRPr="00045D8B" w:rsidRDefault="00BF2060" w:rsidP="00045D8B">
            <w:pPr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120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DBE38D5" w14:textId="77777777" w:rsidR="00BF2060" w:rsidRPr="00045D8B" w:rsidRDefault="00BF2060" w:rsidP="00045D8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54-613</w:t>
            </w:r>
            <w:r w:rsidRPr="00045D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45D8B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971A5E" w14:textId="77777777" w:rsidR="00BF2060" w:rsidRPr="00045D8B" w:rsidRDefault="00BF2060" w:rsidP="00045D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45D8B">
              <w:rPr>
                <w:rFonts w:ascii="Arial" w:hAnsi="Arial" w:cs="Arial"/>
                <w:sz w:val="22"/>
                <w:szCs w:val="22"/>
              </w:rPr>
              <w:t>4 309.00 zł</w:t>
            </w:r>
          </w:p>
        </w:tc>
      </w:tr>
    </w:tbl>
    <w:p w14:paraId="633D31C6" w14:textId="77777777" w:rsidR="00123170" w:rsidRDefault="00123170" w:rsidP="00045D8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40611DFF" w14:textId="7D4419A3" w:rsidR="00A80738" w:rsidRDefault="00A80738" w:rsidP="00045D8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045D8B">
        <w:rPr>
          <w:rFonts w:ascii="Arial" w:hAnsi="Arial" w:cs="Arial"/>
          <w:i/>
          <w:sz w:val="22"/>
          <w:szCs w:val="22"/>
        </w:rPr>
        <w:t>Zamawiający</w:t>
      </w:r>
    </w:p>
    <w:p w14:paraId="38987202" w14:textId="10979752" w:rsidR="00123170" w:rsidRDefault="00123170" w:rsidP="00045D8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2F5A535D" w14:textId="77777777" w:rsidR="00123170" w:rsidRDefault="00123170" w:rsidP="00123170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454AC1">
        <w:rPr>
          <w:sz w:val="22"/>
          <w:szCs w:val="22"/>
        </w:rPr>
        <w:t xml:space="preserve">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373CE1B7" w14:textId="77777777" w:rsidR="00123170" w:rsidRDefault="00123170" w:rsidP="00123170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35ABF589" w14:textId="3972881B" w:rsidR="00123170" w:rsidRPr="00B464D3" w:rsidRDefault="00123170" w:rsidP="00123170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Piotr Nowicki</w:t>
      </w:r>
    </w:p>
    <w:p w14:paraId="2294E96D" w14:textId="77777777" w:rsidR="00123170" w:rsidRPr="00045D8B" w:rsidRDefault="00123170" w:rsidP="00045D8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bookmarkEnd w:id="0"/>
    <w:sectPr w:rsidR="00123170" w:rsidRPr="00045D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E6A32" w14:textId="77777777" w:rsidR="00796B1E" w:rsidRDefault="00796B1E">
      <w:r>
        <w:separator/>
      </w:r>
    </w:p>
  </w:endnote>
  <w:endnote w:type="continuationSeparator" w:id="0">
    <w:p w14:paraId="1C9BA121" w14:textId="77777777" w:rsidR="00796B1E" w:rsidRDefault="00796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E9D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6351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D8BA1" w14:textId="18B2B94F" w:rsidR="009F189D" w:rsidRDefault="0012317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877C98" wp14:editId="3FC8E2D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D585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BB2875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DE4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C7277A" w14:textId="77777777" w:rsidR="009F189D" w:rsidRDefault="009F189D">
    <w:pPr>
      <w:pStyle w:val="Stopka"/>
      <w:tabs>
        <w:tab w:val="clear" w:pos="4536"/>
      </w:tabs>
      <w:jc w:val="center"/>
    </w:pPr>
  </w:p>
  <w:p w14:paraId="1A4255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56297" w14:textId="77777777" w:rsidR="00796B1E" w:rsidRDefault="00796B1E">
      <w:r>
        <w:separator/>
      </w:r>
    </w:p>
  </w:footnote>
  <w:footnote w:type="continuationSeparator" w:id="0">
    <w:p w14:paraId="68A27397" w14:textId="77777777" w:rsidR="00796B1E" w:rsidRDefault="00796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3CF3F" w14:textId="77777777" w:rsidR="00BF2060" w:rsidRDefault="00BF20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2DCA" w14:textId="77777777" w:rsidR="00BF2060" w:rsidRDefault="00BF20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42D74" w14:textId="77777777" w:rsidR="00BF2060" w:rsidRDefault="00BF20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B1E"/>
    <w:rsid w:val="00007727"/>
    <w:rsid w:val="00017720"/>
    <w:rsid w:val="00035488"/>
    <w:rsid w:val="00045D8B"/>
    <w:rsid w:val="000D7F25"/>
    <w:rsid w:val="000E00E5"/>
    <w:rsid w:val="00123170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90EB5"/>
    <w:rsid w:val="00796B1E"/>
    <w:rsid w:val="00843263"/>
    <w:rsid w:val="00861E75"/>
    <w:rsid w:val="009D19BD"/>
    <w:rsid w:val="009F189D"/>
    <w:rsid w:val="00A80738"/>
    <w:rsid w:val="00BB547B"/>
    <w:rsid w:val="00BF2060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15B52F"/>
  <w15:chartTrackingRefBased/>
  <w15:docId w15:val="{DE8385EF-00C0-472D-B2FB-3CCCE59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45D8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06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08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62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1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32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35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47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9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88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98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33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63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87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80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60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2022-02-11T09:37:00Z</cp:lastPrinted>
  <dcterms:created xsi:type="dcterms:W3CDTF">2022-02-11T09:38:00Z</dcterms:created>
  <dcterms:modified xsi:type="dcterms:W3CDTF">2022-02-11T09:38:00Z</dcterms:modified>
</cp:coreProperties>
</file>