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69A9C" w14:textId="4DE463A7" w:rsidR="006A5DF1" w:rsidRDefault="003D3531" w:rsidP="006A5DF1">
      <w:pPr>
        <w:spacing w:after="240"/>
        <w:jc w:val="right"/>
        <w:rPr>
          <w:sz w:val="22"/>
          <w:szCs w:val="22"/>
        </w:rPr>
      </w:pPr>
      <w:r w:rsidRPr="003D3531">
        <w:rPr>
          <w:sz w:val="22"/>
          <w:szCs w:val="22"/>
        </w:rPr>
        <w:t>Kraków</w:t>
      </w:r>
      <w:r w:rsidR="006A5DF1" w:rsidRPr="00D91931">
        <w:rPr>
          <w:sz w:val="22"/>
          <w:szCs w:val="22"/>
        </w:rPr>
        <w:t xml:space="preserve"> dnia: </w:t>
      </w:r>
      <w:r w:rsidRPr="003D3531">
        <w:rPr>
          <w:sz w:val="22"/>
          <w:szCs w:val="22"/>
        </w:rPr>
        <w:t>2022-01-2</w:t>
      </w:r>
      <w:r w:rsidR="00615801">
        <w:rPr>
          <w:sz w:val="22"/>
          <w:szCs w:val="22"/>
        </w:rPr>
        <w:t>5</w:t>
      </w:r>
    </w:p>
    <w:p w14:paraId="0CA5F897" w14:textId="77777777" w:rsidR="0029606A" w:rsidRPr="004F079B" w:rsidRDefault="0029606A" w:rsidP="006A5DF1">
      <w:pPr>
        <w:spacing w:after="240"/>
        <w:jc w:val="right"/>
        <w:rPr>
          <w:sz w:val="22"/>
          <w:szCs w:val="22"/>
        </w:rPr>
      </w:pPr>
    </w:p>
    <w:p w14:paraId="563E68E2" w14:textId="77777777" w:rsidR="006A5DF1" w:rsidRPr="00D91931" w:rsidRDefault="003D3531" w:rsidP="006A5DF1">
      <w:pPr>
        <w:rPr>
          <w:b/>
          <w:bCs/>
          <w:sz w:val="22"/>
          <w:szCs w:val="22"/>
        </w:rPr>
      </w:pPr>
      <w:r w:rsidRPr="003D3531">
        <w:rPr>
          <w:b/>
          <w:bCs/>
          <w:sz w:val="22"/>
          <w:szCs w:val="22"/>
        </w:rPr>
        <w:t>Szpital Specjalistyczny im. Stefana Żeromskiego SP ZOZ w Krakowie Sekcja Zamówień Publicznych</w:t>
      </w:r>
    </w:p>
    <w:p w14:paraId="334A9C01" w14:textId="77777777" w:rsidR="006A5DF1" w:rsidRPr="00BD5546" w:rsidRDefault="003D3531" w:rsidP="006A5DF1">
      <w:pPr>
        <w:rPr>
          <w:sz w:val="22"/>
          <w:szCs w:val="22"/>
        </w:rPr>
      </w:pPr>
      <w:r w:rsidRPr="003D3531">
        <w:rPr>
          <w:sz w:val="22"/>
          <w:szCs w:val="22"/>
        </w:rPr>
        <w:t>os. Na Skarpie</w:t>
      </w:r>
      <w:r w:rsidR="006A5DF1" w:rsidRPr="00BD5546">
        <w:rPr>
          <w:sz w:val="22"/>
          <w:szCs w:val="22"/>
        </w:rPr>
        <w:t xml:space="preserve"> </w:t>
      </w:r>
      <w:r w:rsidRPr="003D3531">
        <w:rPr>
          <w:sz w:val="22"/>
          <w:szCs w:val="22"/>
        </w:rPr>
        <w:t>66</w:t>
      </w:r>
    </w:p>
    <w:p w14:paraId="504F91C0" w14:textId="77777777" w:rsidR="006A5DF1" w:rsidRPr="00BD5546" w:rsidRDefault="003D3531" w:rsidP="006A5DF1">
      <w:pPr>
        <w:rPr>
          <w:sz w:val="22"/>
          <w:szCs w:val="22"/>
        </w:rPr>
      </w:pPr>
      <w:r w:rsidRPr="003D3531">
        <w:rPr>
          <w:sz w:val="22"/>
          <w:szCs w:val="22"/>
        </w:rPr>
        <w:t>31-913</w:t>
      </w:r>
      <w:r w:rsidR="006A5DF1" w:rsidRPr="00BD5546">
        <w:rPr>
          <w:sz w:val="22"/>
          <w:szCs w:val="22"/>
        </w:rPr>
        <w:t xml:space="preserve"> </w:t>
      </w:r>
      <w:r w:rsidRPr="003D3531">
        <w:rPr>
          <w:sz w:val="22"/>
          <w:szCs w:val="22"/>
        </w:rPr>
        <w:t>Kraków</w:t>
      </w:r>
    </w:p>
    <w:p w14:paraId="17976638" w14:textId="77777777" w:rsidR="006A5DF1" w:rsidRPr="00BD5546" w:rsidRDefault="006A5DF1" w:rsidP="006A5DF1">
      <w:pPr>
        <w:jc w:val="both"/>
        <w:rPr>
          <w:bCs/>
          <w:sz w:val="18"/>
          <w:szCs w:val="18"/>
        </w:rPr>
      </w:pPr>
      <w:r w:rsidRPr="00BD5546">
        <w:rPr>
          <w:bCs/>
          <w:sz w:val="18"/>
          <w:szCs w:val="18"/>
        </w:rPr>
        <w:t>……………………………………</w:t>
      </w:r>
    </w:p>
    <w:p w14:paraId="2639224D" w14:textId="77777777" w:rsidR="006A5DF1" w:rsidRPr="00BD5546" w:rsidRDefault="006A5DF1" w:rsidP="006A5DF1">
      <w:pPr>
        <w:jc w:val="both"/>
        <w:rPr>
          <w:bCs/>
          <w:sz w:val="18"/>
          <w:szCs w:val="18"/>
        </w:rPr>
      </w:pPr>
      <w:r w:rsidRPr="00BD5546">
        <w:rPr>
          <w:bCs/>
          <w:sz w:val="18"/>
          <w:szCs w:val="18"/>
        </w:rPr>
        <w:t>[nazwa zamawiającego, adres]</w:t>
      </w:r>
    </w:p>
    <w:p w14:paraId="78E5A109" w14:textId="77777777" w:rsidR="006A5DF1" w:rsidRPr="00D91931" w:rsidRDefault="006A5DF1" w:rsidP="006A5DF1">
      <w:pPr>
        <w:pStyle w:val="Nagwek"/>
        <w:tabs>
          <w:tab w:val="clear" w:pos="4536"/>
          <w:tab w:val="clear" w:pos="9072"/>
        </w:tabs>
        <w:rPr>
          <w:sz w:val="22"/>
          <w:szCs w:val="22"/>
        </w:rPr>
      </w:pPr>
    </w:p>
    <w:p w14:paraId="1C5FD7E6" w14:textId="77777777" w:rsidR="006A5DF1" w:rsidRPr="00D91931" w:rsidRDefault="006A5DF1" w:rsidP="006A5DF1">
      <w:pPr>
        <w:pStyle w:val="Nagwek"/>
        <w:tabs>
          <w:tab w:val="clear" w:pos="4536"/>
          <w:tab w:val="clear" w:pos="9072"/>
        </w:tabs>
        <w:rPr>
          <w:sz w:val="22"/>
          <w:szCs w:val="22"/>
        </w:rPr>
      </w:pPr>
    </w:p>
    <w:p w14:paraId="23EA4F53" w14:textId="029F2B02" w:rsidR="006A5DF1" w:rsidRPr="00D91931" w:rsidRDefault="006A5DF1" w:rsidP="006A5DF1">
      <w:pPr>
        <w:pStyle w:val="Nagwek"/>
        <w:tabs>
          <w:tab w:val="clear" w:pos="4536"/>
        </w:tabs>
        <w:rPr>
          <w:sz w:val="22"/>
          <w:szCs w:val="22"/>
        </w:rPr>
      </w:pPr>
      <w:r w:rsidRPr="00BD5546">
        <w:rPr>
          <w:sz w:val="22"/>
          <w:szCs w:val="22"/>
        </w:rPr>
        <w:t>Pismo:</w:t>
      </w:r>
      <w:r w:rsidR="009F28A8">
        <w:rPr>
          <w:bCs/>
          <w:sz w:val="22"/>
          <w:szCs w:val="22"/>
        </w:rPr>
        <w:t xml:space="preserve"> SZP.271</w:t>
      </w:r>
      <w:r w:rsidR="00286DA8">
        <w:rPr>
          <w:bCs/>
          <w:sz w:val="22"/>
          <w:szCs w:val="22"/>
        </w:rPr>
        <w:t>.</w:t>
      </w:r>
      <w:r w:rsidR="00603DC8">
        <w:rPr>
          <w:bCs/>
          <w:sz w:val="22"/>
          <w:szCs w:val="22"/>
        </w:rPr>
        <w:t>62.(37/2021)/2022</w:t>
      </w:r>
    </w:p>
    <w:p w14:paraId="6EF1E28A" w14:textId="77777777" w:rsidR="006A5DF1" w:rsidRPr="00D91931" w:rsidRDefault="006A5DF1" w:rsidP="006A5DF1">
      <w:pPr>
        <w:pStyle w:val="Nagwek"/>
        <w:tabs>
          <w:tab w:val="clear" w:pos="4536"/>
          <w:tab w:val="clear" w:pos="9072"/>
        </w:tabs>
        <w:rPr>
          <w:sz w:val="22"/>
          <w:szCs w:val="22"/>
        </w:rPr>
      </w:pPr>
    </w:p>
    <w:p w14:paraId="508CBB99"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205B2F9"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FAFE4DA" w14:textId="77777777" w:rsidR="006D4AB3" w:rsidRPr="006A5DF1" w:rsidRDefault="006D4AB3">
      <w:pPr>
        <w:pStyle w:val="Nagwek"/>
        <w:tabs>
          <w:tab w:val="clear" w:pos="4536"/>
        </w:tabs>
        <w:rPr>
          <w:sz w:val="22"/>
          <w:szCs w:val="22"/>
        </w:rPr>
      </w:pPr>
    </w:p>
    <w:p w14:paraId="49EB7CB3" w14:textId="77777777" w:rsidR="006D4AB3" w:rsidRPr="006A5DF1" w:rsidRDefault="006D4AB3">
      <w:pPr>
        <w:pStyle w:val="Nagwek"/>
        <w:tabs>
          <w:tab w:val="clear" w:pos="4536"/>
          <w:tab w:val="clear" w:pos="9072"/>
        </w:tabs>
        <w:rPr>
          <w:sz w:val="22"/>
          <w:szCs w:val="22"/>
        </w:rPr>
      </w:pPr>
    </w:p>
    <w:p w14:paraId="6A1BC274" w14:textId="77777777" w:rsidR="006D4AB3" w:rsidRPr="006A5DF1" w:rsidRDefault="006D4AB3">
      <w:pPr>
        <w:pStyle w:val="Nagwek"/>
        <w:tabs>
          <w:tab w:val="clear" w:pos="4536"/>
          <w:tab w:val="clear" w:pos="9072"/>
        </w:tabs>
        <w:rPr>
          <w:sz w:val="22"/>
          <w:szCs w:val="22"/>
        </w:rPr>
      </w:pPr>
    </w:p>
    <w:p w14:paraId="45FFDDC4"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03EB8B30"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3D3531" w:rsidRPr="003D3531">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3D3531" w:rsidRPr="003D3531">
        <w:rPr>
          <w:b/>
          <w:bCs/>
          <w:sz w:val="22"/>
          <w:szCs w:val="22"/>
        </w:rPr>
        <w:t>Świadczenie usług w zakresie transportu i unieszkodliwiania odpadów medycznych wraz z udostępnieniem kontenerów oraz odbiór skratek</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3D3531" w:rsidRPr="003D3531">
        <w:rPr>
          <w:b/>
          <w:sz w:val="22"/>
          <w:szCs w:val="22"/>
        </w:rPr>
        <w:t>ZP/37/2021</w:t>
      </w:r>
      <w:r w:rsidRPr="006A5DF1">
        <w:rPr>
          <w:b/>
          <w:sz w:val="22"/>
          <w:szCs w:val="22"/>
        </w:rPr>
        <w:t>.</w:t>
      </w:r>
    </w:p>
    <w:p w14:paraId="7E4761E3" w14:textId="192DB4F0" w:rsidR="0012774F" w:rsidRPr="000816A8" w:rsidRDefault="00520165" w:rsidP="000816A8">
      <w:pPr>
        <w:pStyle w:val="Akapitzlist"/>
        <w:numPr>
          <w:ilvl w:val="0"/>
          <w:numId w:val="9"/>
        </w:numPr>
        <w:spacing w:after="240" w:line="276" w:lineRule="auto"/>
        <w:ind w:left="709"/>
        <w:jc w:val="both"/>
        <w:rPr>
          <w:sz w:val="22"/>
          <w:szCs w:val="22"/>
        </w:rPr>
      </w:pPr>
      <w:r w:rsidRPr="000816A8">
        <w:rPr>
          <w:sz w:val="22"/>
          <w:szCs w:val="22"/>
        </w:rPr>
        <w:t xml:space="preserve">Zamawiający, </w:t>
      </w:r>
      <w:r w:rsidR="003D3531" w:rsidRPr="000816A8">
        <w:rPr>
          <w:b/>
          <w:sz w:val="22"/>
          <w:szCs w:val="22"/>
        </w:rPr>
        <w:t>Szpital Specjalistyczny im. Stefana Żeromskiego SP ZOZ w Krakowie Sekcja Zamówień Publicznych</w:t>
      </w:r>
      <w:r w:rsidRPr="000816A8">
        <w:rPr>
          <w:sz w:val="22"/>
          <w:szCs w:val="22"/>
        </w:rPr>
        <w:t xml:space="preserve">, działając na podstawie art. </w:t>
      </w:r>
      <w:r w:rsidR="0029606A" w:rsidRPr="000816A8">
        <w:rPr>
          <w:sz w:val="22"/>
          <w:szCs w:val="22"/>
        </w:rPr>
        <w:t>1</w:t>
      </w:r>
      <w:r w:rsidRPr="000816A8">
        <w:rPr>
          <w:sz w:val="22"/>
          <w:szCs w:val="22"/>
        </w:rPr>
        <w:t>3</w:t>
      </w:r>
      <w:r w:rsidR="0029606A" w:rsidRPr="000816A8">
        <w:rPr>
          <w:sz w:val="22"/>
          <w:szCs w:val="22"/>
        </w:rPr>
        <w:t>5</w:t>
      </w:r>
      <w:r w:rsidRPr="000816A8">
        <w:rPr>
          <w:sz w:val="22"/>
          <w:szCs w:val="22"/>
        </w:rPr>
        <w:t xml:space="preserve"> ust</w:t>
      </w:r>
      <w:r w:rsidR="00D9049C" w:rsidRPr="000816A8">
        <w:rPr>
          <w:sz w:val="22"/>
          <w:szCs w:val="22"/>
        </w:rPr>
        <w:t xml:space="preserve">. </w:t>
      </w:r>
      <w:r w:rsidR="0029606A" w:rsidRPr="000816A8">
        <w:rPr>
          <w:sz w:val="22"/>
          <w:szCs w:val="22"/>
        </w:rPr>
        <w:t>6</w:t>
      </w:r>
      <w:r w:rsidRPr="000816A8">
        <w:rPr>
          <w:sz w:val="22"/>
          <w:szCs w:val="22"/>
        </w:rPr>
        <w:t xml:space="preserve"> ustawy z dnia </w:t>
      </w:r>
      <w:r w:rsidR="0029606A" w:rsidRPr="000816A8">
        <w:rPr>
          <w:sz w:val="22"/>
          <w:szCs w:val="22"/>
        </w:rPr>
        <w:t>11</w:t>
      </w:r>
      <w:r w:rsidRPr="000816A8">
        <w:rPr>
          <w:sz w:val="22"/>
          <w:szCs w:val="22"/>
        </w:rPr>
        <w:t xml:space="preserve"> </w:t>
      </w:r>
      <w:r w:rsidR="0029606A" w:rsidRPr="000816A8">
        <w:rPr>
          <w:sz w:val="22"/>
          <w:szCs w:val="22"/>
        </w:rPr>
        <w:t xml:space="preserve">września </w:t>
      </w:r>
      <w:r w:rsidRPr="000816A8">
        <w:rPr>
          <w:sz w:val="22"/>
          <w:szCs w:val="22"/>
        </w:rPr>
        <w:t>20</w:t>
      </w:r>
      <w:r w:rsidR="0029606A" w:rsidRPr="000816A8">
        <w:rPr>
          <w:sz w:val="22"/>
          <w:szCs w:val="22"/>
        </w:rPr>
        <w:t>19</w:t>
      </w:r>
      <w:r w:rsidRPr="000816A8">
        <w:rPr>
          <w:sz w:val="22"/>
          <w:szCs w:val="22"/>
        </w:rPr>
        <w:t xml:space="preserve"> r</w:t>
      </w:r>
      <w:r w:rsidR="0029606A" w:rsidRPr="000816A8">
        <w:rPr>
          <w:sz w:val="22"/>
          <w:szCs w:val="22"/>
        </w:rPr>
        <w:t>.</w:t>
      </w:r>
      <w:r w:rsidRPr="000816A8">
        <w:rPr>
          <w:sz w:val="22"/>
          <w:szCs w:val="22"/>
        </w:rPr>
        <w:t xml:space="preserve"> Prawo </w:t>
      </w:r>
      <w:r w:rsidR="0029606A" w:rsidRPr="000816A8">
        <w:rPr>
          <w:sz w:val="22"/>
          <w:szCs w:val="22"/>
        </w:rPr>
        <w:t>z</w:t>
      </w:r>
      <w:r w:rsidRPr="000816A8">
        <w:rPr>
          <w:sz w:val="22"/>
          <w:szCs w:val="22"/>
        </w:rPr>
        <w:t xml:space="preserve">amówień </w:t>
      </w:r>
      <w:r w:rsidR="0029606A" w:rsidRPr="000816A8">
        <w:rPr>
          <w:sz w:val="22"/>
          <w:szCs w:val="22"/>
        </w:rPr>
        <w:t>p</w:t>
      </w:r>
      <w:r w:rsidRPr="000816A8">
        <w:rPr>
          <w:sz w:val="22"/>
          <w:szCs w:val="22"/>
        </w:rPr>
        <w:t xml:space="preserve">ublicznych </w:t>
      </w:r>
      <w:r w:rsidR="003D3531" w:rsidRPr="000816A8">
        <w:rPr>
          <w:sz w:val="22"/>
          <w:szCs w:val="22"/>
        </w:rPr>
        <w:t>(t.j. Dz.U. z 2021r. poz. 1129)</w:t>
      </w:r>
      <w:r w:rsidR="00BE7BFD" w:rsidRPr="000816A8">
        <w:rPr>
          <w:sz w:val="22"/>
          <w:szCs w:val="22"/>
        </w:rPr>
        <w:t xml:space="preserve">, </w:t>
      </w:r>
      <w:r w:rsidR="00D9049C" w:rsidRPr="000816A8">
        <w:rPr>
          <w:sz w:val="22"/>
          <w:szCs w:val="22"/>
        </w:rPr>
        <w:t>udostępnia</w:t>
      </w:r>
      <w:r w:rsidR="00BE7BFD" w:rsidRPr="000816A8">
        <w:rPr>
          <w:sz w:val="22"/>
          <w:szCs w:val="22"/>
        </w:rPr>
        <w:t xml:space="preserve"> poniżej treść zapytań do S</w:t>
      </w:r>
      <w:r w:rsidR="0012774F" w:rsidRPr="000816A8">
        <w:rPr>
          <w:sz w:val="22"/>
          <w:szCs w:val="22"/>
        </w:rPr>
        <w:t>pecyfikacji Warunków Zamówienia (</w:t>
      </w:r>
      <w:r w:rsidR="0012774F" w:rsidRPr="000816A8">
        <w:rPr>
          <w:sz w:val="22"/>
          <w:szCs w:val="22"/>
          <w:lang w:eastAsia="ar-SA"/>
        </w:rPr>
        <w:t>zwanej dalej</w:t>
      </w:r>
      <w:r w:rsidR="0012774F" w:rsidRPr="000816A8">
        <w:rPr>
          <w:b/>
          <w:sz w:val="22"/>
          <w:szCs w:val="22"/>
          <w:lang w:eastAsia="ar-SA"/>
        </w:rPr>
        <w:t xml:space="preserve"> </w:t>
      </w:r>
      <w:r w:rsidR="0012774F" w:rsidRPr="000816A8">
        <w:rPr>
          <w:bCs/>
          <w:sz w:val="22"/>
          <w:szCs w:val="22"/>
          <w:lang w:eastAsia="ar-SA"/>
        </w:rPr>
        <w:t>”SWZ”)</w:t>
      </w:r>
      <w:r w:rsidR="00D9049C" w:rsidRPr="000816A8">
        <w:rPr>
          <w:bCs/>
          <w:sz w:val="22"/>
          <w:szCs w:val="22"/>
          <w:lang w:eastAsia="ar-SA"/>
        </w:rPr>
        <w:t xml:space="preserve"> </w:t>
      </w:r>
      <w:r w:rsidR="00D9049C" w:rsidRPr="000816A8">
        <w:rPr>
          <w:sz w:val="22"/>
          <w:szCs w:val="22"/>
        </w:rPr>
        <w:t>wraz z wyjaśnieniami</w:t>
      </w:r>
      <w:r w:rsidR="0012774F" w:rsidRPr="000816A8">
        <w:rPr>
          <w:bCs/>
          <w:sz w:val="22"/>
          <w:szCs w:val="22"/>
          <w:lang w:eastAsia="ar-SA"/>
        </w:rPr>
        <w:t>:</w:t>
      </w:r>
    </w:p>
    <w:p w14:paraId="6A3E14F5" w14:textId="77777777" w:rsidR="009B15B1" w:rsidRPr="006A5DF1" w:rsidRDefault="009B15B1" w:rsidP="009B15B1">
      <w:pPr>
        <w:spacing w:before="60" w:after="60"/>
        <w:ind w:left="30" w:right="-72"/>
        <w:rPr>
          <w:b/>
          <w:bCs/>
          <w:sz w:val="22"/>
          <w:szCs w:val="22"/>
        </w:rPr>
      </w:pPr>
      <w:r w:rsidRPr="006A5DF1">
        <w:rPr>
          <w:b/>
          <w:bCs/>
          <w:sz w:val="22"/>
          <w:szCs w:val="22"/>
        </w:rPr>
        <w:t xml:space="preserve">Pytanie nr </w:t>
      </w:r>
      <w:r w:rsidRPr="003D3531">
        <w:rPr>
          <w:b/>
          <w:bCs/>
          <w:sz w:val="22"/>
          <w:szCs w:val="22"/>
        </w:rPr>
        <w:t>1</w:t>
      </w:r>
    </w:p>
    <w:p w14:paraId="14347BF0" w14:textId="10B2DC68" w:rsidR="009B15B1" w:rsidRPr="009B15B1" w:rsidRDefault="009B15B1" w:rsidP="009B15B1">
      <w:pPr>
        <w:jc w:val="both"/>
        <w:rPr>
          <w:sz w:val="22"/>
          <w:szCs w:val="22"/>
        </w:rPr>
      </w:pPr>
      <w:r w:rsidRPr="009B15B1">
        <w:rPr>
          <w:sz w:val="22"/>
          <w:szCs w:val="22"/>
        </w:rPr>
        <w:t>Proszę o zmodyfikowanie pkt 7.2 SWZ zgodnie z obowiązującymi przepisami prawa i przyjęcie zapisu w brzmieniu:</w:t>
      </w:r>
    </w:p>
    <w:p w14:paraId="3C8370F7" w14:textId="77777777" w:rsidR="009B15B1" w:rsidRPr="009B15B1" w:rsidRDefault="009B15B1" w:rsidP="009B15B1">
      <w:pPr>
        <w:jc w:val="both"/>
        <w:rPr>
          <w:sz w:val="22"/>
          <w:szCs w:val="22"/>
        </w:rPr>
      </w:pPr>
      <w:r w:rsidRPr="009B15B1">
        <w:rPr>
          <w:sz w:val="22"/>
          <w:szCs w:val="22"/>
        </w:rPr>
        <w:t>„(….) Wykonawca spełni warunek jeśli wykaże, że posiada aktualne zezwolenie na prowadzenie działalności w zakresie unieszkodliwiania odpadów obejmujących przedmiot zamówienia (klasyfikacja zgodna z Rozporządzeniem Ministra Klimatu z dnia 2 stycznia 2020 r. w sprawie katalogu odpadów (Dz. U. z 2020 r. poz. 10)) oraz dokument potwierdzający uzyskanie wpisu do rejestru, o którym mowa w Rozdziale 2 Działu IV ustawy o odpadach (wpis do rejestru BDO) w zakresie kodów odpadów objętych przedmiotem zamówienia”.</w:t>
      </w:r>
    </w:p>
    <w:p w14:paraId="19919836" w14:textId="0568F91E" w:rsidR="009B15B1" w:rsidRDefault="009B15B1" w:rsidP="009B15B1">
      <w:pPr>
        <w:jc w:val="both"/>
        <w:rPr>
          <w:sz w:val="22"/>
          <w:szCs w:val="22"/>
        </w:rPr>
      </w:pPr>
      <w:r w:rsidRPr="009B15B1">
        <w:rPr>
          <w:sz w:val="22"/>
          <w:szCs w:val="22"/>
        </w:rPr>
        <w:t>Uzasadnienie: Decyzje dotyczące transportu odpadów dla podmiotów, które zostały wpisane do rejestru BDO, straciły ważność. Od momentu uruchomienia rejestru podmiotów wprowadzających produkty, produkty w opakowaniach i gospodarujących odpadami tj. 24 stycznia 2018 r. podmioty zajmujące się transportem odpadów miały 6 miesięcy na złożenie wniosku o wpis do ww. rejestru. Uzyskanie wpisu w zakresie transportu odpadów jest konieczne, ponieważ zezwolenia na transport, wydane na podstawie ustawy o odpadach z 27 kwietnia 2001 roku, zachowały ważność na czas na jaki zostały wydane, nie dłużej jednak niż do czasu upływu terminu złożenia wniosku o wpis do BDO tj. do 24 lipca 2018 r. lub do dnia uzyskania wpisu do rejestru, jeśli wpis nastąpił przed upływem ww. terminu.</w:t>
      </w:r>
    </w:p>
    <w:p w14:paraId="66EFEF07" w14:textId="77777777" w:rsidR="009B15B1" w:rsidRPr="006A5DF1" w:rsidRDefault="009B15B1" w:rsidP="009B15B1">
      <w:pPr>
        <w:spacing w:after="40"/>
        <w:ind w:left="30" w:right="-72"/>
        <w:rPr>
          <w:b/>
          <w:bCs/>
          <w:sz w:val="22"/>
          <w:szCs w:val="22"/>
        </w:rPr>
      </w:pPr>
      <w:r w:rsidRPr="006A5DF1">
        <w:rPr>
          <w:b/>
          <w:bCs/>
          <w:sz w:val="22"/>
          <w:szCs w:val="22"/>
        </w:rPr>
        <w:t>Stanowisko (wyjaśnienie) Zamawiającego:</w:t>
      </w:r>
    </w:p>
    <w:p w14:paraId="2729959E" w14:textId="0987814C" w:rsidR="009B15B1" w:rsidRDefault="00615801" w:rsidP="009B15B1">
      <w:pPr>
        <w:jc w:val="both"/>
        <w:rPr>
          <w:sz w:val="22"/>
          <w:szCs w:val="22"/>
        </w:rPr>
      </w:pPr>
      <w:r>
        <w:rPr>
          <w:sz w:val="22"/>
          <w:szCs w:val="22"/>
        </w:rPr>
        <w:t>Zamawiający modyfikuje wymieniony w pkt. 7.2</w:t>
      </w:r>
      <w:r w:rsidR="002B5BDD">
        <w:rPr>
          <w:sz w:val="22"/>
          <w:szCs w:val="22"/>
        </w:rPr>
        <w:t>.1</w:t>
      </w:r>
      <w:r>
        <w:rPr>
          <w:sz w:val="22"/>
          <w:szCs w:val="22"/>
        </w:rPr>
        <w:t xml:space="preserve"> </w:t>
      </w:r>
      <w:r w:rsidR="009D01D0">
        <w:rPr>
          <w:sz w:val="22"/>
          <w:szCs w:val="22"/>
        </w:rPr>
        <w:t>SWZ</w:t>
      </w:r>
      <w:r w:rsidR="00C1011D">
        <w:rPr>
          <w:sz w:val="22"/>
          <w:szCs w:val="22"/>
        </w:rPr>
        <w:t xml:space="preserve"> </w:t>
      </w:r>
      <w:r>
        <w:rPr>
          <w:sz w:val="22"/>
          <w:szCs w:val="22"/>
        </w:rPr>
        <w:t>warune</w:t>
      </w:r>
      <w:r w:rsidR="009D01D0">
        <w:rPr>
          <w:sz w:val="22"/>
          <w:szCs w:val="22"/>
        </w:rPr>
        <w:t xml:space="preserve">k. </w:t>
      </w:r>
    </w:p>
    <w:p w14:paraId="0B0CE46A" w14:textId="77777777" w:rsidR="00615801" w:rsidRPr="009B15B1" w:rsidRDefault="00615801" w:rsidP="009B15B1">
      <w:pPr>
        <w:jc w:val="both"/>
        <w:rPr>
          <w:sz w:val="22"/>
          <w:szCs w:val="22"/>
        </w:rPr>
      </w:pPr>
    </w:p>
    <w:p w14:paraId="7FC03C4F" w14:textId="3F991217" w:rsidR="009B15B1" w:rsidRPr="006A5DF1" w:rsidRDefault="009B15B1" w:rsidP="009B15B1">
      <w:pPr>
        <w:spacing w:before="60" w:after="60"/>
        <w:ind w:left="30" w:right="-72"/>
        <w:rPr>
          <w:b/>
          <w:bCs/>
          <w:sz w:val="22"/>
          <w:szCs w:val="22"/>
        </w:rPr>
      </w:pPr>
      <w:r w:rsidRPr="006A5DF1">
        <w:rPr>
          <w:b/>
          <w:bCs/>
          <w:sz w:val="22"/>
          <w:szCs w:val="22"/>
        </w:rPr>
        <w:lastRenderedPageBreak/>
        <w:t xml:space="preserve">Pytanie nr </w:t>
      </w:r>
      <w:r w:rsidRPr="003D3531">
        <w:rPr>
          <w:b/>
          <w:bCs/>
          <w:sz w:val="22"/>
          <w:szCs w:val="22"/>
        </w:rPr>
        <w:t>2</w:t>
      </w:r>
    </w:p>
    <w:p w14:paraId="039E3AFC" w14:textId="49E7A638" w:rsidR="009B15B1" w:rsidRPr="009B15B1" w:rsidRDefault="009B15B1" w:rsidP="009B15B1">
      <w:pPr>
        <w:jc w:val="both"/>
        <w:rPr>
          <w:sz w:val="22"/>
          <w:szCs w:val="22"/>
        </w:rPr>
      </w:pPr>
      <w:r w:rsidRPr="009B15B1">
        <w:rPr>
          <w:sz w:val="22"/>
          <w:szCs w:val="22"/>
        </w:rPr>
        <w:t>W świetle art. 246 ust. 1 p.z.p. (Dz.U.2021.0.1129 t.j. - Ustawa z dnia 11 września 2019 r. - Prawo zamówień publicznych) zamawiający publiczni są co do zasady zobowiązani nie stosować kryterium ceny jako jedynego kryterium oceny ofert ani jako kryterium o wadze przekraczającej 60%. Zamawiający przy ocenie ofert powinien skorzystać z pozacenowych kryteriów oceny oferty, czyli kryteriów jakościowych, które pozwalają na realizację zasady „best value for money”. Kryterium pozacenowe nie może być kryterium „pozornym”, a jego weryfikacja powinna bezwzględnie następować przed wyborem oferty najkorzystniejszej, a nie na etapie realizacji umowy”.</w:t>
      </w:r>
    </w:p>
    <w:p w14:paraId="68498C3E" w14:textId="77777777" w:rsidR="009B15B1" w:rsidRPr="009B15B1" w:rsidRDefault="009B15B1" w:rsidP="009B15B1">
      <w:pPr>
        <w:jc w:val="both"/>
        <w:rPr>
          <w:sz w:val="22"/>
          <w:szCs w:val="22"/>
        </w:rPr>
      </w:pPr>
      <w:r w:rsidRPr="009B15B1">
        <w:rPr>
          <w:sz w:val="22"/>
          <w:szCs w:val="22"/>
        </w:rPr>
        <w:t>W związku z powyższym proszę o dokonanie zmiany w pkt 21.1 i 21.2 SWZ poprzez przyjęcie dla zadania nr 1 (odpady medyczne) trzech kryteriów oceny ofert tj.</w:t>
      </w:r>
    </w:p>
    <w:p w14:paraId="689622C9" w14:textId="77777777" w:rsidR="009B15B1" w:rsidRPr="009B15B1" w:rsidRDefault="009B15B1" w:rsidP="009B15B1">
      <w:pPr>
        <w:jc w:val="both"/>
        <w:rPr>
          <w:sz w:val="22"/>
          <w:szCs w:val="22"/>
        </w:rPr>
      </w:pPr>
      <w:r w:rsidRPr="009B15B1">
        <w:rPr>
          <w:sz w:val="22"/>
          <w:szCs w:val="22"/>
        </w:rPr>
        <w:t>- „cena” - o wadze 60%,</w:t>
      </w:r>
    </w:p>
    <w:p w14:paraId="62C16810" w14:textId="77777777" w:rsidR="009B15B1" w:rsidRPr="009B15B1" w:rsidRDefault="009B15B1" w:rsidP="009B15B1">
      <w:pPr>
        <w:jc w:val="both"/>
        <w:rPr>
          <w:sz w:val="22"/>
          <w:szCs w:val="22"/>
        </w:rPr>
      </w:pPr>
      <w:r w:rsidRPr="009B15B1">
        <w:rPr>
          <w:sz w:val="22"/>
          <w:szCs w:val="22"/>
        </w:rPr>
        <w:t>- „wydajność roczna spalarni, w której będą utylizowane zakaźne odpady medyczne objęte przedmiotowym zamówieniem (W)”, o wadze 20%, wg poniższego wzoru.</w:t>
      </w:r>
    </w:p>
    <w:p w14:paraId="30C20EFF" w14:textId="77777777" w:rsidR="009B15B1" w:rsidRPr="009B15B1" w:rsidRDefault="009B15B1" w:rsidP="009B15B1">
      <w:pPr>
        <w:jc w:val="both"/>
        <w:rPr>
          <w:sz w:val="22"/>
          <w:szCs w:val="22"/>
        </w:rPr>
      </w:pPr>
      <w:r w:rsidRPr="009B15B1">
        <w:rPr>
          <w:sz w:val="22"/>
          <w:szCs w:val="22"/>
        </w:rPr>
        <w:t>Wydajność roczna spalarni, w której będą utylizowane zakaźne odpady medyczne –20%</w:t>
      </w:r>
    </w:p>
    <w:p w14:paraId="1FC616AB" w14:textId="77777777" w:rsidR="009B15B1" w:rsidRPr="009B15B1" w:rsidRDefault="009B15B1" w:rsidP="009B15B1">
      <w:pPr>
        <w:jc w:val="both"/>
        <w:rPr>
          <w:sz w:val="22"/>
          <w:szCs w:val="22"/>
        </w:rPr>
      </w:pPr>
      <w:r w:rsidRPr="009B15B1">
        <w:rPr>
          <w:sz w:val="22"/>
          <w:szCs w:val="22"/>
        </w:rPr>
        <w:t>Wartość punktowa wydajność roczna spalarni = R x (W of/ W max. x 100)</w:t>
      </w:r>
    </w:p>
    <w:p w14:paraId="0D606349" w14:textId="77777777" w:rsidR="009B15B1" w:rsidRPr="009B15B1" w:rsidRDefault="009B15B1" w:rsidP="009B15B1">
      <w:pPr>
        <w:jc w:val="both"/>
        <w:rPr>
          <w:sz w:val="22"/>
          <w:szCs w:val="22"/>
        </w:rPr>
      </w:pPr>
      <w:r w:rsidRPr="009B15B1">
        <w:rPr>
          <w:sz w:val="22"/>
          <w:szCs w:val="22"/>
        </w:rPr>
        <w:t>R – ranga ocenianego kryterium,</w:t>
      </w:r>
    </w:p>
    <w:p w14:paraId="45CD8DBC" w14:textId="77777777" w:rsidR="009B15B1" w:rsidRPr="009B15B1" w:rsidRDefault="009B15B1" w:rsidP="009B15B1">
      <w:pPr>
        <w:jc w:val="both"/>
        <w:rPr>
          <w:sz w:val="22"/>
          <w:szCs w:val="22"/>
        </w:rPr>
      </w:pPr>
      <w:r w:rsidRPr="009B15B1">
        <w:rPr>
          <w:sz w:val="22"/>
          <w:szCs w:val="22"/>
        </w:rPr>
        <w:t>W of - wydajność w badanej ofercie</w:t>
      </w:r>
    </w:p>
    <w:p w14:paraId="79C33132" w14:textId="77777777" w:rsidR="009B15B1" w:rsidRPr="009B15B1" w:rsidRDefault="009B15B1" w:rsidP="009B15B1">
      <w:pPr>
        <w:jc w:val="both"/>
        <w:rPr>
          <w:sz w:val="22"/>
          <w:szCs w:val="22"/>
        </w:rPr>
      </w:pPr>
      <w:r w:rsidRPr="009B15B1">
        <w:rPr>
          <w:sz w:val="22"/>
          <w:szCs w:val="22"/>
        </w:rPr>
        <w:t>W max. – najwyższa wydajność roczna z oferowanych</w:t>
      </w:r>
    </w:p>
    <w:p w14:paraId="50434B71" w14:textId="77777777" w:rsidR="009B15B1" w:rsidRPr="009B15B1" w:rsidRDefault="009B15B1" w:rsidP="009B15B1">
      <w:pPr>
        <w:jc w:val="both"/>
        <w:rPr>
          <w:sz w:val="22"/>
          <w:szCs w:val="22"/>
        </w:rPr>
      </w:pPr>
      <w:r w:rsidRPr="009B15B1">
        <w:rPr>
          <w:sz w:val="22"/>
          <w:szCs w:val="22"/>
        </w:rPr>
        <w:t>Maksymalna liczba punktów jaka może osiągnąć oferta w kryterium wydajność roczna spalarni wynosi 20 pkt</w:t>
      </w:r>
    </w:p>
    <w:p w14:paraId="40B206B1" w14:textId="77777777" w:rsidR="009B15B1" w:rsidRPr="009B15B1" w:rsidRDefault="009B15B1" w:rsidP="009B15B1">
      <w:pPr>
        <w:jc w:val="both"/>
        <w:rPr>
          <w:sz w:val="22"/>
          <w:szCs w:val="22"/>
        </w:rPr>
      </w:pPr>
      <w:r w:rsidRPr="009B15B1">
        <w:rPr>
          <w:sz w:val="22"/>
          <w:szCs w:val="22"/>
        </w:rPr>
        <w:t>Wydajność roczna spalarni to kryterium odnoszące się bezpośrednio do jakości, do parametrów technicznych i zastosowanej technologii. Im wyższa wydajność spalarni w której Wykonawca deklaruje unieszkodliwianie odpadów medycznych, tym większe bezpieczeństwo sanitarno-epidemiologiczne dla Zamawiającego i gwarancja, że usługa będzie świadczona w sposób ciągły.</w:t>
      </w:r>
    </w:p>
    <w:p w14:paraId="08B78993" w14:textId="77777777" w:rsidR="009B15B1" w:rsidRPr="009B15B1" w:rsidRDefault="009B15B1" w:rsidP="009B15B1">
      <w:pPr>
        <w:jc w:val="both"/>
        <w:rPr>
          <w:sz w:val="22"/>
          <w:szCs w:val="22"/>
        </w:rPr>
      </w:pPr>
      <w:r w:rsidRPr="009B15B1">
        <w:rPr>
          <w:sz w:val="22"/>
          <w:szCs w:val="22"/>
        </w:rPr>
        <w:t>- „Odległość od siedziby Zamawiającego do miejsca unieszkodliwiania zakaźnych odpadów</w:t>
      </w:r>
    </w:p>
    <w:p w14:paraId="042574A5" w14:textId="77777777" w:rsidR="009B15B1" w:rsidRPr="009B15B1" w:rsidRDefault="009B15B1" w:rsidP="009B15B1">
      <w:pPr>
        <w:jc w:val="both"/>
        <w:rPr>
          <w:sz w:val="22"/>
          <w:szCs w:val="22"/>
        </w:rPr>
      </w:pPr>
      <w:r w:rsidRPr="009B15B1">
        <w:rPr>
          <w:sz w:val="22"/>
          <w:szCs w:val="22"/>
        </w:rPr>
        <w:t>medycznych”, o wadze 20%, wg poniższego wzoru</w:t>
      </w:r>
    </w:p>
    <w:p w14:paraId="2BF87FD0" w14:textId="77777777" w:rsidR="009B15B1" w:rsidRPr="009B15B1" w:rsidRDefault="009B15B1" w:rsidP="009B15B1">
      <w:pPr>
        <w:jc w:val="both"/>
        <w:rPr>
          <w:sz w:val="22"/>
          <w:szCs w:val="22"/>
        </w:rPr>
      </w:pPr>
      <w:r w:rsidRPr="009B15B1">
        <w:rPr>
          <w:sz w:val="22"/>
          <w:szCs w:val="22"/>
        </w:rPr>
        <w:t>O min</w:t>
      </w:r>
    </w:p>
    <w:p w14:paraId="774C05EE" w14:textId="77777777" w:rsidR="009B15B1" w:rsidRPr="009B15B1" w:rsidRDefault="009B15B1" w:rsidP="009B15B1">
      <w:pPr>
        <w:jc w:val="both"/>
        <w:rPr>
          <w:sz w:val="22"/>
          <w:szCs w:val="22"/>
        </w:rPr>
      </w:pPr>
      <w:r w:rsidRPr="009B15B1">
        <w:rPr>
          <w:sz w:val="22"/>
          <w:szCs w:val="22"/>
        </w:rPr>
        <w:t>R = x 20 pkt</w:t>
      </w:r>
    </w:p>
    <w:p w14:paraId="3A8C8495" w14:textId="77777777" w:rsidR="009B15B1" w:rsidRPr="009B15B1" w:rsidRDefault="009B15B1" w:rsidP="009B15B1">
      <w:pPr>
        <w:jc w:val="both"/>
        <w:rPr>
          <w:sz w:val="22"/>
          <w:szCs w:val="22"/>
        </w:rPr>
      </w:pPr>
      <w:r w:rsidRPr="009B15B1">
        <w:rPr>
          <w:sz w:val="22"/>
          <w:szCs w:val="22"/>
        </w:rPr>
        <w:t>O f</w:t>
      </w:r>
    </w:p>
    <w:p w14:paraId="3BC70B31" w14:textId="77777777" w:rsidR="009B15B1" w:rsidRPr="009B15B1" w:rsidRDefault="009B15B1" w:rsidP="009B15B1">
      <w:pPr>
        <w:jc w:val="both"/>
        <w:rPr>
          <w:sz w:val="22"/>
          <w:szCs w:val="22"/>
        </w:rPr>
      </w:pPr>
      <w:r w:rsidRPr="009B15B1">
        <w:rPr>
          <w:sz w:val="22"/>
          <w:szCs w:val="22"/>
        </w:rPr>
        <w:t>R – ranga ocenianego kryterium,</w:t>
      </w:r>
    </w:p>
    <w:p w14:paraId="5E052014" w14:textId="77777777" w:rsidR="009B15B1" w:rsidRPr="009B15B1" w:rsidRDefault="009B15B1" w:rsidP="009B15B1">
      <w:pPr>
        <w:jc w:val="both"/>
        <w:rPr>
          <w:sz w:val="22"/>
          <w:szCs w:val="22"/>
        </w:rPr>
      </w:pPr>
      <w:r w:rsidRPr="009B15B1">
        <w:rPr>
          <w:sz w:val="22"/>
          <w:szCs w:val="22"/>
        </w:rPr>
        <w:t>O min. – najkrótsza odległość z oferowanych</w:t>
      </w:r>
    </w:p>
    <w:p w14:paraId="05AC91D6" w14:textId="77777777" w:rsidR="009B15B1" w:rsidRPr="009B15B1" w:rsidRDefault="009B15B1" w:rsidP="009B15B1">
      <w:pPr>
        <w:jc w:val="both"/>
        <w:rPr>
          <w:sz w:val="22"/>
          <w:szCs w:val="22"/>
        </w:rPr>
      </w:pPr>
      <w:r w:rsidRPr="009B15B1">
        <w:rPr>
          <w:sz w:val="22"/>
          <w:szCs w:val="22"/>
        </w:rPr>
        <w:t>O of - odległość w badanej ofercie</w:t>
      </w:r>
    </w:p>
    <w:p w14:paraId="486367CD" w14:textId="77777777" w:rsidR="009B15B1" w:rsidRPr="009B15B1" w:rsidRDefault="009B15B1" w:rsidP="009B15B1">
      <w:pPr>
        <w:jc w:val="both"/>
        <w:rPr>
          <w:sz w:val="22"/>
          <w:szCs w:val="22"/>
        </w:rPr>
      </w:pPr>
      <w:r w:rsidRPr="009B15B1">
        <w:rPr>
          <w:sz w:val="22"/>
          <w:szCs w:val="22"/>
        </w:rPr>
        <w:t>Maksymalna liczba punktów jaka może osiągnąć oferta w kryterium odległość, wynosi 20 pkt.</w:t>
      </w:r>
    </w:p>
    <w:p w14:paraId="289211FE" w14:textId="77777777" w:rsidR="009B15B1" w:rsidRPr="009B15B1" w:rsidRDefault="009B15B1" w:rsidP="009B15B1">
      <w:pPr>
        <w:jc w:val="both"/>
        <w:rPr>
          <w:sz w:val="22"/>
          <w:szCs w:val="22"/>
        </w:rPr>
      </w:pPr>
      <w:r w:rsidRPr="009B15B1">
        <w:rPr>
          <w:sz w:val="22"/>
          <w:szCs w:val="22"/>
        </w:rPr>
        <w:t>0 pkt za spalarnię spoza woj. małopolskiego</w:t>
      </w:r>
    </w:p>
    <w:p w14:paraId="06C9140B" w14:textId="77777777" w:rsidR="009B15B1" w:rsidRPr="009B15B1" w:rsidRDefault="009B15B1" w:rsidP="009B15B1">
      <w:pPr>
        <w:jc w:val="both"/>
        <w:rPr>
          <w:sz w:val="22"/>
          <w:szCs w:val="22"/>
        </w:rPr>
      </w:pPr>
      <w:r w:rsidRPr="009B15B1">
        <w:rPr>
          <w:sz w:val="22"/>
          <w:szCs w:val="22"/>
        </w:rPr>
        <w:t>Kryterium Odległość od siedziby Zamawiającego do miejsca unieszkodliwiania odpadów wyraża przyjętą przez ustawodawcę w ustawie z dnia 14 grudnia 2012 r. o odpadach (Dz. U z 2013 r., poz. 21) regułę, że usługa będąca przedmiotem niniejszego zamówienia powinna być świadczona przez Wykonawcę z uwzględnieniem art. 20 ustawy z dnia 14 grudnia 2012 r. o odpadach (Dz. U z 2013 r., poz. 21), w szczególności z „zasadą bliskości” tj. w najbliżej położonej spalarni na terenie województwa, na obszarze którego odpady zostały wytworzone:</w:t>
      </w:r>
    </w:p>
    <w:p w14:paraId="6B12AA82" w14:textId="77777777" w:rsidR="009B15B1" w:rsidRPr="009B15B1" w:rsidRDefault="009B15B1" w:rsidP="009B15B1">
      <w:pPr>
        <w:jc w:val="both"/>
        <w:rPr>
          <w:sz w:val="22"/>
          <w:szCs w:val="22"/>
        </w:rPr>
      </w:pPr>
      <w:r w:rsidRPr="009B15B1">
        <w:rPr>
          <w:sz w:val="22"/>
          <w:szCs w:val="22"/>
        </w:rPr>
        <w:t>a) Zasada bliskości: zgodnie z art. 20 ust. 3 i art. 20 ust. 6 ustawy z dnia 14.12.2012 r. o odpadach zakazuje się unieszkodliwiania zakaźnych odpadów medycznych poza obszarem województwa na którym zostały wytworzone.</w:t>
      </w:r>
    </w:p>
    <w:p w14:paraId="46242620" w14:textId="77777777" w:rsidR="009B15B1" w:rsidRPr="009B15B1" w:rsidRDefault="009B15B1" w:rsidP="009B15B1">
      <w:pPr>
        <w:jc w:val="both"/>
        <w:rPr>
          <w:sz w:val="22"/>
          <w:szCs w:val="22"/>
        </w:rPr>
      </w:pPr>
      <w:r w:rsidRPr="009B15B1">
        <w:rPr>
          <w:sz w:val="22"/>
          <w:szCs w:val="22"/>
        </w:rPr>
        <w:t>b) Wyjątek od zasady bliskości: Zgodnie art. 20 ust 6 ustawy z dnia 14 grudnia 2012 r. o odpadach dopuszcza się unieszkodliwienie zakaźnych odpadów medycznych na obszarze województwa innego niż to, na którym zostały wytworzone, w najbliżej położonej instalacji, w przypadku braku instalacji do unieszkodliwiania tych odpadów na obszarze danego województwa lub gdy istniejące instalacje nie mają wolnych mocy przerobowych.</w:t>
      </w:r>
    </w:p>
    <w:p w14:paraId="73D77EDA" w14:textId="77777777" w:rsidR="009B15B1" w:rsidRPr="009B15B1" w:rsidRDefault="009B15B1" w:rsidP="009B15B1">
      <w:pPr>
        <w:jc w:val="both"/>
        <w:rPr>
          <w:sz w:val="22"/>
          <w:szCs w:val="22"/>
        </w:rPr>
      </w:pPr>
      <w:r w:rsidRPr="009B15B1">
        <w:rPr>
          <w:sz w:val="22"/>
          <w:szCs w:val="22"/>
        </w:rPr>
        <w:t>W przedmiotowym postępowaniu ma zastosowanie ogólna zasada wynikająca z postanowień art. 20 ust. 1 i 2 ustawy o odpadach.</w:t>
      </w:r>
    </w:p>
    <w:p w14:paraId="2D2A5A3F" w14:textId="77777777" w:rsidR="009B15B1" w:rsidRPr="009B15B1" w:rsidRDefault="009B15B1" w:rsidP="009B15B1">
      <w:pPr>
        <w:jc w:val="both"/>
        <w:rPr>
          <w:sz w:val="22"/>
          <w:szCs w:val="22"/>
        </w:rPr>
      </w:pPr>
      <w:r w:rsidRPr="009B15B1">
        <w:rPr>
          <w:sz w:val="22"/>
          <w:szCs w:val="22"/>
        </w:rPr>
        <w:t xml:space="preserve">Potwierdziła to Krajowa Izba Odwoławcza orzekając, że: „2. Ustawodawca posługując się terminem "najbliżej położonej instalacji" wskazuje na konieczność odnoszenia przedmiotowego wymogu do odległości pomiędzy miejscem wytworzenia odpadów a miejscem ich unieszkodliwiania. Przy czym zasada bliskości zostanie spełniona w odniesieniu do miejsca, w którym będą unieszkodliwiane odpady, </w:t>
      </w:r>
      <w:r w:rsidRPr="009B15B1">
        <w:rPr>
          <w:sz w:val="22"/>
          <w:szCs w:val="22"/>
        </w:rPr>
        <w:lastRenderedPageBreak/>
        <w:t>pozostającego w najmniejszej odległości od miejsca ich wytwarzania” (wyrok o sygn. akt KIO 669/13 z dnia</w:t>
      </w:r>
    </w:p>
    <w:p w14:paraId="4CD4EFD6" w14:textId="77777777" w:rsidR="009B15B1" w:rsidRPr="009B15B1" w:rsidRDefault="009B15B1" w:rsidP="009B15B1">
      <w:pPr>
        <w:jc w:val="both"/>
        <w:rPr>
          <w:sz w:val="22"/>
          <w:szCs w:val="22"/>
        </w:rPr>
      </w:pPr>
      <w:r w:rsidRPr="009B15B1">
        <w:rPr>
          <w:sz w:val="22"/>
          <w:szCs w:val="22"/>
        </w:rPr>
        <w:t>02 kwietnia 2013 r.). Zamawiający dodając pozacenowe kryterium oceny ofert w postaci odległości miejsca wytwarzania zakaźnych odpadów medycznych do miejsca ich unieszkodliwienia właściwie realizuje zapisy znowelizowanej ustawy prawo zamówień publicznych. Kryterium „Odległość od siedziby Zamawiającego do miejsca unieszkodliwiania odpadów (spalarni)” dotyczy wprost realizacji przedmiotu zamówienia, gdyż odnosi się do istotnego z punktu widzenia ochrony i bezpieczeństwa ludzi oraz środowiska naturalnego etapu, jakim jest transport zakaźnych i wysoce zakaźnych odpadów medycznych z miejsca ich wytworzenia (szpital) do miejsca ich unieszkodliwienia (spalarnia). Proces transportowy stanowi ciąg organizacyjno – technologiczny, który ma na celu przewóz ładunku przy możliwie najmniejszym negatywnym wpływie na środowisko.</w:t>
      </w:r>
    </w:p>
    <w:p w14:paraId="2001D37D" w14:textId="77777777" w:rsidR="009B15B1" w:rsidRPr="009B15B1" w:rsidRDefault="009B15B1" w:rsidP="009B15B1">
      <w:pPr>
        <w:jc w:val="both"/>
        <w:rPr>
          <w:sz w:val="22"/>
          <w:szCs w:val="22"/>
        </w:rPr>
      </w:pPr>
      <w:r w:rsidRPr="009B15B1">
        <w:rPr>
          <w:sz w:val="22"/>
          <w:szCs w:val="22"/>
        </w:rPr>
        <w:t>Rozporządzenie Ministra Zdrowia z dnia 5 października 2017 r. (Dz.U. 2017 poz. 1975) w sprawie szczegółowego sposobu postępowania z odpadami medycznymi podkreśla konieczność bezpiecznego postępowania z odpadami medycznymi, wyróżniając wśród odpadów medycznych odpady, o których mowa w § 1 ust. 2 pkt 1, w których zidentyfikowano lub co do których istnieje uzasadnione podejrzenie, że zawierają biologiczne czynniki chorobotwórcze, które podlegają zakwalifikowaniu do kategorii A zgodnie z pkt 2.2.62.1.4.1 załącznika A do Umowy europejskiej dotyczącej międzynarodowego przewozu drogowego towarów niebezpiecznych (ADR).</w:t>
      </w:r>
    </w:p>
    <w:p w14:paraId="011B27B9" w14:textId="77777777" w:rsidR="009B15B1" w:rsidRPr="009B15B1" w:rsidRDefault="009B15B1" w:rsidP="009B15B1">
      <w:pPr>
        <w:jc w:val="both"/>
        <w:rPr>
          <w:sz w:val="22"/>
          <w:szCs w:val="22"/>
        </w:rPr>
      </w:pPr>
      <w:r w:rsidRPr="009B15B1">
        <w:rPr>
          <w:sz w:val="22"/>
          <w:szCs w:val="22"/>
        </w:rPr>
        <w:t>Odpady medyczne zakaźne i wysoce zakaźne o kodzie 180103* stanowią ponad 95% całości odpadów objętych usługą unieszkodliwiania w przedmiotowym zamówieniu.</w:t>
      </w:r>
    </w:p>
    <w:p w14:paraId="09CF985C" w14:textId="77777777" w:rsidR="009B15B1" w:rsidRPr="009B15B1" w:rsidRDefault="009B15B1" w:rsidP="009B15B1">
      <w:pPr>
        <w:jc w:val="both"/>
        <w:rPr>
          <w:sz w:val="22"/>
          <w:szCs w:val="22"/>
        </w:rPr>
      </w:pPr>
      <w:r w:rsidRPr="009B15B1">
        <w:rPr>
          <w:sz w:val="22"/>
          <w:szCs w:val="22"/>
        </w:rPr>
        <w:t>Są to odpady niebezpieczne, które zawierają żywe mikroorganizmy lub ich toksyny, o których wiadomo lub co do których istnieją wiarygodne podstawy do przyjęcia, że wywołują choroby zakaźne u ludzi lub innych żywych organizmów, dlatego konieczne jest ograniczenie do minimum niebezpieczeństwa związane z przemieszczaniem tego rodzaju odpadów na duże odległości.</w:t>
      </w:r>
    </w:p>
    <w:p w14:paraId="7C14C514" w14:textId="77777777" w:rsidR="009B15B1" w:rsidRPr="009B15B1" w:rsidRDefault="009B15B1" w:rsidP="009B15B1">
      <w:pPr>
        <w:jc w:val="both"/>
        <w:rPr>
          <w:sz w:val="22"/>
          <w:szCs w:val="22"/>
        </w:rPr>
      </w:pPr>
      <w:r w:rsidRPr="009B15B1">
        <w:rPr>
          <w:sz w:val="22"/>
          <w:szCs w:val="22"/>
        </w:rPr>
        <w:t>Zgodnie z Ust. 1 i 2 art. 20 ustawy o odpadach z 14 grudnia 2012r. (Dz.U. 2013, Poz. 21 z późn. zm.) „1. Odpady, z uwzględnieniem hierarchii sposobów postępowania z odpadami, w pierwszej kolejności poddaje się przetwarzaniu w miejscu ich powstania. 2. Odpady, które nie mogą być przetworzone w miejscu ich powstania, przekazuje się, uwzględniając hierarchię sposobów postępowania z odpadami oraz najlepszą dostępną technikę, o której mowa w art. 207 ustawy z dnia 27 kwietnia 2001 r. - Prawo ochrony środowiska, lub technologię, o której mowa w art. 143 tej ustawy, do najbliżej położonych miejsc, w których mogą być przetworzone.".</w:t>
      </w:r>
    </w:p>
    <w:p w14:paraId="43D99CCB" w14:textId="77777777" w:rsidR="009B15B1" w:rsidRPr="009B15B1" w:rsidRDefault="009B15B1" w:rsidP="009B15B1">
      <w:pPr>
        <w:jc w:val="both"/>
        <w:rPr>
          <w:sz w:val="22"/>
          <w:szCs w:val="22"/>
        </w:rPr>
      </w:pPr>
      <w:r w:rsidRPr="009B15B1">
        <w:rPr>
          <w:sz w:val="22"/>
          <w:szCs w:val="22"/>
        </w:rPr>
        <w:t>Przepisy te wyrażają tzw. „zasadę bliskości" niezależnie od rodzaju odpadów, do którego się odnoszą. Przemawia za tym pogląd Wojciecha Radeckiego, który stwierdził, że: „Generalnym założeniem jest, że odpady poddaje się przetwarzaniu (tj. zgodnie z art. 3 odzyskowi lub unieszkodliwianiu, w tym przygotowaniu poprzedzającym odzysk lub unieszkodliwianie) w miejscu ich powstania. Tylko wtedy, gdy przetwarzanie odpadów nie jest możliwe w miejscu powstania, przekazuje się je do najbliżej położonych miejsc, w których mogą być przetworzone." oraz „Naruszenie zasady bliskości we wszystkich jej aspektach zostało uznane za wykroczenie w art. 172 i 173 u.o.”.(Wojciech Radecki, „Ustawa o odpadach. Komentarz", Wolters Kluwer 2016 r., uwaga nr 2 komentarza do art. 20).</w:t>
      </w:r>
    </w:p>
    <w:p w14:paraId="5BB779DF" w14:textId="77777777" w:rsidR="009B15B1" w:rsidRPr="006A5DF1" w:rsidRDefault="009B15B1" w:rsidP="009B15B1">
      <w:pPr>
        <w:spacing w:after="40"/>
        <w:ind w:left="30" w:right="-72"/>
        <w:rPr>
          <w:b/>
          <w:bCs/>
          <w:sz w:val="22"/>
          <w:szCs w:val="22"/>
        </w:rPr>
      </w:pPr>
      <w:r w:rsidRPr="006A5DF1">
        <w:rPr>
          <w:b/>
          <w:bCs/>
          <w:sz w:val="22"/>
          <w:szCs w:val="22"/>
        </w:rPr>
        <w:t>Stanowisko (wyjaśnienie) Zamawiającego:</w:t>
      </w:r>
    </w:p>
    <w:p w14:paraId="1BDDFCFD" w14:textId="00EC0AA6" w:rsidR="009B15B1" w:rsidRDefault="009D01D0" w:rsidP="009B15B1">
      <w:pPr>
        <w:jc w:val="both"/>
        <w:rPr>
          <w:sz w:val="22"/>
          <w:szCs w:val="22"/>
        </w:rPr>
      </w:pPr>
      <w:r>
        <w:rPr>
          <w:sz w:val="22"/>
          <w:szCs w:val="22"/>
        </w:rPr>
        <w:t>Zamawiający nie wyraża zgody na zmianę.</w:t>
      </w:r>
    </w:p>
    <w:p w14:paraId="6C3F6064" w14:textId="77777777" w:rsidR="009D01D0" w:rsidRDefault="009D01D0" w:rsidP="009B15B1">
      <w:pPr>
        <w:jc w:val="both"/>
        <w:rPr>
          <w:sz w:val="22"/>
          <w:szCs w:val="22"/>
        </w:rPr>
      </w:pPr>
    </w:p>
    <w:p w14:paraId="1720F5C0" w14:textId="315D2C16" w:rsidR="009B15B1" w:rsidRPr="009B15B1" w:rsidRDefault="009B15B1" w:rsidP="009B15B1">
      <w:pPr>
        <w:jc w:val="both"/>
        <w:rPr>
          <w:b/>
          <w:bCs/>
          <w:sz w:val="22"/>
          <w:szCs w:val="22"/>
        </w:rPr>
      </w:pPr>
      <w:bookmarkStart w:id="0" w:name="_Hlk93580779"/>
      <w:r w:rsidRPr="009B15B1">
        <w:rPr>
          <w:b/>
          <w:bCs/>
          <w:sz w:val="22"/>
          <w:szCs w:val="22"/>
        </w:rPr>
        <w:t xml:space="preserve">Pytanie nr </w:t>
      </w:r>
      <w:bookmarkEnd w:id="0"/>
      <w:r w:rsidRPr="009B15B1">
        <w:rPr>
          <w:b/>
          <w:bCs/>
          <w:sz w:val="22"/>
          <w:szCs w:val="22"/>
        </w:rPr>
        <w:t>3</w:t>
      </w:r>
    </w:p>
    <w:p w14:paraId="0E60F808" w14:textId="4D840C0B" w:rsidR="009B15B1" w:rsidRPr="009B15B1" w:rsidRDefault="009B15B1" w:rsidP="009B15B1">
      <w:pPr>
        <w:jc w:val="both"/>
        <w:rPr>
          <w:sz w:val="22"/>
          <w:szCs w:val="22"/>
        </w:rPr>
      </w:pPr>
      <w:r w:rsidRPr="009B15B1">
        <w:rPr>
          <w:sz w:val="22"/>
          <w:szCs w:val="22"/>
        </w:rPr>
        <w:t>Proszę o potwierdzenie, że w zakresie zadania nr 2 (skratki) Zamawiający będzie zaopatrywał się w pojemniki 20l /30l we własnym zakresie i na własny koszt.</w:t>
      </w:r>
    </w:p>
    <w:p w14:paraId="486B6967" w14:textId="35F9447A" w:rsidR="009B15B1" w:rsidRDefault="000045DB" w:rsidP="009B15B1">
      <w:pPr>
        <w:jc w:val="both"/>
        <w:rPr>
          <w:sz w:val="22"/>
          <w:szCs w:val="22"/>
        </w:rPr>
      </w:pPr>
      <w:r w:rsidRPr="006A5DF1">
        <w:rPr>
          <w:b/>
          <w:bCs/>
          <w:sz w:val="22"/>
          <w:szCs w:val="22"/>
        </w:rPr>
        <w:t>Stanowisko (wyjaśnienie) Zamawiającego:</w:t>
      </w:r>
    </w:p>
    <w:p w14:paraId="18C672A0" w14:textId="19D5A565" w:rsidR="009B15B1" w:rsidRDefault="00C1011D" w:rsidP="009B15B1">
      <w:pPr>
        <w:jc w:val="both"/>
        <w:rPr>
          <w:sz w:val="22"/>
          <w:szCs w:val="22"/>
        </w:rPr>
      </w:pPr>
      <w:r>
        <w:rPr>
          <w:sz w:val="22"/>
          <w:szCs w:val="22"/>
        </w:rPr>
        <w:t>Tak.</w:t>
      </w:r>
    </w:p>
    <w:p w14:paraId="6D661D62" w14:textId="77777777" w:rsidR="009B15B1" w:rsidRDefault="009B15B1" w:rsidP="009B15B1">
      <w:pPr>
        <w:jc w:val="both"/>
        <w:rPr>
          <w:sz w:val="22"/>
          <w:szCs w:val="22"/>
        </w:rPr>
      </w:pPr>
    </w:p>
    <w:p w14:paraId="77C7D6D3" w14:textId="550B46A9" w:rsidR="009B15B1" w:rsidRDefault="009B15B1" w:rsidP="009B15B1">
      <w:pPr>
        <w:jc w:val="both"/>
        <w:rPr>
          <w:sz w:val="22"/>
          <w:szCs w:val="22"/>
        </w:rPr>
      </w:pPr>
      <w:r w:rsidRPr="009B15B1">
        <w:rPr>
          <w:b/>
          <w:bCs/>
          <w:sz w:val="22"/>
          <w:szCs w:val="22"/>
        </w:rPr>
        <w:t>Pytanie nr</w:t>
      </w:r>
      <w:r>
        <w:rPr>
          <w:b/>
          <w:bCs/>
          <w:sz w:val="22"/>
          <w:szCs w:val="22"/>
        </w:rPr>
        <w:t xml:space="preserve"> 4</w:t>
      </w:r>
    </w:p>
    <w:p w14:paraId="39180E0B" w14:textId="1956E5E3" w:rsidR="009B15B1" w:rsidRPr="009B15B1" w:rsidRDefault="009B15B1" w:rsidP="009B15B1">
      <w:pPr>
        <w:jc w:val="both"/>
        <w:rPr>
          <w:sz w:val="22"/>
          <w:szCs w:val="22"/>
        </w:rPr>
      </w:pPr>
      <w:r w:rsidRPr="009B15B1">
        <w:rPr>
          <w:sz w:val="22"/>
          <w:szCs w:val="22"/>
        </w:rPr>
        <w:t>W związku z tym, że od stycznia 2020r. potwierdzeniem odbioru odpadów jest elektroniczna karta przekazania odpadu generowana na platformie BDO, proszę o przyjęcie w §4 ust. 1 pkt 2) Projektu Umowy (Załącznik nr 7 do SWZ) zapisu w brzmieniu:</w:t>
      </w:r>
    </w:p>
    <w:p w14:paraId="6ADF8C3E" w14:textId="77777777" w:rsidR="009B15B1" w:rsidRPr="009B15B1" w:rsidRDefault="009B15B1" w:rsidP="009B15B1">
      <w:pPr>
        <w:jc w:val="both"/>
        <w:rPr>
          <w:sz w:val="22"/>
          <w:szCs w:val="22"/>
        </w:rPr>
      </w:pPr>
      <w:r w:rsidRPr="009B15B1">
        <w:rPr>
          <w:sz w:val="22"/>
          <w:szCs w:val="22"/>
        </w:rPr>
        <w:t xml:space="preserve">„2) Zważenia każdorazowo odbieranych odpadów medycznych i potwierdzenia wykonania usługi na dokumencie obrotu odpadami - zgodnie z Kartą przekazania odpadu wygenerowaną w systemie BDO tj. Bazie danych o produktach i opakowaniach oraz o gospodarce odpadami oraz do przekazania </w:t>
      </w:r>
      <w:r w:rsidRPr="009B15B1">
        <w:rPr>
          <w:sz w:val="22"/>
          <w:szCs w:val="22"/>
        </w:rPr>
        <w:lastRenderedPageBreak/>
        <w:t>Zamawiającemu wyciągu z wagi elektronicznej z pomiaru masy odpadów medycznych wywożonych z terenu Zamawiającego, zawierającym informacje dotyczące:</w:t>
      </w:r>
    </w:p>
    <w:p w14:paraId="1D1414F8" w14:textId="77777777" w:rsidR="009B15B1" w:rsidRPr="009B15B1" w:rsidRDefault="009B15B1" w:rsidP="009B15B1">
      <w:pPr>
        <w:jc w:val="both"/>
        <w:rPr>
          <w:sz w:val="22"/>
          <w:szCs w:val="22"/>
        </w:rPr>
      </w:pPr>
      <w:r w:rsidRPr="009B15B1">
        <w:rPr>
          <w:sz w:val="22"/>
          <w:szCs w:val="22"/>
        </w:rPr>
        <w:t>a. masy wywożonych odpadów medycznych łącznie z kontenerem,</w:t>
      </w:r>
    </w:p>
    <w:p w14:paraId="26753E0B" w14:textId="77777777" w:rsidR="009B15B1" w:rsidRPr="009B15B1" w:rsidRDefault="009B15B1" w:rsidP="009B15B1">
      <w:pPr>
        <w:jc w:val="both"/>
        <w:rPr>
          <w:sz w:val="22"/>
          <w:szCs w:val="22"/>
        </w:rPr>
      </w:pPr>
      <w:r w:rsidRPr="009B15B1">
        <w:rPr>
          <w:sz w:val="22"/>
          <w:szCs w:val="22"/>
        </w:rPr>
        <w:t>b. daty i godziny wykonania pomiaru,</w:t>
      </w:r>
    </w:p>
    <w:p w14:paraId="7AD9FE90" w14:textId="77777777" w:rsidR="009B15B1" w:rsidRPr="009B15B1" w:rsidRDefault="009B15B1" w:rsidP="009B15B1">
      <w:pPr>
        <w:jc w:val="both"/>
        <w:rPr>
          <w:sz w:val="22"/>
          <w:szCs w:val="22"/>
        </w:rPr>
      </w:pPr>
      <w:r w:rsidRPr="009B15B1">
        <w:rPr>
          <w:sz w:val="22"/>
          <w:szCs w:val="22"/>
        </w:rPr>
        <w:t>c. identyfikacji kontenera z którego pochodzą odpady medyczne.</w:t>
      </w:r>
    </w:p>
    <w:p w14:paraId="1807E0F6" w14:textId="77777777" w:rsidR="009B15B1" w:rsidRPr="009B15B1" w:rsidRDefault="009B15B1" w:rsidP="009B15B1">
      <w:pPr>
        <w:jc w:val="both"/>
        <w:rPr>
          <w:sz w:val="22"/>
          <w:szCs w:val="22"/>
        </w:rPr>
      </w:pPr>
      <w:r w:rsidRPr="009B15B1">
        <w:rPr>
          <w:sz w:val="22"/>
          <w:szCs w:val="22"/>
        </w:rPr>
        <w:t>Zamawiający dopuszcza możliwość odręcznego wpisywania na wydrukach informacji dot. identyfikacji kontenera, z którego pochodzą odpady medyczne.”.</w:t>
      </w:r>
    </w:p>
    <w:p w14:paraId="777D536F" w14:textId="4EA30C10" w:rsidR="009B15B1" w:rsidRDefault="001D25C6" w:rsidP="009B15B1">
      <w:pPr>
        <w:jc w:val="both"/>
        <w:rPr>
          <w:b/>
          <w:bCs/>
          <w:sz w:val="22"/>
          <w:szCs w:val="22"/>
        </w:rPr>
      </w:pPr>
      <w:r w:rsidRPr="006A5DF1">
        <w:rPr>
          <w:b/>
          <w:bCs/>
          <w:sz w:val="22"/>
          <w:szCs w:val="22"/>
        </w:rPr>
        <w:t>Stanowisko (wyjaśnienie) Zamawiającego:</w:t>
      </w:r>
    </w:p>
    <w:p w14:paraId="6012A59E" w14:textId="707EF26D" w:rsidR="001D25C6" w:rsidRPr="00C1011D" w:rsidRDefault="00C1011D" w:rsidP="009B15B1">
      <w:pPr>
        <w:jc w:val="both"/>
        <w:rPr>
          <w:sz w:val="22"/>
          <w:szCs w:val="22"/>
        </w:rPr>
      </w:pPr>
      <w:r w:rsidRPr="00C1011D">
        <w:rPr>
          <w:sz w:val="22"/>
          <w:szCs w:val="22"/>
        </w:rPr>
        <w:t xml:space="preserve">Zamawiający wprowadza </w:t>
      </w:r>
      <w:r>
        <w:rPr>
          <w:sz w:val="22"/>
          <w:szCs w:val="22"/>
        </w:rPr>
        <w:t xml:space="preserve">modyfikację </w:t>
      </w:r>
      <w:r w:rsidRPr="009B15B1">
        <w:rPr>
          <w:sz w:val="22"/>
          <w:szCs w:val="22"/>
        </w:rPr>
        <w:t>§4</w:t>
      </w:r>
      <w:r>
        <w:rPr>
          <w:sz w:val="22"/>
          <w:szCs w:val="22"/>
        </w:rPr>
        <w:t>, ust.1 pkt 2</w:t>
      </w:r>
      <w:r w:rsidR="00603DC8">
        <w:rPr>
          <w:sz w:val="22"/>
          <w:szCs w:val="22"/>
        </w:rPr>
        <w:t xml:space="preserve"> umowy.</w:t>
      </w:r>
    </w:p>
    <w:p w14:paraId="30891174" w14:textId="77777777" w:rsidR="001D25C6" w:rsidRDefault="001D25C6" w:rsidP="009B15B1">
      <w:pPr>
        <w:jc w:val="both"/>
        <w:rPr>
          <w:sz w:val="22"/>
          <w:szCs w:val="22"/>
        </w:rPr>
      </w:pPr>
    </w:p>
    <w:p w14:paraId="756F1B5D" w14:textId="42213F69" w:rsidR="009B15B1" w:rsidRDefault="009B15B1" w:rsidP="009B15B1">
      <w:pPr>
        <w:jc w:val="both"/>
        <w:rPr>
          <w:sz w:val="22"/>
          <w:szCs w:val="22"/>
        </w:rPr>
      </w:pPr>
      <w:r w:rsidRPr="009B15B1">
        <w:rPr>
          <w:b/>
          <w:bCs/>
          <w:sz w:val="22"/>
          <w:szCs w:val="22"/>
        </w:rPr>
        <w:t>Pytanie nr</w:t>
      </w:r>
      <w:r>
        <w:rPr>
          <w:b/>
          <w:bCs/>
          <w:sz w:val="22"/>
          <w:szCs w:val="22"/>
        </w:rPr>
        <w:t xml:space="preserve"> 5</w:t>
      </w:r>
    </w:p>
    <w:p w14:paraId="014E0095" w14:textId="5006B681" w:rsidR="009B15B1" w:rsidRPr="009B15B1" w:rsidRDefault="009B15B1" w:rsidP="009B15B1">
      <w:pPr>
        <w:jc w:val="both"/>
        <w:rPr>
          <w:sz w:val="22"/>
          <w:szCs w:val="22"/>
        </w:rPr>
      </w:pPr>
      <w:r w:rsidRPr="009B15B1">
        <w:rPr>
          <w:sz w:val="22"/>
          <w:szCs w:val="22"/>
        </w:rPr>
        <w:t xml:space="preserve">Proszę o wyjaśnienie zapisu </w:t>
      </w:r>
      <w:bookmarkStart w:id="1" w:name="_Hlk94004766"/>
      <w:r w:rsidRPr="009B15B1">
        <w:rPr>
          <w:sz w:val="22"/>
          <w:szCs w:val="22"/>
        </w:rPr>
        <w:t>§4</w:t>
      </w:r>
      <w:bookmarkEnd w:id="1"/>
      <w:r w:rsidRPr="009B15B1">
        <w:rPr>
          <w:sz w:val="22"/>
          <w:szCs w:val="22"/>
        </w:rPr>
        <w:t xml:space="preserve"> ust. 4) Projektu Umowy (Załącznik nr 7 do SWZ) dotyczącego</w:t>
      </w:r>
    </w:p>
    <w:p w14:paraId="287904FC" w14:textId="77777777" w:rsidR="009B15B1" w:rsidRPr="009B15B1" w:rsidRDefault="009B15B1" w:rsidP="009B15B1">
      <w:pPr>
        <w:jc w:val="both"/>
        <w:rPr>
          <w:sz w:val="22"/>
          <w:szCs w:val="22"/>
        </w:rPr>
      </w:pPr>
      <w:r w:rsidRPr="009B15B1">
        <w:rPr>
          <w:sz w:val="22"/>
          <w:szCs w:val="22"/>
        </w:rPr>
        <w:t>ewentualnej zmiany pierwotnej lokalizacji kontenerów? Czy ewentualna zmiana rozstawienia kontenerów następować będzie jedynie w obrębie lokalizacji Os. Na Skarpie 66?</w:t>
      </w:r>
    </w:p>
    <w:p w14:paraId="293F4504" w14:textId="648A08A6" w:rsidR="009B15B1" w:rsidRDefault="001D25C6" w:rsidP="009B15B1">
      <w:pPr>
        <w:jc w:val="both"/>
        <w:rPr>
          <w:sz w:val="22"/>
          <w:szCs w:val="22"/>
        </w:rPr>
      </w:pPr>
      <w:r w:rsidRPr="006A5DF1">
        <w:rPr>
          <w:b/>
          <w:bCs/>
          <w:sz w:val="22"/>
          <w:szCs w:val="22"/>
        </w:rPr>
        <w:t>Stanowisko (wyjaśnienie) Zamawiającego:</w:t>
      </w:r>
    </w:p>
    <w:p w14:paraId="6E15771D" w14:textId="24C60954" w:rsidR="001D25C6" w:rsidRDefault="00C1011D" w:rsidP="009B15B1">
      <w:pPr>
        <w:jc w:val="both"/>
        <w:rPr>
          <w:sz w:val="22"/>
          <w:szCs w:val="22"/>
        </w:rPr>
      </w:pPr>
      <w:r>
        <w:rPr>
          <w:sz w:val="22"/>
          <w:szCs w:val="22"/>
        </w:rPr>
        <w:t>Tak.</w:t>
      </w:r>
    </w:p>
    <w:p w14:paraId="0FA6C02D" w14:textId="77777777" w:rsidR="001D25C6" w:rsidRDefault="001D25C6" w:rsidP="009B15B1">
      <w:pPr>
        <w:jc w:val="both"/>
        <w:rPr>
          <w:sz w:val="22"/>
          <w:szCs w:val="22"/>
        </w:rPr>
      </w:pPr>
    </w:p>
    <w:p w14:paraId="0040D338" w14:textId="7FA78AD1" w:rsidR="009B15B1" w:rsidRDefault="009B15B1" w:rsidP="009B15B1">
      <w:pPr>
        <w:jc w:val="both"/>
        <w:rPr>
          <w:sz w:val="22"/>
          <w:szCs w:val="22"/>
        </w:rPr>
      </w:pPr>
      <w:r w:rsidRPr="009B15B1">
        <w:rPr>
          <w:b/>
          <w:bCs/>
          <w:sz w:val="22"/>
          <w:szCs w:val="22"/>
        </w:rPr>
        <w:t>Pytanie nr</w:t>
      </w:r>
      <w:r>
        <w:rPr>
          <w:b/>
          <w:bCs/>
          <w:sz w:val="22"/>
          <w:szCs w:val="22"/>
        </w:rPr>
        <w:t xml:space="preserve"> 6</w:t>
      </w:r>
    </w:p>
    <w:p w14:paraId="45C0FB82" w14:textId="71389CD6" w:rsidR="009B15B1" w:rsidRPr="009B15B1" w:rsidRDefault="009B15B1" w:rsidP="009B15B1">
      <w:pPr>
        <w:jc w:val="both"/>
        <w:rPr>
          <w:sz w:val="22"/>
          <w:szCs w:val="22"/>
        </w:rPr>
      </w:pPr>
      <w:r w:rsidRPr="009B15B1">
        <w:rPr>
          <w:sz w:val="22"/>
          <w:szCs w:val="22"/>
        </w:rPr>
        <w:t>Proszę o wykreślenie w całości zapisów §8 ust. 4) oraz §11 ust. 4 pkt 4) w Projekcie Umowy (Załącznik nr 7 do SWZ) dotyczących wymogu comiesięcznego przekazywania dokumentu potwierdzającego unieszkodliwienie odpadów medycznych.</w:t>
      </w:r>
    </w:p>
    <w:p w14:paraId="177D85E7" w14:textId="77777777" w:rsidR="009B15B1" w:rsidRPr="009B15B1" w:rsidRDefault="009B15B1" w:rsidP="009B15B1">
      <w:pPr>
        <w:jc w:val="both"/>
        <w:rPr>
          <w:sz w:val="22"/>
          <w:szCs w:val="22"/>
        </w:rPr>
      </w:pPr>
      <w:r w:rsidRPr="009B15B1">
        <w:rPr>
          <w:sz w:val="22"/>
          <w:szCs w:val="22"/>
        </w:rPr>
        <w:t>W dniu 22 sierpnia 2019 r. została ogłoszona Ustawa o zmianie ustawy o utrzymaniu czystości i porządku w gminach oraz niektórych innych ustaw (Dz. U. 2019, poz. 1579). W następstwie tego z dniem 6 września 2019r. weszły w życie zmiany ustawy z dnia 14 grudnia 2012 r. (Dz. U. 2019.701) o odpadach. Uchylony został art. 95 ust. 4 ustawy z dnia 14 grudnia 2012 r. o odpadach, a tym samym zniesiony został obowiązek wystawiania dokumentów potwierdzających unieszkodliwienie zakaźnych odpadów medycznych i zakaźnych odpadów weterynaryjnych.</w:t>
      </w:r>
    </w:p>
    <w:p w14:paraId="4586BEA4" w14:textId="77777777" w:rsidR="009B15B1" w:rsidRPr="009B15B1" w:rsidRDefault="009B15B1" w:rsidP="009B15B1">
      <w:pPr>
        <w:jc w:val="both"/>
        <w:rPr>
          <w:sz w:val="22"/>
          <w:szCs w:val="22"/>
        </w:rPr>
      </w:pPr>
      <w:r w:rsidRPr="009B15B1">
        <w:rPr>
          <w:sz w:val="22"/>
          <w:szCs w:val="22"/>
        </w:rPr>
        <w:t>Uchylony został art. 27 ust. 6 ustawy z dnia 14 grudnia 2012 r. o odpadach, zgodnie z którym potwierdzeniem przejścia odpowiedzialności za gospodarowanie zakaźnymi odpadami na następnego posiadacza odpadów był do tej pory dokument potwierdzający unieszkodliwienie zakaźnych odpadów medycznych i zakaźnych odpadów weterynaryjnych (DPU). Konsekwencją wprowadzonych zmian jest również usunięcie przepisu karnego dotyczącego nie wydania, nie przekazania lub nie przechowywania dokumentu potwierdzającego unieszkodliwienie.</w:t>
      </w:r>
    </w:p>
    <w:p w14:paraId="5D4C7D9B" w14:textId="77777777" w:rsidR="009B15B1" w:rsidRPr="009B15B1" w:rsidRDefault="009B15B1" w:rsidP="009B15B1">
      <w:pPr>
        <w:jc w:val="both"/>
        <w:rPr>
          <w:sz w:val="22"/>
          <w:szCs w:val="22"/>
        </w:rPr>
      </w:pPr>
      <w:r w:rsidRPr="009B15B1">
        <w:rPr>
          <w:sz w:val="22"/>
          <w:szCs w:val="22"/>
        </w:rPr>
        <w:t>W związku z tym od dnia 06.09.2019r. jedynym dokumentem poświadczającym dopełnienie obowiązków wytwórcy, transportującego i unieszkodliwiającego odpady jest karta przekazania odpadu w BDO.</w:t>
      </w:r>
    </w:p>
    <w:p w14:paraId="70DBBB1D" w14:textId="45F7B3CB" w:rsidR="009B15B1" w:rsidRDefault="001D25C6" w:rsidP="009B15B1">
      <w:pPr>
        <w:jc w:val="both"/>
        <w:rPr>
          <w:sz w:val="22"/>
          <w:szCs w:val="22"/>
        </w:rPr>
      </w:pPr>
      <w:r w:rsidRPr="006A5DF1">
        <w:rPr>
          <w:b/>
          <w:bCs/>
          <w:sz w:val="22"/>
          <w:szCs w:val="22"/>
        </w:rPr>
        <w:t>Stanowisko (wyjaśnienie) Zamawiającego:</w:t>
      </w:r>
    </w:p>
    <w:p w14:paraId="659F0997" w14:textId="40584AF2" w:rsidR="001D25C6" w:rsidRDefault="00C1011D" w:rsidP="009B15B1">
      <w:pPr>
        <w:jc w:val="both"/>
        <w:rPr>
          <w:sz w:val="22"/>
          <w:szCs w:val="22"/>
        </w:rPr>
      </w:pPr>
      <w:r>
        <w:rPr>
          <w:sz w:val="22"/>
          <w:szCs w:val="22"/>
        </w:rPr>
        <w:t>Zamawiający modyfikuje treść umowy w w/w zakresie.</w:t>
      </w:r>
    </w:p>
    <w:p w14:paraId="26AC95B3" w14:textId="77777777" w:rsidR="001D25C6" w:rsidRDefault="001D25C6" w:rsidP="009B15B1">
      <w:pPr>
        <w:jc w:val="both"/>
        <w:rPr>
          <w:sz w:val="22"/>
          <w:szCs w:val="22"/>
        </w:rPr>
      </w:pPr>
    </w:p>
    <w:p w14:paraId="5B9FAC10" w14:textId="22D09EDC" w:rsidR="009B15B1" w:rsidRDefault="009B15B1" w:rsidP="009B15B1">
      <w:pPr>
        <w:jc w:val="both"/>
        <w:rPr>
          <w:sz w:val="22"/>
          <w:szCs w:val="22"/>
        </w:rPr>
      </w:pPr>
      <w:r w:rsidRPr="009B15B1">
        <w:rPr>
          <w:b/>
          <w:bCs/>
          <w:sz w:val="22"/>
          <w:szCs w:val="22"/>
        </w:rPr>
        <w:t>Pytanie nr</w:t>
      </w:r>
      <w:r>
        <w:rPr>
          <w:b/>
          <w:bCs/>
          <w:sz w:val="22"/>
          <w:szCs w:val="22"/>
        </w:rPr>
        <w:t xml:space="preserve"> 7</w:t>
      </w:r>
    </w:p>
    <w:p w14:paraId="5A7B8FF4" w14:textId="7E571774" w:rsidR="009B15B1" w:rsidRPr="009B15B1" w:rsidRDefault="009B15B1" w:rsidP="009B15B1">
      <w:pPr>
        <w:jc w:val="both"/>
        <w:rPr>
          <w:sz w:val="22"/>
          <w:szCs w:val="22"/>
        </w:rPr>
      </w:pPr>
      <w:r w:rsidRPr="009B15B1">
        <w:rPr>
          <w:sz w:val="22"/>
          <w:szCs w:val="22"/>
        </w:rPr>
        <w:t>Proszę o wykreślenie z §8 ust. 5 Projektu Umowy (Załącznik nr 7 do SWZ) zapisu dotyczącego dołączania do faktury załączników z wykazem ilościowym odebranych i zutylizowanych odpadów i datą ich odbioru.</w:t>
      </w:r>
    </w:p>
    <w:p w14:paraId="514E6C04" w14:textId="77777777" w:rsidR="009B15B1" w:rsidRPr="009B15B1" w:rsidRDefault="009B15B1" w:rsidP="009B15B1">
      <w:pPr>
        <w:jc w:val="both"/>
        <w:rPr>
          <w:sz w:val="22"/>
          <w:szCs w:val="22"/>
        </w:rPr>
      </w:pPr>
      <w:r w:rsidRPr="009B15B1">
        <w:rPr>
          <w:sz w:val="22"/>
          <w:szCs w:val="22"/>
        </w:rPr>
        <w:t>Podstawą wystawienia faktury jest ilość odebranych odpadów wykazana w elektronicznych kartach przekazania odpadów dla poszczególnych kodów odpadów wystawianych i potwierdzanych za pośrednictwem elektronicznego systemu BDO (baza danych o produktach i opakowaniach oraz o gospodarce odpadami).</w:t>
      </w:r>
    </w:p>
    <w:p w14:paraId="7F6D3D60" w14:textId="4AB93C53" w:rsidR="009B15B1" w:rsidRDefault="001D25C6" w:rsidP="009B15B1">
      <w:pPr>
        <w:jc w:val="both"/>
        <w:rPr>
          <w:sz w:val="22"/>
          <w:szCs w:val="22"/>
        </w:rPr>
      </w:pPr>
      <w:r w:rsidRPr="006A5DF1">
        <w:rPr>
          <w:b/>
          <w:bCs/>
          <w:sz w:val="22"/>
          <w:szCs w:val="22"/>
        </w:rPr>
        <w:t>Stanowisko (wyjaśnienie) Zamawiającego:</w:t>
      </w:r>
    </w:p>
    <w:p w14:paraId="47FABE6B" w14:textId="77777777" w:rsidR="00C56ADF" w:rsidRDefault="00C56ADF" w:rsidP="00C56ADF">
      <w:pPr>
        <w:jc w:val="both"/>
        <w:rPr>
          <w:sz w:val="22"/>
          <w:szCs w:val="22"/>
        </w:rPr>
      </w:pPr>
      <w:r>
        <w:rPr>
          <w:sz w:val="22"/>
          <w:szCs w:val="22"/>
        </w:rPr>
        <w:t>Zamawiający modyfikuje treść umowy w w/w zakresie.</w:t>
      </w:r>
    </w:p>
    <w:p w14:paraId="6680AA4A" w14:textId="77777777" w:rsidR="00C1011D" w:rsidRDefault="00C1011D" w:rsidP="009B15B1">
      <w:pPr>
        <w:jc w:val="both"/>
        <w:rPr>
          <w:b/>
          <w:bCs/>
          <w:sz w:val="22"/>
          <w:szCs w:val="22"/>
        </w:rPr>
      </w:pPr>
    </w:p>
    <w:p w14:paraId="3CC752E4" w14:textId="52ECEE59" w:rsidR="009B15B1" w:rsidRDefault="009B15B1" w:rsidP="009B15B1">
      <w:pPr>
        <w:jc w:val="both"/>
        <w:rPr>
          <w:sz w:val="22"/>
          <w:szCs w:val="22"/>
        </w:rPr>
      </w:pPr>
      <w:r w:rsidRPr="009B15B1">
        <w:rPr>
          <w:b/>
          <w:bCs/>
          <w:sz w:val="22"/>
          <w:szCs w:val="22"/>
        </w:rPr>
        <w:t>Pytanie nr</w:t>
      </w:r>
      <w:r>
        <w:rPr>
          <w:b/>
          <w:bCs/>
          <w:sz w:val="22"/>
          <w:szCs w:val="22"/>
        </w:rPr>
        <w:t xml:space="preserve"> 8</w:t>
      </w:r>
    </w:p>
    <w:p w14:paraId="4892B044" w14:textId="189A9D23" w:rsidR="009B15B1" w:rsidRPr="009B15B1" w:rsidRDefault="009B15B1" w:rsidP="009B15B1">
      <w:pPr>
        <w:jc w:val="both"/>
        <w:rPr>
          <w:sz w:val="22"/>
          <w:szCs w:val="22"/>
        </w:rPr>
      </w:pPr>
      <w:r w:rsidRPr="009B15B1">
        <w:rPr>
          <w:sz w:val="22"/>
          <w:szCs w:val="22"/>
        </w:rPr>
        <w:t>W zakresie zadania nr 2 (skratki) z uwagi na relatywnie niewielkie ilości wytwarzanych odpadów, proszę o umożliwienie ważenia odpadów w obecności Pracownika Zamawiającego przy użyciu posiadającej świadectwo legalizacji wagi ręcznej Wykonawcy, bez wydruku elektronicznego.</w:t>
      </w:r>
    </w:p>
    <w:p w14:paraId="3E81003D" w14:textId="7E8AF964" w:rsidR="009B15B1" w:rsidRDefault="001D25C6" w:rsidP="009B15B1">
      <w:pPr>
        <w:jc w:val="both"/>
        <w:rPr>
          <w:b/>
          <w:bCs/>
          <w:sz w:val="22"/>
          <w:szCs w:val="22"/>
        </w:rPr>
      </w:pPr>
      <w:r w:rsidRPr="006A5DF1">
        <w:rPr>
          <w:b/>
          <w:bCs/>
          <w:sz w:val="22"/>
          <w:szCs w:val="22"/>
        </w:rPr>
        <w:t>Stanowisko (wyjaśnienie) Zamawiającego:</w:t>
      </w:r>
    </w:p>
    <w:p w14:paraId="348E5B94" w14:textId="143539DF" w:rsidR="00C56ADF" w:rsidRPr="00C56ADF" w:rsidRDefault="00C56ADF" w:rsidP="009B15B1">
      <w:pPr>
        <w:jc w:val="both"/>
        <w:rPr>
          <w:sz w:val="22"/>
          <w:szCs w:val="22"/>
        </w:rPr>
      </w:pPr>
      <w:r w:rsidRPr="00C56ADF">
        <w:rPr>
          <w:sz w:val="22"/>
          <w:szCs w:val="22"/>
        </w:rPr>
        <w:lastRenderedPageBreak/>
        <w:t>Zamawiający wyraża zgodę.</w:t>
      </w:r>
    </w:p>
    <w:p w14:paraId="6B92EE87" w14:textId="77777777" w:rsidR="001D25C6" w:rsidRPr="009B15B1" w:rsidRDefault="001D25C6" w:rsidP="009B15B1">
      <w:pPr>
        <w:jc w:val="both"/>
        <w:rPr>
          <w:sz w:val="22"/>
          <w:szCs w:val="22"/>
        </w:rPr>
      </w:pPr>
    </w:p>
    <w:p w14:paraId="0BF2E3EC" w14:textId="77777777" w:rsidR="009B15B1" w:rsidRDefault="009B15B1" w:rsidP="009B15B1">
      <w:pPr>
        <w:jc w:val="both"/>
        <w:rPr>
          <w:sz w:val="22"/>
          <w:szCs w:val="22"/>
        </w:rPr>
      </w:pPr>
    </w:p>
    <w:p w14:paraId="75F2EE56" w14:textId="305EDA24" w:rsidR="009B15B1" w:rsidRPr="009B15B1" w:rsidRDefault="009B15B1" w:rsidP="009B15B1">
      <w:pPr>
        <w:jc w:val="both"/>
        <w:rPr>
          <w:b/>
          <w:bCs/>
          <w:sz w:val="22"/>
          <w:szCs w:val="22"/>
        </w:rPr>
      </w:pPr>
      <w:r w:rsidRPr="009B15B1">
        <w:rPr>
          <w:b/>
          <w:bCs/>
          <w:sz w:val="22"/>
          <w:szCs w:val="22"/>
        </w:rPr>
        <w:t>Pytanie nr 9</w:t>
      </w:r>
    </w:p>
    <w:p w14:paraId="03AE52B4" w14:textId="77777777" w:rsidR="009B15B1" w:rsidRPr="009B15B1" w:rsidRDefault="009B15B1" w:rsidP="009B15B1">
      <w:pPr>
        <w:jc w:val="both"/>
        <w:rPr>
          <w:sz w:val="22"/>
          <w:szCs w:val="22"/>
        </w:rPr>
      </w:pPr>
      <w:r w:rsidRPr="009B15B1">
        <w:rPr>
          <w:sz w:val="22"/>
          <w:szCs w:val="22"/>
        </w:rPr>
        <w:t>Zamawiający we wzorze umowy w § 4 ust 1. ppkt 2) wskazuje:</w:t>
      </w:r>
    </w:p>
    <w:p w14:paraId="51A787CD" w14:textId="77777777" w:rsidR="009B15B1" w:rsidRPr="009B15B1" w:rsidRDefault="009B15B1" w:rsidP="009B15B1">
      <w:pPr>
        <w:jc w:val="both"/>
        <w:rPr>
          <w:sz w:val="22"/>
          <w:szCs w:val="22"/>
        </w:rPr>
      </w:pPr>
      <w:r w:rsidRPr="009B15B1">
        <w:rPr>
          <w:sz w:val="22"/>
          <w:szCs w:val="22"/>
        </w:rPr>
        <w:t>2) Zważenia każdorazowo odbieranych odpadów medycznych i przekazania Zamawiającemu karty przekazania odpadów, ze wskazaniem miejsca (nazwa i adres) unieszkodliwienia odpadów wraz z wyciągiem z wagi elektronicznej z pomiaru masy odpadów medycznych wywożonych z terenu Zamawiającego, zawierającym informacje dotyczące:</w:t>
      </w:r>
    </w:p>
    <w:p w14:paraId="23119718" w14:textId="77777777" w:rsidR="009B15B1" w:rsidRPr="009B15B1" w:rsidRDefault="009B15B1" w:rsidP="009B15B1">
      <w:pPr>
        <w:jc w:val="both"/>
        <w:rPr>
          <w:sz w:val="22"/>
          <w:szCs w:val="22"/>
        </w:rPr>
      </w:pPr>
      <w:r w:rsidRPr="009B15B1">
        <w:rPr>
          <w:sz w:val="22"/>
          <w:szCs w:val="22"/>
        </w:rPr>
        <w:t>Pragniemy zauważyć, iż w związku z uruchomieniem platformy BDO, od 01.01.2020 roku dokumenty potwierdzające odbiór odpadów (KPO) będą generowane tylko w wersji elektronicznej Prosimy zatem o modyfikację zapisu na zapis o treści: „Dowodem odbioru odpadów przez Wykonawcę jest karta przekazania odpadu sporządzona z zachowaniem przepisów prawa obowiązującego”.</w:t>
      </w:r>
    </w:p>
    <w:p w14:paraId="1A0665F0" w14:textId="77777777" w:rsidR="00C56ADF" w:rsidRPr="00C56ADF" w:rsidRDefault="00C56ADF" w:rsidP="00C56ADF">
      <w:pPr>
        <w:jc w:val="both"/>
        <w:rPr>
          <w:b/>
          <w:bCs/>
          <w:sz w:val="22"/>
          <w:szCs w:val="22"/>
        </w:rPr>
      </w:pPr>
      <w:r w:rsidRPr="00C56ADF">
        <w:rPr>
          <w:b/>
          <w:bCs/>
          <w:sz w:val="22"/>
          <w:szCs w:val="22"/>
        </w:rPr>
        <w:t>Stanowisko (wyjaśnienie) Zamawiającego:</w:t>
      </w:r>
    </w:p>
    <w:p w14:paraId="74DE4277" w14:textId="51157CA2" w:rsidR="009B15B1" w:rsidRPr="009B15B1" w:rsidRDefault="00C56ADF" w:rsidP="00C56ADF">
      <w:pPr>
        <w:jc w:val="both"/>
        <w:rPr>
          <w:sz w:val="22"/>
          <w:szCs w:val="22"/>
        </w:rPr>
      </w:pPr>
      <w:r w:rsidRPr="00C56ADF">
        <w:rPr>
          <w:sz w:val="22"/>
          <w:szCs w:val="22"/>
        </w:rPr>
        <w:t>Zamawiający wprowadza modyfikację §4, ust.1 pkt 2</w:t>
      </w:r>
      <w:r w:rsidR="00603DC8">
        <w:rPr>
          <w:sz w:val="22"/>
          <w:szCs w:val="22"/>
        </w:rPr>
        <w:t xml:space="preserve"> umowy.</w:t>
      </w:r>
    </w:p>
    <w:p w14:paraId="24F7DB15" w14:textId="77777777" w:rsidR="00C56ADF" w:rsidRDefault="00C56ADF" w:rsidP="009B15B1">
      <w:pPr>
        <w:jc w:val="both"/>
        <w:rPr>
          <w:b/>
          <w:bCs/>
          <w:sz w:val="22"/>
          <w:szCs w:val="22"/>
        </w:rPr>
      </w:pPr>
    </w:p>
    <w:p w14:paraId="0DA8CBC4" w14:textId="3A247DB8" w:rsidR="009B15B1" w:rsidRPr="009B15B1" w:rsidRDefault="009B15B1" w:rsidP="009B15B1">
      <w:pPr>
        <w:jc w:val="both"/>
        <w:rPr>
          <w:b/>
          <w:bCs/>
          <w:sz w:val="22"/>
          <w:szCs w:val="22"/>
        </w:rPr>
      </w:pPr>
      <w:r w:rsidRPr="009B15B1">
        <w:rPr>
          <w:b/>
          <w:bCs/>
          <w:sz w:val="22"/>
          <w:szCs w:val="22"/>
        </w:rPr>
        <w:t>Pytanie nr 10</w:t>
      </w:r>
    </w:p>
    <w:p w14:paraId="1F9DCD7C" w14:textId="77777777" w:rsidR="009B15B1" w:rsidRPr="009B15B1" w:rsidRDefault="009B15B1" w:rsidP="009B15B1">
      <w:pPr>
        <w:jc w:val="both"/>
        <w:rPr>
          <w:sz w:val="22"/>
          <w:szCs w:val="22"/>
        </w:rPr>
      </w:pPr>
      <w:r w:rsidRPr="009B15B1">
        <w:rPr>
          <w:sz w:val="22"/>
          <w:szCs w:val="22"/>
        </w:rPr>
        <w:t>Zamawiający we wzorze umowy w § 4 ust 3. wskazuje:</w:t>
      </w:r>
    </w:p>
    <w:p w14:paraId="03E0D921" w14:textId="77777777" w:rsidR="009B15B1" w:rsidRPr="009B15B1" w:rsidRDefault="009B15B1" w:rsidP="009B15B1">
      <w:pPr>
        <w:jc w:val="both"/>
        <w:rPr>
          <w:sz w:val="22"/>
          <w:szCs w:val="22"/>
        </w:rPr>
      </w:pPr>
      <w:r w:rsidRPr="009B15B1">
        <w:rPr>
          <w:sz w:val="22"/>
          <w:szCs w:val="22"/>
        </w:rPr>
        <w:t>3. Każdorazowo po opróżnieniu kontenery będą poddawane myciu i dezynfekcji przez Wykonawcę. Wykonawca zobowiązany jest do przedstawienia dokumentacji potwierdzającej wykonanie procesu mycia/ dezynfekcji na każde żądanie Zamawiającemu. Szpital zastrzega sobie również prawo do kontroli stanu sanitarnego środków transportu.</w:t>
      </w:r>
    </w:p>
    <w:p w14:paraId="63F67A9D" w14:textId="77777777" w:rsidR="009B15B1" w:rsidRPr="009B15B1" w:rsidRDefault="009B15B1" w:rsidP="009B15B1">
      <w:pPr>
        <w:jc w:val="both"/>
        <w:rPr>
          <w:sz w:val="22"/>
          <w:szCs w:val="22"/>
        </w:rPr>
      </w:pPr>
      <w:r w:rsidRPr="009B15B1">
        <w:rPr>
          <w:sz w:val="22"/>
          <w:szCs w:val="22"/>
        </w:rPr>
        <w:t>Wnosimy o usunięcie w/w punktu. Pragniemy zwrócić uwagę, że Zamawiający zobowiązany jest do pakowania odpadów medycznych zgodnie z wymogami zawartymi w Rozporządzeniu Ministra Zdrowia w sprawie szczegółowego sposobu postępowania z odpadami medycznymi w pojemniki i worki jednorazowego użytku, szczelnie zamknięte a tym samym nie powinno dojść do zanieczyszczeń w magazynie Zamawiającego.</w:t>
      </w:r>
    </w:p>
    <w:p w14:paraId="01CAB8A6" w14:textId="77777777" w:rsidR="009B15B1" w:rsidRPr="009B15B1" w:rsidRDefault="009B15B1" w:rsidP="009B15B1">
      <w:pPr>
        <w:jc w:val="both"/>
        <w:rPr>
          <w:sz w:val="22"/>
          <w:szCs w:val="22"/>
        </w:rPr>
      </w:pPr>
      <w:r w:rsidRPr="009B15B1">
        <w:rPr>
          <w:sz w:val="22"/>
          <w:szCs w:val="22"/>
        </w:rPr>
        <w:t>Ponadto wskazujemy, że kierowca odbierający od Państwa odpady rozliczany jest z czasu kierowcy co oznacza, że dokonywany odbiór powinien odbyć się w jak najkrótszym czasie bez zbędnego tracenia czasu na mycie i dezynfekcję pomieszczenia chłodniczego.</w:t>
      </w:r>
    </w:p>
    <w:p w14:paraId="34FEC6B4" w14:textId="77777777" w:rsidR="00C56ADF" w:rsidRPr="00C56ADF" w:rsidRDefault="00C56ADF" w:rsidP="00C56ADF">
      <w:pPr>
        <w:jc w:val="both"/>
        <w:rPr>
          <w:b/>
          <w:bCs/>
          <w:sz w:val="22"/>
          <w:szCs w:val="22"/>
        </w:rPr>
      </w:pPr>
      <w:r w:rsidRPr="00C56ADF">
        <w:rPr>
          <w:b/>
          <w:bCs/>
          <w:sz w:val="22"/>
          <w:szCs w:val="22"/>
        </w:rPr>
        <w:t>Stanowisko (wyjaśnienie) Zamawiającego:</w:t>
      </w:r>
    </w:p>
    <w:p w14:paraId="591A6316" w14:textId="47C077BC" w:rsidR="009B15B1" w:rsidRDefault="00C56ADF" w:rsidP="009B15B1">
      <w:pPr>
        <w:jc w:val="both"/>
        <w:rPr>
          <w:sz w:val="22"/>
          <w:szCs w:val="22"/>
        </w:rPr>
      </w:pPr>
      <w:r>
        <w:rPr>
          <w:sz w:val="22"/>
          <w:szCs w:val="22"/>
        </w:rPr>
        <w:t>Zgodnie z aktualną SWZ.</w:t>
      </w:r>
    </w:p>
    <w:p w14:paraId="22F7D052" w14:textId="77777777" w:rsidR="00C56ADF" w:rsidRPr="009B15B1" w:rsidRDefault="00C56ADF" w:rsidP="009B15B1">
      <w:pPr>
        <w:jc w:val="both"/>
        <w:rPr>
          <w:sz w:val="22"/>
          <w:szCs w:val="22"/>
        </w:rPr>
      </w:pPr>
    </w:p>
    <w:p w14:paraId="64583855" w14:textId="7E1173EA" w:rsidR="009B15B1" w:rsidRPr="009B15B1" w:rsidRDefault="009B15B1" w:rsidP="009B15B1">
      <w:pPr>
        <w:jc w:val="both"/>
        <w:rPr>
          <w:b/>
          <w:bCs/>
          <w:sz w:val="22"/>
          <w:szCs w:val="22"/>
        </w:rPr>
      </w:pPr>
      <w:r w:rsidRPr="009B15B1">
        <w:rPr>
          <w:b/>
          <w:bCs/>
          <w:sz w:val="22"/>
          <w:szCs w:val="22"/>
        </w:rPr>
        <w:t>Pytanie nr 11</w:t>
      </w:r>
    </w:p>
    <w:p w14:paraId="2775F098" w14:textId="77777777" w:rsidR="009B15B1" w:rsidRPr="009B15B1" w:rsidRDefault="009B15B1" w:rsidP="009B15B1">
      <w:pPr>
        <w:jc w:val="both"/>
        <w:rPr>
          <w:sz w:val="22"/>
          <w:szCs w:val="22"/>
        </w:rPr>
      </w:pPr>
      <w:r w:rsidRPr="009B15B1">
        <w:rPr>
          <w:sz w:val="22"/>
          <w:szCs w:val="22"/>
        </w:rPr>
        <w:t>Zamawiający we wzorze umowy w § 4 ust 4. wskazuje:</w:t>
      </w:r>
    </w:p>
    <w:p w14:paraId="729BB748" w14:textId="77777777" w:rsidR="009B15B1" w:rsidRPr="009B15B1" w:rsidRDefault="009B15B1" w:rsidP="009B15B1">
      <w:pPr>
        <w:jc w:val="both"/>
        <w:rPr>
          <w:sz w:val="22"/>
          <w:szCs w:val="22"/>
        </w:rPr>
      </w:pPr>
      <w:r w:rsidRPr="009B15B1">
        <w:rPr>
          <w:sz w:val="22"/>
          <w:szCs w:val="22"/>
        </w:rPr>
        <w:t>4. Zamawiający zastrzega sobie prawo dokonania zmiany pierwotnej lokalizacji i ilości kontenerów, co wymaga pisemnego powiadomienia przez osobę, o której mowa w § 12 pkt. 1 i nie wpływa na wysokość wynagrodzenia o którym mowa w § 8.</w:t>
      </w:r>
    </w:p>
    <w:p w14:paraId="5AD32A9C" w14:textId="77777777" w:rsidR="009B15B1" w:rsidRPr="009B15B1" w:rsidRDefault="009B15B1" w:rsidP="009B15B1">
      <w:pPr>
        <w:jc w:val="both"/>
        <w:rPr>
          <w:sz w:val="22"/>
          <w:szCs w:val="22"/>
        </w:rPr>
      </w:pPr>
      <w:r w:rsidRPr="009B15B1">
        <w:rPr>
          <w:sz w:val="22"/>
          <w:szCs w:val="22"/>
        </w:rPr>
        <w:t>Zwracamy się z prośbą o określenie maksymalnej ilości kontenerów jakie Zamawiający może domówić w ramach umowy. Informacja taka pozwoli dokładnie oszacować cenę jednostkową oferty.</w:t>
      </w:r>
    </w:p>
    <w:p w14:paraId="46AD6F32" w14:textId="77777777" w:rsidR="00C56ADF" w:rsidRPr="00C56ADF" w:rsidRDefault="00C56ADF" w:rsidP="00C56ADF">
      <w:pPr>
        <w:jc w:val="both"/>
        <w:rPr>
          <w:b/>
          <w:bCs/>
          <w:sz w:val="22"/>
          <w:szCs w:val="22"/>
        </w:rPr>
      </w:pPr>
      <w:r w:rsidRPr="00C56ADF">
        <w:rPr>
          <w:b/>
          <w:bCs/>
          <w:sz w:val="22"/>
          <w:szCs w:val="22"/>
        </w:rPr>
        <w:t>Stanowisko (wyjaśnienie) Zamawiającego:</w:t>
      </w:r>
    </w:p>
    <w:p w14:paraId="72167A69" w14:textId="511BDAB8" w:rsidR="009B15B1" w:rsidRDefault="00C56ADF" w:rsidP="009B15B1">
      <w:pPr>
        <w:jc w:val="both"/>
        <w:rPr>
          <w:sz w:val="22"/>
          <w:szCs w:val="22"/>
        </w:rPr>
      </w:pPr>
      <w:r>
        <w:rPr>
          <w:sz w:val="22"/>
          <w:szCs w:val="22"/>
        </w:rPr>
        <w:t>Dotychczasowe postanowienia umowy</w:t>
      </w:r>
      <w:r w:rsidR="0013165F">
        <w:rPr>
          <w:sz w:val="22"/>
          <w:szCs w:val="22"/>
        </w:rPr>
        <w:t>, w</w:t>
      </w:r>
      <w:r>
        <w:rPr>
          <w:sz w:val="22"/>
          <w:szCs w:val="22"/>
        </w:rPr>
        <w:t xml:space="preserve"> </w:t>
      </w:r>
      <w:r w:rsidR="0013165F">
        <w:rPr>
          <w:sz w:val="22"/>
          <w:szCs w:val="22"/>
        </w:rPr>
        <w:t xml:space="preserve">w/w zakresie, </w:t>
      </w:r>
      <w:r>
        <w:rPr>
          <w:sz w:val="22"/>
          <w:szCs w:val="22"/>
        </w:rPr>
        <w:t>pozostają bez zmian.</w:t>
      </w:r>
    </w:p>
    <w:p w14:paraId="53747672" w14:textId="77777777" w:rsidR="00C56ADF" w:rsidRPr="009B15B1" w:rsidRDefault="00C56ADF" w:rsidP="009B15B1">
      <w:pPr>
        <w:jc w:val="both"/>
        <w:rPr>
          <w:sz w:val="22"/>
          <w:szCs w:val="22"/>
        </w:rPr>
      </w:pPr>
    </w:p>
    <w:p w14:paraId="636302E2" w14:textId="13331824" w:rsidR="009B15B1" w:rsidRPr="009B15B1" w:rsidRDefault="009B15B1" w:rsidP="009B15B1">
      <w:pPr>
        <w:jc w:val="both"/>
        <w:rPr>
          <w:b/>
          <w:bCs/>
          <w:sz w:val="22"/>
          <w:szCs w:val="22"/>
        </w:rPr>
      </w:pPr>
      <w:r w:rsidRPr="009B15B1">
        <w:rPr>
          <w:b/>
          <w:bCs/>
          <w:sz w:val="22"/>
          <w:szCs w:val="22"/>
        </w:rPr>
        <w:t>Pytanie nr 12</w:t>
      </w:r>
    </w:p>
    <w:p w14:paraId="687271F0" w14:textId="77777777" w:rsidR="009B15B1" w:rsidRPr="009B15B1" w:rsidRDefault="009B15B1" w:rsidP="009B15B1">
      <w:pPr>
        <w:jc w:val="both"/>
        <w:rPr>
          <w:sz w:val="22"/>
          <w:szCs w:val="22"/>
        </w:rPr>
      </w:pPr>
      <w:r w:rsidRPr="009B15B1">
        <w:rPr>
          <w:sz w:val="22"/>
          <w:szCs w:val="22"/>
        </w:rPr>
        <w:t>Zamawiający we wzorze umowy w § 8 ust 4. wskazuje:</w:t>
      </w:r>
    </w:p>
    <w:p w14:paraId="0989FC3A" w14:textId="77777777" w:rsidR="009B15B1" w:rsidRPr="009B15B1" w:rsidRDefault="009B15B1" w:rsidP="009B15B1">
      <w:pPr>
        <w:jc w:val="both"/>
        <w:rPr>
          <w:sz w:val="22"/>
          <w:szCs w:val="22"/>
        </w:rPr>
      </w:pPr>
      <w:r w:rsidRPr="009B15B1">
        <w:rPr>
          <w:sz w:val="22"/>
          <w:szCs w:val="22"/>
        </w:rPr>
        <w:t>4. Dokument potwierdzający unieszkodliwianie odpadów medycznych należy dostarczyć Zamawiającemu w terminie do 14 dni od daty zakończenia miesiąca.</w:t>
      </w:r>
    </w:p>
    <w:p w14:paraId="0D9DF01A" w14:textId="77777777" w:rsidR="009B15B1" w:rsidRPr="009B15B1" w:rsidRDefault="009B15B1" w:rsidP="009B15B1">
      <w:pPr>
        <w:jc w:val="both"/>
        <w:rPr>
          <w:sz w:val="22"/>
          <w:szCs w:val="22"/>
        </w:rPr>
      </w:pPr>
      <w:r w:rsidRPr="009B15B1">
        <w:rPr>
          <w:sz w:val="22"/>
          <w:szCs w:val="22"/>
        </w:rPr>
        <w:t>Dnia 22.08.2019 r. została ogłoszona Ustawa z dnia 19 lipca 2019 r. o zmianie ustawy o utrzymaniu czystości porządku w gminach oraz niektórych innych ustaw. Ustawa ta wprowadziła również zmiany w ustawie o odpadach, a mianowicie usunął zapisy art. 95 ust 4-10. To oznacza, iż ustawodawca wycofał się z konieczności sporządzania dokumentów potwierdzających unieszkodliwienie odpadów zakaźnych. W związku z powyższym wnosimy o usunięcie zapisu § 8 ust. 4 wzoru umowy.</w:t>
      </w:r>
    </w:p>
    <w:p w14:paraId="1CD43621" w14:textId="04310AFC" w:rsidR="000045DB" w:rsidRPr="00D2693F" w:rsidRDefault="00D2693F" w:rsidP="009B15B1">
      <w:pPr>
        <w:jc w:val="both"/>
        <w:rPr>
          <w:b/>
          <w:bCs/>
          <w:sz w:val="22"/>
          <w:szCs w:val="22"/>
        </w:rPr>
      </w:pPr>
      <w:r w:rsidRPr="00D2693F">
        <w:rPr>
          <w:b/>
          <w:bCs/>
          <w:sz w:val="22"/>
          <w:szCs w:val="22"/>
        </w:rPr>
        <w:t>Stanowisko (wyjaśnienie) Zamawiającego:</w:t>
      </w:r>
    </w:p>
    <w:p w14:paraId="709939B5" w14:textId="3EAA8496" w:rsidR="00D2693F" w:rsidRPr="00D2693F" w:rsidRDefault="00D2693F" w:rsidP="009B15B1">
      <w:pPr>
        <w:jc w:val="both"/>
        <w:rPr>
          <w:sz w:val="22"/>
          <w:szCs w:val="22"/>
        </w:rPr>
      </w:pPr>
      <w:r w:rsidRPr="00D2693F">
        <w:rPr>
          <w:sz w:val="22"/>
          <w:szCs w:val="22"/>
        </w:rPr>
        <w:t>Zamawiający modyfikuje treść umowy w w/w zakresie.</w:t>
      </w:r>
    </w:p>
    <w:p w14:paraId="474FA6FA" w14:textId="77777777" w:rsidR="00D2693F" w:rsidRDefault="00D2693F" w:rsidP="009B15B1">
      <w:pPr>
        <w:jc w:val="both"/>
        <w:rPr>
          <w:b/>
          <w:bCs/>
          <w:sz w:val="22"/>
          <w:szCs w:val="22"/>
        </w:rPr>
      </w:pPr>
    </w:p>
    <w:p w14:paraId="7F10BD4E" w14:textId="2EAD3ED1" w:rsidR="009B15B1" w:rsidRPr="000045DB" w:rsidRDefault="009B15B1" w:rsidP="009B15B1">
      <w:pPr>
        <w:jc w:val="both"/>
        <w:rPr>
          <w:b/>
          <w:bCs/>
          <w:sz w:val="22"/>
          <w:szCs w:val="22"/>
        </w:rPr>
      </w:pPr>
      <w:r w:rsidRPr="000045DB">
        <w:rPr>
          <w:b/>
          <w:bCs/>
          <w:sz w:val="22"/>
          <w:szCs w:val="22"/>
        </w:rPr>
        <w:lastRenderedPageBreak/>
        <w:t xml:space="preserve">Pytanie nr </w:t>
      </w:r>
      <w:r w:rsidR="000045DB" w:rsidRPr="000045DB">
        <w:rPr>
          <w:b/>
          <w:bCs/>
          <w:sz w:val="22"/>
          <w:szCs w:val="22"/>
        </w:rPr>
        <w:t>13</w:t>
      </w:r>
    </w:p>
    <w:p w14:paraId="403B4B74" w14:textId="77777777" w:rsidR="009B15B1" w:rsidRPr="009B15B1" w:rsidRDefault="009B15B1" w:rsidP="009B15B1">
      <w:pPr>
        <w:jc w:val="both"/>
        <w:rPr>
          <w:sz w:val="22"/>
          <w:szCs w:val="22"/>
        </w:rPr>
      </w:pPr>
      <w:r w:rsidRPr="009B15B1">
        <w:rPr>
          <w:sz w:val="22"/>
          <w:szCs w:val="22"/>
        </w:rPr>
        <w:t>Zamawiający we wzorze umowy w § 8 ust 7. wskazuje:</w:t>
      </w:r>
    </w:p>
    <w:p w14:paraId="3DCA6D31" w14:textId="77777777" w:rsidR="009B15B1" w:rsidRPr="009B15B1" w:rsidRDefault="009B15B1" w:rsidP="009B15B1">
      <w:pPr>
        <w:jc w:val="both"/>
        <w:rPr>
          <w:sz w:val="22"/>
          <w:szCs w:val="22"/>
        </w:rPr>
      </w:pPr>
      <w:r w:rsidRPr="009B15B1">
        <w:rPr>
          <w:sz w:val="22"/>
          <w:szCs w:val="22"/>
        </w:rPr>
        <w:t>7. Szpital ureguluje należność w terminie 60 dni od daty dostarczenia mu poprawnie wystawionej faktury.</w:t>
      </w:r>
    </w:p>
    <w:p w14:paraId="19CBD8A7" w14:textId="77777777" w:rsidR="009B15B1" w:rsidRPr="009B15B1" w:rsidRDefault="009B15B1" w:rsidP="009B15B1">
      <w:pPr>
        <w:jc w:val="both"/>
        <w:rPr>
          <w:sz w:val="22"/>
          <w:szCs w:val="22"/>
        </w:rPr>
      </w:pPr>
      <w:r w:rsidRPr="009B15B1">
        <w:rPr>
          <w:sz w:val="22"/>
          <w:szCs w:val="22"/>
        </w:rPr>
        <w:t>Wnosimy o modyfikację zapisu:</w:t>
      </w:r>
    </w:p>
    <w:p w14:paraId="3C434F11" w14:textId="77777777" w:rsidR="009B15B1" w:rsidRPr="009B15B1" w:rsidRDefault="009B15B1" w:rsidP="009B15B1">
      <w:pPr>
        <w:jc w:val="both"/>
        <w:rPr>
          <w:sz w:val="22"/>
          <w:szCs w:val="22"/>
        </w:rPr>
      </w:pPr>
      <w:r w:rsidRPr="009B15B1">
        <w:rPr>
          <w:sz w:val="22"/>
          <w:szCs w:val="22"/>
        </w:rPr>
        <w:t>7. Szpital ureguluje należność w terminie 30 dni od daty wystawienia faktury.</w:t>
      </w:r>
    </w:p>
    <w:p w14:paraId="573BB73B" w14:textId="77777777" w:rsidR="00D2693F" w:rsidRPr="00D2693F" w:rsidRDefault="00D2693F" w:rsidP="00D2693F">
      <w:pPr>
        <w:jc w:val="both"/>
        <w:rPr>
          <w:b/>
          <w:bCs/>
          <w:sz w:val="22"/>
          <w:szCs w:val="22"/>
        </w:rPr>
      </w:pPr>
      <w:bookmarkStart w:id="2" w:name="_Hlk94005741"/>
      <w:r w:rsidRPr="00D2693F">
        <w:rPr>
          <w:b/>
          <w:bCs/>
          <w:sz w:val="22"/>
          <w:szCs w:val="22"/>
        </w:rPr>
        <w:t>Stanowisko (wyjaśnienie) Zamawiającego:</w:t>
      </w:r>
    </w:p>
    <w:p w14:paraId="28F12694" w14:textId="073FF469" w:rsidR="00D2693F" w:rsidRPr="00D2693F" w:rsidRDefault="00D2693F" w:rsidP="00D2693F">
      <w:pPr>
        <w:jc w:val="both"/>
        <w:rPr>
          <w:sz w:val="22"/>
          <w:szCs w:val="22"/>
        </w:rPr>
      </w:pPr>
      <w:r w:rsidRPr="00D2693F">
        <w:rPr>
          <w:sz w:val="22"/>
          <w:szCs w:val="22"/>
        </w:rPr>
        <w:t xml:space="preserve">Zamawiający </w:t>
      </w:r>
      <w:r>
        <w:rPr>
          <w:sz w:val="22"/>
          <w:szCs w:val="22"/>
        </w:rPr>
        <w:t>nie wyraża zgody.</w:t>
      </w:r>
    </w:p>
    <w:bookmarkEnd w:id="2"/>
    <w:p w14:paraId="5883F98E" w14:textId="77777777" w:rsidR="00D2693F" w:rsidRPr="009B15B1" w:rsidRDefault="00D2693F" w:rsidP="009B15B1">
      <w:pPr>
        <w:jc w:val="both"/>
        <w:rPr>
          <w:sz w:val="22"/>
          <w:szCs w:val="22"/>
        </w:rPr>
      </w:pPr>
    </w:p>
    <w:p w14:paraId="2B62E6B9" w14:textId="125C88F2" w:rsidR="009B15B1" w:rsidRPr="000045DB" w:rsidRDefault="009B15B1" w:rsidP="009B15B1">
      <w:pPr>
        <w:jc w:val="both"/>
        <w:rPr>
          <w:b/>
          <w:bCs/>
          <w:sz w:val="22"/>
          <w:szCs w:val="22"/>
        </w:rPr>
      </w:pPr>
      <w:r w:rsidRPr="000045DB">
        <w:rPr>
          <w:b/>
          <w:bCs/>
          <w:sz w:val="22"/>
          <w:szCs w:val="22"/>
        </w:rPr>
        <w:t xml:space="preserve">Pytanie nr </w:t>
      </w:r>
      <w:r w:rsidR="000045DB">
        <w:rPr>
          <w:b/>
          <w:bCs/>
          <w:sz w:val="22"/>
          <w:szCs w:val="22"/>
        </w:rPr>
        <w:t>14</w:t>
      </w:r>
    </w:p>
    <w:p w14:paraId="0C3A0CAB" w14:textId="77777777" w:rsidR="009B15B1" w:rsidRPr="009B15B1" w:rsidRDefault="009B15B1" w:rsidP="009B15B1">
      <w:pPr>
        <w:jc w:val="both"/>
        <w:rPr>
          <w:sz w:val="22"/>
          <w:szCs w:val="22"/>
        </w:rPr>
      </w:pPr>
      <w:r w:rsidRPr="009B15B1">
        <w:rPr>
          <w:sz w:val="22"/>
          <w:szCs w:val="22"/>
        </w:rPr>
        <w:t>Zamawiający we wzorze umowy w § 9 ust 2-6. wskazuje:</w:t>
      </w:r>
    </w:p>
    <w:p w14:paraId="2A04BE36" w14:textId="77777777" w:rsidR="009B15B1" w:rsidRPr="009B15B1" w:rsidRDefault="009B15B1" w:rsidP="009B15B1">
      <w:pPr>
        <w:jc w:val="both"/>
        <w:rPr>
          <w:sz w:val="22"/>
          <w:szCs w:val="22"/>
        </w:rPr>
      </w:pPr>
      <w:r w:rsidRPr="009B15B1">
        <w:rPr>
          <w:sz w:val="22"/>
          <w:szCs w:val="22"/>
        </w:rPr>
        <w:t>2. Wykonawca zapłaci Zamawiającemu karę umowną za każdy przypadek nieterminowego odebrania i podstawienia kontenerów, w wysokości 20 % wartości faktury netto z miesiąca poprzedzającego miesiąc, w którym miała miejsce okoliczność uzasadniająca naliczenie kary umownej.</w:t>
      </w:r>
    </w:p>
    <w:p w14:paraId="1301D90A" w14:textId="77777777" w:rsidR="009B15B1" w:rsidRPr="009B15B1" w:rsidRDefault="009B15B1" w:rsidP="009B15B1">
      <w:pPr>
        <w:jc w:val="both"/>
        <w:rPr>
          <w:sz w:val="22"/>
          <w:szCs w:val="22"/>
        </w:rPr>
      </w:pPr>
      <w:r w:rsidRPr="009B15B1">
        <w:rPr>
          <w:sz w:val="22"/>
          <w:szCs w:val="22"/>
        </w:rPr>
        <w:t>3. Wykonawca zapłaci Zamawiającemu karę umowną w wysokości 50.000,00 zł (słownie: pięćdziesiąt tysięcy złotych 00/100), w przypadku powierzenia innemu podmiotowi bez zgody Zamawiającego wykonania zobowiązań wynikających z niniejszej umowy.</w:t>
      </w:r>
    </w:p>
    <w:p w14:paraId="48F009AF" w14:textId="77777777" w:rsidR="009B15B1" w:rsidRPr="009B15B1" w:rsidRDefault="009B15B1" w:rsidP="009B15B1">
      <w:pPr>
        <w:jc w:val="both"/>
        <w:rPr>
          <w:sz w:val="22"/>
          <w:szCs w:val="22"/>
        </w:rPr>
      </w:pPr>
      <w:r w:rsidRPr="009B15B1">
        <w:rPr>
          <w:sz w:val="22"/>
          <w:szCs w:val="22"/>
        </w:rPr>
        <w:t>4. Wykonawca zapłaci Zamawiającemu karę umowną w wysokości 20 % wynagrodzenia umownego netto, o którym mowa w § 8 ust. 2 umowy, w przypadku, gdy którakolwiek ze Stron odstąpi od umowy z przyczyn dotyczących Wykonawcy.</w:t>
      </w:r>
    </w:p>
    <w:p w14:paraId="3BB04921" w14:textId="77777777" w:rsidR="009B15B1" w:rsidRPr="009B15B1" w:rsidRDefault="009B15B1" w:rsidP="009B15B1">
      <w:pPr>
        <w:jc w:val="both"/>
        <w:rPr>
          <w:sz w:val="22"/>
          <w:szCs w:val="22"/>
        </w:rPr>
      </w:pPr>
      <w:r w:rsidRPr="009B15B1">
        <w:rPr>
          <w:sz w:val="22"/>
          <w:szCs w:val="22"/>
        </w:rPr>
        <w:t>5. Wykonawca zapłaci Zamawiającemu karę umowną w wysokości 50.000,00 zł (słownie: pięćdziesiąt tysięcy złotych 00/100) w przypadku niedostarczenia Zamawiającemu nowego pozwolenia, w przypadkach i terminach, o którym mowa w § 2 ust. 5 umowy.</w:t>
      </w:r>
    </w:p>
    <w:p w14:paraId="74F2468F" w14:textId="77777777" w:rsidR="009B15B1" w:rsidRPr="009B15B1" w:rsidRDefault="009B15B1" w:rsidP="009B15B1">
      <w:pPr>
        <w:jc w:val="both"/>
        <w:rPr>
          <w:sz w:val="22"/>
          <w:szCs w:val="22"/>
        </w:rPr>
      </w:pPr>
      <w:r w:rsidRPr="009B15B1">
        <w:rPr>
          <w:sz w:val="22"/>
          <w:szCs w:val="22"/>
        </w:rPr>
        <w:t>6. Wykonawca zapłaci Zamawiającemu karę umowną w wysokości 50.000,00 zł (słownie: sto tysięcy złotych 00/100)</w:t>
      </w:r>
    </w:p>
    <w:p w14:paraId="0D89D869" w14:textId="77777777" w:rsidR="009B15B1" w:rsidRPr="009B15B1" w:rsidRDefault="009B15B1" w:rsidP="009B15B1">
      <w:pPr>
        <w:jc w:val="both"/>
        <w:rPr>
          <w:sz w:val="22"/>
          <w:szCs w:val="22"/>
        </w:rPr>
      </w:pPr>
      <w:r w:rsidRPr="009B15B1">
        <w:rPr>
          <w:sz w:val="22"/>
          <w:szCs w:val="22"/>
        </w:rPr>
        <w:t>w przypadku utraty przez Wykonawcę z jego winy uprawnień do prowadzenia działalności w zakresie odbioru, transportu i unieszkodliwiania odpadów zgodnie z obowiązującymi przepisami prawa.</w:t>
      </w:r>
    </w:p>
    <w:p w14:paraId="7C3FDC61" w14:textId="77777777" w:rsidR="009B15B1" w:rsidRPr="009B15B1" w:rsidRDefault="009B15B1" w:rsidP="009B15B1">
      <w:pPr>
        <w:jc w:val="both"/>
        <w:rPr>
          <w:sz w:val="22"/>
          <w:szCs w:val="22"/>
        </w:rPr>
      </w:pPr>
      <w:r w:rsidRPr="009B15B1">
        <w:rPr>
          <w:sz w:val="22"/>
          <w:szCs w:val="22"/>
        </w:rPr>
        <w:t>Wnosimy o modyfikację zapisu:</w:t>
      </w:r>
    </w:p>
    <w:p w14:paraId="38F663D5" w14:textId="77777777" w:rsidR="009B15B1" w:rsidRPr="009B15B1" w:rsidRDefault="009B15B1" w:rsidP="009B15B1">
      <w:pPr>
        <w:jc w:val="both"/>
        <w:rPr>
          <w:sz w:val="22"/>
          <w:szCs w:val="22"/>
        </w:rPr>
      </w:pPr>
      <w:r w:rsidRPr="009B15B1">
        <w:rPr>
          <w:sz w:val="22"/>
          <w:szCs w:val="22"/>
        </w:rPr>
        <w:t>2. Wykonawca zapłaci Zamawiającemu karę umowną za każdy przypadek nieterminowego odebrania i podstawienia kontenerów, w wysokości 10 % wartości faktury netto z miesiąca poprzedzającego miesiąc, w którym miała miejsce okoliczność uzasadniająca naliczenie kary umownej.</w:t>
      </w:r>
    </w:p>
    <w:p w14:paraId="5F60C01D" w14:textId="77777777" w:rsidR="009B15B1" w:rsidRPr="009B15B1" w:rsidRDefault="009B15B1" w:rsidP="009B15B1">
      <w:pPr>
        <w:jc w:val="both"/>
        <w:rPr>
          <w:sz w:val="22"/>
          <w:szCs w:val="22"/>
        </w:rPr>
      </w:pPr>
      <w:r w:rsidRPr="009B15B1">
        <w:rPr>
          <w:sz w:val="22"/>
          <w:szCs w:val="22"/>
        </w:rPr>
        <w:t>3. Wykonawca zapłaci Zamawiającemu karę umowną w wysokości 10.000,00 zł (słownie: dziesięć tysięcy złotych 00/100), w przypadku powierzenia innemu podmiotowi bez zgody Zamawiającego wykonania zobowiązań wynikających z niniejszej umowy.</w:t>
      </w:r>
    </w:p>
    <w:p w14:paraId="1DB6FB4B" w14:textId="77777777" w:rsidR="009B15B1" w:rsidRPr="009B15B1" w:rsidRDefault="009B15B1" w:rsidP="009B15B1">
      <w:pPr>
        <w:jc w:val="both"/>
        <w:rPr>
          <w:sz w:val="22"/>
          <w:szCs w:val="22"/>
        </w:rPr>
      </w:pPr>
      <w:r w:rsidRPr="009B15B1">
        <w:rPr>
          <w:sz w:val="22"/>
          <w:szCs w:val="22"/>
        </w:rPr>
        <w:t>4. Wykonawca zapłaci Zamawiającemu karę umowną w wysokości 5 % niezrealizowanego wynagrodzenia umownego netto, o którym mowa w § 8 ust. 2 umowy, w przypadku, gdy którakolwiek ze Stron odstąpi od umowy z przyczyn dotyczących Wykonawcy.</w:t>
      </w:r>
    </w:p>
    <w:p w14:paraId="0FD32F29" w14:textId="77777777" w:rsidR="009B15B1" w:rsidRPr="009B15B1" w:rsidRDefault="009B15B1" w:rsidP="009B15B1">
      <w:pPr>
        <w:jc w:val="both"/>
        <w:rPr>
          <w:sz w:val="22"/>
          <w:szCs w:val="22"/>
        </w:rPr>
      </w:pPr>
      <w:r w:rsidRPr="009B15B1">
        <w:rPr>
          <w:sz w:val="22"/>
          <w:szCs w:val="22"/>
        </w:rPr>
        <w:t>5. Wykonawca zapłaci Zamawiającemu karę umowną w wysokości 10.000,00 zł (słownie: dziesięć tysięcy złotych 00/100) w przypadku niedostarczenia Zamawiającemu nowego pozwolenia, w przypadkach i terminach, o którym mowa w § 2 ust. 5 umowy.</w:t>
      </w:r>
    </w:p>
    <w:p w14:paraId="33C4F33D" w14:textId="77777777" w:rsidR="009B15B1" w:rsidRPr="009B15B1" w:rsidRDefault="009B15B1" w:rsidP="009B15B1">
      <w:pPr>
        <w:jc w:val="both"/>
        <w:rPr>
          <w:sz w:val="22"/>
          <w:szCs w:val="22"/>
        </w:rPr>
      </w:pPr>
      <w:r w:rsidRPr="009B15B1">
        <w:rPr>
          <w:sz w:val="22"/>
          <w:szCs w:val="22"/>
        </w:rPr>
        <w:t>6. Wykonawca zapłaci Zamawiającemu karę umowną w wysokości 10.000,00 zł (słownie: dziesięć tysięcy złotych 00/100) w przypadku utraty przez Wykonawcę z jego winy uprawnień do prowadzenia działalności w zakresie odbioru, transportu i unieszkodliwiania odpadów zgodnie z obowiązującymi przepisami prawa.</w:t>
      </w:r>
    </w:p>
    <w:p w14:paraId="25B43F9B" w14:textId="77777777" w:rsidR="009B15B1" w:rsidRPr="009B15B1" w:rsidRDefault="009B15B1" w:rsidP="009B15B1">
      <w:pPr>
        <w:jc w:val="both"/>
        <w:rPr>
          <w:sz w:val="22"/>
          <w:szCs w:val="22"/>
        </w:rPr>
      </w:pPr>
      <w:r w:rsidRPr="009B15B1">
        <w:rPr>
          <w:sz w:val="22"/>
          <w:szCs w:val="22"/>
        </w:rPr>
        <w:t>Pragniemy zwrócić uwagę, że wysokość kar powinna być adekwatna do popełnionego zawinienia. Każdy wykonawca musi uwzględnić ryzyko ewentualnego nałożenia kary a tym samym uwzględnić to w kalkulowanej ofercie. Przyjęcie zaproponowanej modyfikacji wpłynie korzystnie na ostateczną ofertę.</w:t>
      </w:r>
    </w:p>
    <w:p w14:paraId="6EA17288" w14:textId="77777777" w:rsidR="00D2693F" w:rsidRPr="00D2693F" w:rsidRDefault="00D2693F" w:rsidP="00D2693F">
      <w:pPr>
        <w:jc w:val="both"/>
        <w:rPr>
          <w:b/>
          <w:bCs/>
          <w:sz w:val="22"/>
          <w:szCs w:val="22"/>
        </w:rPr>
      </w:pPr>
      <w:r w:rsidRPr="00D2693F">
        <w:rPr>
          <w:b/>
          <w:bCs/>
          <w:sz w:val="22"/>
          <w:szCs w:val="22"/>
        </w:rPr>
        <w:t>Stanowisko (wyjaśnienie) Zamawiającego:</w:t>
      </w:r>
    </w:p>
    <w:p w14:paraId="42B3B7AE" w14:textId="77777777" w:rsidR="00D2693F" w:rsidRPr="00D2693F" w:rsidRDefault="00D2693F" w:rsidP="00D2693F">
      <w:pPr>
        <w:jc w:val="both"/>
        <w:rPr>
          <w:sz w:val="22"/>
          <w:szCs w:val="22"/>
        </w:rPr>
      </w:pPr>
      <w:r w:rsidRPr="00D2693F">
        <w:rPr>
          <w:sz w:val="22"/>
          <w:szCs w:val="22"/>
        </w:rPr>
        <w:t xml:space="preserve">Zamawiający </w:t>
      </w:r>
      <w:r>
        <w:rPr>
          <w:sz w:val="22"/>
          <w:szCs w:val="22"/>
        </w:rPr>
        <w:t>nie wyraża zgody.</w:t>
      </w:r>
    </w:p>
    <w:p w14:paraId="0EF8EBFD" w14:textId="77777777" w:rsidR="009B15B1" w:rsidRPr="009B15B1" w:rsidRDefault="009B15B1" w:rsidP="009B15B1">
      <w:pPr>
        <w:jc w:val="both"/>
        <w:rPr>
          <w:sz w:val="22"/>
          <w:szCs w:val="22"/>
        </w:rPr>
      </w:pPr>
    </w:p>
    <w:p w14:paraId="7E81F1BE" w14:textId="1178408B" w:rsidR="009B15B1" w:rsidRPr="000045DB" w:rsidRDefault="009B15B1" w:rsidP="009B15B1">
      <w:pPr>
        <w:jc w:val="both"/>
        <w:rPr>
          <w:b/>
          <w:bCs/>
          <w:sz w:val="22"/>
          <w:szCs w:val="22"/>
        </w:rPr>
      </w:pPr>
      <w:r w:rsidRPr="000045DB">
        <w:rPr>
          <w:b/>
          <w:bCs/>
          <w:sz w:val="22"/>
          <w:szCs w:val="22"/>
        </w:rPr>
        <w:t xml:space="preserve">Pytanie nr </w:t>
      </w:r>
      <w:r w:rsidR="000045DB">
        <w:rPr>
          <w:b/>
          <w:bCs/>
          <w:sz w:val="22"/>
          <w:szCs w:val="22"/>
        </w:rPr>
        <w:t>15</w:t>
      </w:r>
    </w:p>
    <w:p w14:paraId="5A240600" w14:textId="77777777" w:rsidR="009B15B1" w:rsidRPr="009B15B1" w:rsidRDefault="009B15B1" w:rsidP="009B15B1">
      <w:pPr>
        <w:jc w:val="both"/>
        <w:rPr>
          <w:sz w:val="22"/>
          <w:szCs w:val="22"/>
        </w:rPr>
      </w:pPr>
      <w:r w:rsidRPr="009B15B1">
        <w:rPr>
          <w:sz w:val="22"/>
          <w:szCs w:val="22"/>
        </w:rPr>
        <w:t>Zamawiający we wzorze umowy w § 11 ust 2. wskazuje:</w:t>
      </w:r>
    </w:p>
    <w:p w14:paraId="33071122" w14:textId="77777777" w:rsidR="009B15B1" w:rsidRPr="009B15B1" w:rsidRDefault="009B15B1" w:rsidP="009B15B1">
      <w:pPr>
        <w:jc w:val="both"/>
        <w:rPr>
          <w:sz w:val="22"/>
          <w:szCs w:val="22"/>
        </w:rPr>
      </w:pPr>
      <w:r w:rsidRPr="009B15B1">
        <w:rPr>
          <w:sz w:val="22"/>
          <w:szCs w:val="22"/>
        </w:rPr>
        <w:t xml:space="preserve">2. Zamawiający przewiduje możliwość przedłużenia terminu obowiązywania niniejszej umowy, na podstawie jednostronnego oświadczenia złożonego Wykonawcy, przed upływem terminu określonego </w:t>
      </w:r>
      <w:r w:rsidRPr="009B15B1">
        <w:rPr>
          <w:sz w:val="22"/>
          <w:szCs w:val="22"/>
        </w:rPr>
        <w:lastRenderedPageBreak/>
        <w:t>w ust. 1, o czas niezbędny na zrealizowanie umowy w całym jej zakresie przedmiotowym, o którym mowa w § 1 ust. 6.</w:t>
      </w:r>
    </w:p>
    <w:p w14:paraId="312904BE" w14:textId="77777777" w:rsidR="009B15B1" w:rsidRPr="009B15B1" w:rsidRDefault="009B15B1" w:rsidP="009B15B1">
      <w:pPr>
        <w:jc w:val="both"/>
        <w:rPr>
          <w:sz w:val="22"/>
          <w:szCs w:val="22"/>
        </w:rPr>
      </w:pPr>
      <w:r w:rsidRPr="009B15B1">
        <w:rPr>
          <w:sz w:val="22"/>
          <w:szCs w:val="22"/>
        </w:rPr>
        <w:t>Wnosimy o modyfikację zapisu:</w:t>
      </w:r>
    </w:p>
    <w:p w14:paraId="0DA7BA21" w14:textId="77777777" w:rsidR="009B15B1" w:rsidRPr="009B15B1" w:rsidRDefault="009B15B1" w:rsidP="009B15B1">
      <w:pPr>
        <w:jc w:val="both"/>
        <w:rPr>
          <w:sz w:val="22"/>
          <w:szCs w:val="22"/>
        </w:rPr>
      </w:pPr>
      <w:r w:rsidRPr="009B15B1">
        <w:rPr>
          <w:sz w:val="22"/>
          <w:szCs w:val="22"/>
        </w:rPr>
        <w:t>2. Zamawiający przewiduje możliwość przedłużenia terminu obowiązywania niniejszej umowy, na podstawie jednostronnego oświadczenia złożonego Wykonawcy, przed upływem terminu określonego w ust. 1, o czas niezbędny na zrealizowanie umowy w całym jej zakresie przedmiotowym, o którym mowa w § 1 ust. 6. Przedłużenie umowy wymaga wcześniejszej weryfikacji możliwości i zgody Wykonawcy.</w:t>
      </w:r>
    </w:p>
    <w:p w14:paraId="3D51299A" w14:textId="77777777" w:rsidR="00D2693F" w:rsidRPr="00D2693F" w:rsidRDefault="00D2693F" w:rsidP="00D2693F">
      <w:pPr>
        <w:jc w:val="both"/>
        <w:rPr>
          <w:b/>
          <w:bCs/>
          <w:sz w:val="22"/>
          <w:szCs w:val="22"/>
        </w:rPr>
      </w:pPr>
      <w:r w:rsidRPr="00D2693F">
        <w:rPr>
          <w:b/>
          <w:bCs/>
          <w:sz w:val="22"/>
          <w:szCs w:val="22"/>
        </w:rPr>
        <w:t>Stanowisko (wyjaśnienie) Zamawiającego:</w:t>
      </w:r>
    </w:p>
    <w:p w14:paraId="6DB5D51B" w14:textId="77777777" w:rsidR="00D2693F" w:rsidRPr="00D2693F" w:rsidRDefault="00D2693F" w:rsidP="00D2693F">
      <w:pPr>
        <w:jc w:val="both"/>
        <w:rPr>
          <w:sz w:val="22"/>
          <w:szCs w:val="22"/>
        </w:rPr>
      </w:pPr>
      <w:r w:rsidRPr="00D2693F">
        <w:rPr>
          <w:sz w:val="22"/>
          <w:szCs w:val="22"/>
        </w:rPr>
        <w:t xml:space="preserve">Zamawiający </w:t>
      </w:r>
      <w:r>
        <w:rPr>
          <w:sz w:val="22"/>
          <w:szCs w:val="22"/>
        </w:rPr>
        <w:t>nie wyraża zgody.</w:t>
      </w:r>
    </w:p>
    <w:p w14:paraId="769C33F0" w14:textId="77777777" w:rsidR="009B15B1" w:rsidRPr="009B15B1" w:rsidRDefault="009B15B1" w:rsidP="009B15B1">
      <w:pPr>
        <w:jc w:val="both"/>
        <w:rPr>
          <w:sz w:val="22"/>
          <w:szCs w:val="22"/>
        </w:rPr>
      </w:pPr>
    </w:p>
    <w:p w14:paraId="618187FB" w14:textId="59830057" w:rsidR="009B15B1" w:rsidRPr="000045DB" w:rsidRDefault="009B15B1" w:rsidP="009B15B1">
      <w:pPr>
        <w:jc w:val="both"/>
        <w:rPr>
          <w:b/>
          <w:bCs/>
          <w:sz w:val="22"/>
          <w:szCs w:val="22"/>
        </w:rPr>
      </w:pPr>
      <w:r w:rsidRPr="000045DB">
        <w:rPr>
          <w:b/>
          <w:bCs/>
          <w:sz w:val="22"/>
          <w:szCs w:val="22"/>
        </w:rPr>
        <w:t xml:space="preserve">Pytanie nr </w:t>
      </w:r>
      <w:r w:rsidR="000045DB">
        <w:rPr>
          <w:b/>
          <w:bCs/>
          <w:sz w:val="22"/>
          <w:szCs w:val="22"/>
        </w:rPr>
        <w:t>16</w:t>
      </w:r>
    </w:p>
    <w:p w14:paraId="414A8385" w14:textId="77777777" w:rsidR="009B15B1" w:rsidRPr="009B15B1" w:rsidRDefault="009B15B1" w:rsidP="009B15B1">
      <w:pPr>
        <w:jc w:val="both"/>
        <w:rPr>
          <w:sz w:val="22"/>
          <w:szCs w:val="22"/>
        </w:rPr>
      </w:pPr>
      <w:r w:rsidRPr="009B15B1">
        <w:rPr>
          <w:sz w:val="22"/>
          <w:szCs w:val="22"/>
        </w:rPr>
        <w:t>Zamawiający we wzorze umowy oraz OPZ wskazuje:</w:t>
      </w:r>
    </w:p>
    <w:p w14:paraId="62A46F43" w14:textId="77777777" w:rsidR="009B15B1" w:rsidRPr="009B15B1" w:rsidRDefault="009B15B1" w:rsidP="009B15B1">
      <w:pPr>
        <w:jc w:val="both"/>
        <w:rPr>
          <w:sz w:val="22"/>
          <w:szCs w:val="22"/>
        </w:rPr>
      </w:pPr>
      <w:r w:rsidRPr="009B15B1">
        <w:rPr>
          <w:sz w:val="22"/>
          <w:szCs w:val="22"/>
        </w:rPr>
        <w:t>1) Odbierania odpadów z miejsca ich składowania, ich załadunku w obecności przedstawiciela Zamawiającego i wywożenia ich do miejsca unieszkodliwiania trzy razy w tygodniu w godzinach 6.00 – 7.00, w poniedziałek, środę i piątek (…)</w:t>
      </w:r>
    </w:p>
    <w:p w14:paraId="594D5766" w14:textId="77777777" w:rsidR="009B15B1" w:rsidRPr="009B15B1" w:rsidRDefault="009B15B1" w:rsidP="009B15B1">
      <w:pPr>
        <w:jc w:val="both"/>
        <w:rPr>
          <w:sz w:val="22"/>
          <w:szCs w:val="22"/>
        </w:rPr>
      </w:pPr>
      <w:r w:rsidRPr="009B15B1">
        <w:rPr>
          <w:sz w:val="22"/>
          <w:szCs w:val="22"/>
        </w:rPr>
        <w:t>Oraz</w:t>
      </w:r>
    </w:p>
    <w:p w14:paraId="071EB9C7" w14:textId="77777777" w:rsidR="009B15B1" w:rsidRPr="009B15B1" w:rsidRDefault="009B15B1" w:rsidP="009B15B1">
      <w:pPr>
        <w:jc w:val="both"/>
        <w:rPr>
          <w:sz w:val="22"/>
          <w:szCs w:val="22"/>
        </w:rPr>
      </w:pPr>
      <w:r w:rsidRPr="009B15B1">
        <w:rPr>
          <w:sz w:val="22"/>
          <w:szCs w:val="22"/>
        </w:rPr>
        <w:t>1. Transport odpadów medycznych odbywał się będzie z miejsca ich składowania, (to jest z terenu Szpitala), do Zakładu unieszkodliwiającego odpady medyczne, trzy razy w tygodniu w godzinach od 6.00 – 14.00, w poniedziałek, środę i piątek (…)</w:t>
      </w:r>
    </w:p>
    <w:p w14:paraId="40C9B2FA" w14:textId="77777777" w:rsidR="009B15B1" w:rsidRPr="009B15B1" w:rsidRDefault="009B15B1" w:rsidP="009B15B1">
      <w:pPr>
        <w:jc w:val="both"/>
        <w:rPr>
          <w:sz w:val="22"/>
          <w:szCs w:val="22"/>
        </w:rPr>
      </w:pPr>
      <w:r w:rsidRPr="009B15B1">
        <w:rPr>
          <w:sz w:val="22"/>
          <w:szCs w:val="22"/>
        </w:rPr>
        <w:t>Wnosimy o modyfikację zapisu:</w:t>
      </w:r>
    </w:p>
    <w:p w14:paraId="14E3F6B1" w14:textId="77777777" w:rsidR="009B15B1" w:rsidRPr="009B15B1" w:rsidRDefault="009B15B1" w:rsidP="009B15B1">
      <w:pPr>
        <w:jc w:val="both"/>
        <w:rPr>
          <w:sz w:val="22"/>
          <w:szCs w:val="22"/>
        </w:rPr>
      </w:pPr>
      <w:r w:rsidRPr="009B15B1">
        <w:rPr>
          <w:sz w:val="22"/>
          <w:szCs w:val="22"/>
        </w:rPr>
        <w:t>1. Transport odpadów medycznych odbywał się będzie z miejsca ich składowania, (to jest z terenu Szpitala), do Zakładu unieszkodliwiającego odpady medyczne, trzy razy w tygodniu w godzinach od 6.00 – 14.00, w poniedziałek, środę i piątek (…)</w:t>
      </w:r>
    </w:p>
    <w:p w14:paraId="72E64455" w14:textId="77777777" w:rsidR="00D2693F" w:rsidRPr="00D2693F" w:rsidRDefault="00D2693F" w:rsidP="00D2693F">
      <w:pPr>
        <w:jc w:val="both"/>
        <w:rPr>
          <w:b/>
          <w:bCs/>
          <w:sz w:val="22"/>
          <w:szCs w:val="22"/>
        </w:rPr>
      </w:pPr>
      <w:r w:rsidRPr="00D2693F">
        <w:rPr>
          <w:b/>
          <w:bCs/>
          <w:sz w:val="22"/>
          <w:szCs w:val="22"/>
        </w:rPr>
        <w:t>Stanowisko (wyjaśnienie) Zamawiającego:</w:t>
      </w:r>
    </w:p>
    <w:p w14:paraId="087B9DED" w14:textId="38ABCB4F" w:rsidR="009B15B1" w:rsidRPr="009B15B1" w:rsidRDefault="00D2693F" w:rsidP="00D2693F">
      <w:pPr>
        <w:jc w:val="both"/>
        <w:rPr>
          <w:sz w:val="22"/>
          <w:szCs w:val="22"/>
        </w:rPr>
      </w:pPr>
      <w:r w:rsidRPr="00D2693F">
        <w:rPr>
          <w:sz w:val="22"/>
          <w:szCs w:val="22"/>
        </w:rPr>
        <w:t>Zamawiający nie wyraża zgody</w:t>
      </w:r>
      <w:r w:rsidR="00D93811">
        <w:rPr>
          <w:sz w:val="22"/>
          <w:szCs w:val="22"/>
        </w:rPr>
        <w:t xml:space="preserve"> na w/w </w:t>
      </w:r>
      <w:r w:rsidR="002B30AA">
        <w:rPr>
          <w:sz w:val="22"/>
          <w:szCs w:val="22"/>
        </w:rPr>
        <w:t>zmianę</w:t>
      </w:r>
      <w:r w:rsidR="00D93811">
        <w:rPr>
          <w:sz w:val="22"/>
          <w:szCs w:val="22"/>
        </w:rPr>
        <w:t xml:space="preserve"> (vide: </w:t>
      </w:r>
      <w:r w:rsidR="002B30AA">
        <w:rPr>
          <w:sz w:val="22"/>
          <w:szCs w:val="22"/>
        </w:rPr>
        <w:t>zmodyfikowany</w:t>
      </w:r>
      <w:r w:rsidR="00D93811">
        <w:rPr>
          <w:sz w:val="22"/>
          <w:szCs w:val="22"/>
        </w:rPr>
        <w:t xml:space="preserve"> załącznik nr 1 do SWZ </w:t>
      </w:r>
      <w:r w:rsidR="00574403">
        <w:rPr>
          <w:sz w:val="22"/>
          <w:szCs w:val="22"/>
        </w:rPr>
        <w:t>– opis przedmiotu zamówienia).</w:t>
      </w:r>
    </w:p>
    <w:p w14:paraId="7C167863" w14:textId="77777777" w:rsidR="00D2693F" w:rsidRDefault="00D2693F" w:rsidP="009B15B1">
      <w:pPr>
        <w:jc w:val="both"/>
        <w:rPr>
          <w:b/>
          <w:bCs/>
          <w:sz w:val="22"/>
          <w:szCs w:val="22"/>
        </w:rPr>
      </w:pPr>
    </w:p>
    <w:p w14:paraId="0966345D" w14:textId="38C1C104" w:rsidR="009B15B1" w:rsidRPr="000045DB" w:rsidRDefault="009B15B1" w:rsidP="009B15B1">
      <w:pPr>
        <w:jc w:val="both"/>
        <w:rPr>
          <w:b/>
          <w:bCs/>
          <w:sz w:val="22"/>
          <w:szCs w:val="22"/>
        </w:rPr>
      </w:pPr>
      <w:r w:rsidRPr="000045DB">
        <w:rPr>
          <w:b/>
          <w:bCs/>
          <w:sz w:val="22"/>
          <w:szCs w:val="22"/>
        </w:rPr>
        <w:t xml:space="preserve">Pytanie nr </w:t>
      </w:r>
      <w:r w:rsidR="000045DB" w:rsidRPr="000045DB">
        <w:rPr>
          <w:b/>
          <w:bCs/>
          <w:sz w:val="22"/>
          <w:szCs w:val="22"/>
        </w:rPr>
        <w:t>17</w:t>
      </w:r>
    </w:p>
    <w:p w14:paraId="30F38E28" w14:textId="77777777" w:rsidR="009B15B1" w:rsidRPr="009B15B1" w:rsidRDefault="009B15B1" w:rsidP="009B15B1">
      <w:pPr>
        <w:jc w:val="both"/>
        <w:rPr>
          <w:sz w:val="22"/>
          <w:szCs w:val="22"/>
        </w:rPr>
      </w:pPr>
      <w:r w:rsidRPr="009B15B1">
        <w:rPr>
          <w:sz w:val="22"/>
          <w:szCs w:val="22"/>
        </w:rPr>
        <w:t>Zamawiający w OPZ wskazuje jako jeden z kodów do odbioru kod 16 80 01.</w:t>
      </w:r>
    </w:p>
    <w:p w14:paraId="0AA15B1E" w14:textId="77777777" w:rsidR="009B15B1" w:rsidRPr="009B15B1" w:rsidRDefault="009B15B1" w:rsidP="009B15B1">
      <w:pPr>
        <w:jc w:val="both"/>
        <w:rPr>
          <w:sz w:val="22"/>
          <w:szCs w:val="22"/>
        </w:rPr>
      </w:pPr>
      <w:r w:rsidRPr="009B15B1">
        <w:rPr>
          <w:sz w:val="22"/>
          <w:szCs w:val="22"/>
        </w:rPr>
        <w:t>Pragniemy zwrócić uwagę, że zgodnie z obowiązującymi przepisami w tym Ustawą o odpadach zakaźne odpady medyczne i inne odpady medyczne należy unieszkodliwiać metodą termiczną D10 w instalacjach posiadających stosowne zezwolenia.</w:t>
      </w:r>
    </w:p>
    <w:p w14:paraId="6B31456B" w14:textId="77777777" w:rsidR="009B15B1" w:rsidRPr="009B15B1" w:rsidRDefault="009B15B1" w:rsidP="009B15B1">
      <w:pPr>
        <w:jc w:val="both"/>
        <w:rPr>
          <w:sz w:val="22"/>
          <w:szCs w:val="22"/>
        </w:rPr>
      </w:pPr>
      <w:r w:rsidRPr="009B15B1">
        <w:rPr>
          <w:sz w:val="22"/>
          <w:szCs w:val="22"/>
        </w:rPr>
        <w:t>Pozostałe odpady o kodach z grupy 16 przekazuje się celem ich dalszego zagospodarowania do odpowiednich podmiotów prowadzących np. odzysk czy recykling.</w:t>
      </w:r>
    </w:p>
    <w:p w14:paraId="5C410A90" w14:textId="77777777" w:rsidR="009B15B1" w:rsidRPr="009B15B1" w:rsidRDefault="009B15B1" w:rsidP="009B15B1">
      <w:pPr>
        <w:jc w:val="both"/>
        <w:rPr>
          <w:sz w:val="22"/>
          <w:szCs w:val="22"/>
        </w:rPr>
      </w:pPr>
      <w:r w:rsidRPr="009B15B1">
        <w:rPr>
          <w:sz w:val="22"/>
          <w:szCs w:val="22"/>
        </w:rPr>
        <w:t>W związku z powyższym wnosimy o usunięcie w/w kodu lub przeniesienie go do pakietu nr 2.</w:t>
      </w:r>
    </w:p>
    <w:p w14:paraId="4228B01C" w14:textId="77777777" w:rsidR="004721D1" w:rsidRPr="004721D1" w:rsidRDefault="004721D1" w:rsidP="004721D1">
      <w:pPr>
        <w:jc w:val="both"/>
        <w:rPr>
          <w:b/>
          <w:bCs/>
          <w:sz w:val="22"/>
          <w:szCs w:val="22"/>
        </w:rPr>
      </w:pPr>
      <w:r w:rsidRPr="004721D1">
        <w:rPr>
          <w:b/>
          <w:bCs/>
          <w:sz w:val="22"/>
          <w:szCs w:val="22"/>
        </w:rPr>
        <w:t>Stanowisko (wyjaśnienie) Zamawiającego:</w:t>
      </w:r>
    </w:p>
    <w:p w14:paraId="463F1758" w14:textId="448409C7" w:rsidR="009B15B1" w:rsidRDefault="004721D1" w:rsidP="004721D1">
      <w:pPr>
        <w:jc w:val="both"/>
        <w:rPr>
          <w:sz w:val="22"/>
          <w:szCs w:val="22"/>
        </w:rPr>
      </w:pPr>
      <w:r w:rsidRPr="004721D1">
        <w:rPr>
          <w:sz w:val="22"/>
          <w:szCs w:val="22"/>
        </w:rPr>
        <w:t>Zamawiający nie wyraża zgody.</w:t>
      </w:r>
    </w:p>
    <w:p w14:paraId="1877F854" w14:textId="77777777" w:rsidR="004721D1" w:rsidRPr="009B15B1" w:rsidRDefault="004721D1" w:rsidP="004721D1">
      <w:pPr>
        <w:jc w:val="both"/>
        <w:rPr>
          <w:sz w:val="22"/>
          <w:szCs w:val="22"/>
        </w:rPr>
      </w:pPr>
    </w:p>
    <w:p w14:paraId="7D6F6D6C" w14:textId="2DD5CD0F" w:rsidR="009B15B1" w:rsidRPr="000045DB" w:rsidRDefault="009B15B1" w:rsidP="009B15B1">
      <w:pPr>
        <w:jc w:val="both"/>
        <w:rPr>
          <w:b/>
          <w:bCs/>
          <w:sz w:val="22"/>
          <w:szCs w:val="22"/>
        </w:rPr>
      </w:pPr>
      <w:r w:rsidRPr="000045DB">
        <w:rPr>
          <w:b/>
          <w:bCs/>
          <w:sz w:val="22"/>
          <w:szCs w:val="22"/>
        </w:rPr>
        <w:t>Pytanie nr 1</w:t>
      </w:r>
      <w:r w:rsidR="000045DB" w:rsidRPr="000045DB">
        <w:rPr>
          <w:b/>
          <w:bCs/>
          <w:sz w:val="22"/>
          <w:szCs w:val="22"/>
        </w:rPr>
        <w:t>8</w:t>
      </w:r>
    </w:p>
    <w:p w14:paraId="36C5BC00" w14:textId="77777777" w:rsidR="009B15B1" w:rsidRPr="009B15B1" w:rsidRDefault="009B15B1" w:rsidP="009B15B1">
      <w:pPr>
        <w:jc w:val="both"/>
        <w:rPr>
          <w:sz w:val="22"/>
          <w:szCs w:val="22"/>
        </w:rPr>
      </w:pPr>
      <w:r w:rsidRPr="009B15B1">
        <w:rPr>
          <w:sz w:val="22"/>
          <w:szCs w:val="22"/>
        </w:rPr>
        <w:t>Zamawiający wskazuje termin realizacji zamówienia: sukcesywnie w okresie 24 miesięcy od dnia podpisania umowy jednak nie wcześniej niż od dnia 03.03.2022 r.</w:t>
      </w:r>
    </w:p>
    <w:p w14:paraId="5ACA17E7" w14:textId="77777777" w:rsidR="009B15B1" w:rsidRPr="009B15B1" w:rsidRDefault="009B15B1" w:rsidP="009B15B1">
      <w:pPr>
        <w:jc w:val="both"/>
        <w:rPr>
          <w:sz w:val="22"/>
          <w:szCs w:val="22"/>
        </w:rPr>
      </w:pPr>
      <w:r w:rsidRPr="009B15B1">
        <w:rPr>
          <w:sz w:val="22"/>
          <w:szCs w:val="22"/>
        </w:rPr>
        <w:t>W związku z trudną sytuacją na rynku odpadów medycznych, wciąż zmieniającymi się przepisami, które wiążą się z dodatkowymi nakładami finansowymi, nie jesteśmy w stanie rzetelnie oszacować kosztów usługi na okres 24 miesięcy. W związku z powyższym zwracamy się z prośbą o zmianę okresu realizacji usługi na 12 miesięcy</w:t>
      </w:r>
    </w:p>
    <w:p w14:paraId="4D7E6A9C" w14:textId="77777777" w:rsidR="004721D1" w:rsidRPr="00D2693F" w:rsidRDefault="004721D1" w:rsidP="004721D1">
      <w:pPr>
        <w:jc w:val="both"/>
        <w:rPr>
          <w:b/>
          <w:bCs/>
          <w:sz w:val="22"/>
          <w:szCs w:val="22"/>
        </w:rPr>
      </w:pPr>
      <w:r w:rsidRPr="00D2693F">
        <w:rPr>
          <w:b/>
          <w:bCs/>
          <w:sz w:val="22"/>
          <w:szCs w:val="22"/>
        </w:rPr>
        <w:t>Stanowisko (wyjaśnienie) Zamawiającego:</w:t>
      </w:r>
    </w:p>
    <w:p w14:paraId="05CCB014" w14:textId="77777777" w:rsidR="004721D1" w:rsidRPr="009B15B1" w:rsidRDefault="004721D1" w:rsidP="004721D1">
      <w:pPr>
        <w:jc w:val="both"/>
        <w:rPr>
          <w:sz w:val="22"/>
          <w:szCs w:val="22"/>
        </w:rPr>
      </w:pPr>
      <w:r w:rsidRPr="00D2693F">
        <w:rPr>
          <w:sz w:val="22"/>
          <w:szCs w:val="22"/>
        </w:rPr>
        <w:t>Zamawiający nie wyraża zgody.</w:t>
      </w:r>
    </w:p>
    <w:p w14:paraId="1603D2D6" w14:textId="77777777" w:rsidR="009B15B1" w:rsidRPr="009B15B1" w:rsidRDefault="009B15B1" w:rsidP="009B15B1">
      <w:pPr>
        <w:jc w:val="both"/>
        <w:rPr>
          <w:sz w:val="22"/>
          <w:szCs w:val="22"/>
        </w:rPr>
      </w:pPr>
    </w:p>
    <w:p w14:paraId="2BBC0E05" w14:textId="7569F396" w:rsidR="009B15B1" w:rsidRPr="000045DB" w:rsidRDefault="009B15B1" w:rsidP="009B15B1">
      <w:pPr>
        <w:jc w:val="both"/>
        <w:rPr>
          <w:b/>
          <w:bCs/>
          <w:sz w:val="22"/>
          <w:szCs w:val="22"/>
        </w:rPr>
      </w:pPr>
      <w:r w:rsidRPr="000045DB">
        <w:rPr>
          <w:b/>
          <w:bCs/>
          <w:sz w:val="22"/>
          <w:szCs w:val="22"/>
        </w:rPr>
        <w:t>Pytanie nr 1</w:t>
      </w:r>
      <w:r w:rsidR="000045DB" w:rsidRPr="000045DB">
        <w:rPr>
          <w:b/>
          <w:bCs/>
          <w:sz w:val="22"/>
          <w:szCs w:val="22"/>
        </w:rPr>
        <w:t>9</w:t>
      </w:r>
    </w:p>
    <w:p w14:paraId="6872AB15" w14:textId="77777777" w:rsidR="009B15B1" w:rsidRPr="009B15B1" w:rsidRDefault="009B15B1" w:rsidP="009B15B1">
      <w:pPr>
        <w:jc w:val="both"/>
        <w:rPr>
          <w:sz w:val="22"/>
          <w:szCs w:val="22"/>
        </w:rPr>
      </w:pPr>
      <w:r w:rsidRPr="009B15B1">
        <w:rPr>
          <w:sz w:val="22"/>
          <w:szCs w:val="22"/>
        </w:rPr>
        <w:t>Prosimy o dodanie zapisu do umowy:</w:t>
      </w:r>
    </w:p>
    <w:p w14:paraId="121A3998" w14:textId="77777777" w:rsidR="009B15B1" w:rsidRPr="009B15B1" w:rsidRDefault="009B15B1" w:rsidP="009B15B1">
      <w:pPr>
        <w:jc w:val="both"/>
        <w:rPr>
          <w:sz w:val="22"/>
          <w:szCs w:val="22"/>
        </w:rPr>
      </w:pPr>
      <w:r w:rsidRPr="009B15B1">
        <w:rPr>
          <w:sz w:val="22"/>
          <w:szCs w:val="22"/>
        </w:rPr>
        <w:t>„Wykonawcy przysługuje prawo do tymczasowego max. 14 dniowego zmniejszenia ilości kg odbieranych odpadów medycznych bez konsekwencji naliczenia kar w przypadku braku możliwości dalszego ich unieszkodliwiania (np. z powodu awarii bądź postoju instalacji do termicznego przekształcania odpadów) o czym wykonawca poinformuje na piśmie zamawiającego.”</w:t>
      </w:r>
    </w:p>
    <w:p w14:paraId="72ADC2E3" w14:textId="77777777" w:rsidR="004721D1" w:rsidRPr="00D2693F" w:rsidRDefault="004721D1" w:rsidP="004721D1">
      <w:pPr>
        <w:jc w:val="both"/>
        <w:rPr>
          <w:b/>
          <w:bCs/>
          <w:sz w:val="22"/>
          <w:szCs w:val="22"/>
        </w:rPr>
      </w:pPr>
      <w:r w:rsidRPr="00D2693F">
        <w:rPr>
          <w:b/>
          <w:bCs/>
          <w:sz w:val="22"/>
          <w:szCs w:val="22"/>
        </w:rPr>
        <w:lastRenderedPageBreak/>
        <w:t>Stanowisko (wyjaśnienie) Zamawiającego:</w:t>
      </w:r>
    </w:p>
    <w:p w14:paraId="0F1A74DB" w14:textId="77777777" w:rsidR="004721D1" w:rsidRPr="009B15B1" w:rsidRDefault="004721D1" w:rsidP="004721D1">
      <w:pPr>
        <w:jc w:val="both"/>
        <w:rPr>
          <w:sz w:val="22"/>
          <w:szCs w:val="22"/>
        </w:rPr>
      </w:pPr>
      <w:r w:rsidRPr="00D2693F">
        <w:rPr>
          <w:sz w:val="22"/>
          <w:szCs w:val="22"/>
        </w:rPr>
        <w:t>Zamawiający nie wyraża zgody.</w:t>
      </w:r>
    </w:p>
    <w:p w14:paraId="13204474" w14:textId="77777777" w:rsidR="009B15B1" w:rsidRPr="009B15B1" w:rsidRDefault="009B15B1" w:rsidP="009B15B1">
      <w:pPr>
        <w:jc w:val="both"/>
        <w:rPr>
          <w:sz w:val="22"/>
          <w:szCs w:val="22"/>
        </w:rPr>
      </w:pPr>
    </w:p>
    <w:p w14:paraId="57EECD83" w14:textId="78187BE2" w:rsidR="009B15B1" w:rsidRPr="000045DB" w:rsidRDefault="009B15B1" w:rsidP="009B15B1">
      <w:pPr>
        <w:jc w:val="both"/>
        <w:rPr>
          <w:b/>
          <w:bCs/>
          <w:sz w:val="22"/>
          <w:szCs w:val="22"/>
        </w:rPr>
      </w:pPr>
      <w:r w:rsidRPr="000045DB">
        <w:rPr>
          <w:b/>
          <w:bCs/>
          <w:sz w:val="22"/>
          <w:szCs w:val="22"/>
        </w:rPr>
        <w:t xml:space="preserve">Pytanie nr </w:t>
      </w:r>
      <w:r w:rsidR="000045DB" w:rsidRPr="000045DB">
        <w:rPr>
          <w:b/>
          <w:bCs/>
          <w:sz w:val="22"/>
          <w:szCs w:val="22"/>
        </w:rPr>
        <w:t>20</w:t>
      </w:r>
    </w:p>
    <w:p w14:paraId="7F4EFD57" w14:textId="77777777" w:rsidR="009B15B1" w:rsidRPr="009B15B1" w:rsidRDefault="009B15B1" w:rsidP="009B15B1">
      <w:pPr>
        <w:jc w:val="both"/>
        <w:rPr>
          <w:sz w:val="22"/>
          <w:szCs w:val="22"/>
        </w:rPr>
      </w:pPr>
      <w:r w:rsidRPr="009B15B1">
        <w:rPr>
          <w:sz w:val="22"/>
          <w:szCs w:val="22"/>
        </w:rPr>
        <w:t>Prosimy o dodanie zapisu do umowy:</w:t>
      </w:r>
    </w:p>
    <w:p w14:paraId="145A023F" w14:textId="77777777" w:rsidR="009B15B1" w:rsidRPr="009B15B1" w:rsidRDefault="009B15B1" w:rsidP="009B15B1">
      <w:pPr>
        <w:jc w:val="both"/>
        <w:rPr>
          <w:sz w:val="22"/>
          <w:szCs w:val="22"/>
        </w:rPr>
      </w:pPr>
      <w:r w:rsidRPr="009B15B1">
        <w:rPr>
          <w:sz w:val="22"/>
          <w:szCs w:val="22"/>
        </w:rPr>
        <w:t>„Wykonawcy przysługuje prawo do wstrzymania się ze świadczeniem usług objętych umową bez konsekwencji naliczenia kar, w przypadku jeżeli Zamawiający opóźnia się uregulowaniem płatności faktur VAT o co najmniej 60 dni”</w:t>
      </w:r>
    </w:p>
    <w:p w14:paraId="3BA581ED" w14:textId="77777777" w:rsidR="004721D1" w:rsidRPr="00D2693F" w:rsidRDefault="004721D1" w:rsidP="004721D1">
      <w:pPr>
        <w:jc w:val="both"/>
        <w:rPr>
          <w:b/>
          <w:bCs/>
          <w:sz w:val="22"/>
          <w:szCs w:val="22"/>
        </w:rPr>
      </w:pPr>
      <w:r w:rsidRPr="00D2693F">
        <w:rPr>
          <w:b/>
          <w:bCs/>
          <w:sz w:val="22"/>
          <w:szCs w:val="22"/>
        </w:rPr>
        <w:t>Stanowisko (wyjaśnienie) Zamawiającego:</w:t>
      </w:r>
    </w:p>
    <w:p w14:paraId="57762342" w14:textId="77777777" w:rsidR="004721D1" w:rsidRPr="009B15B1" w:rsidRDefault="004721D1" w:rsidP="004721D1">
      <w:pPr>
        <w:jc w:val="both"/>
        <w:rPr>
          <w:sz w:val="22"/>
          <w:szCs w:val="22"/>
        </w:rPr>
      </w:pPr>
      <w:r w:rsidRPr="00D2693F">
        <w:rPr>
          <w:sz w:val="22"/>
          <w:szCs w:val="22"/>
        </w:rPr>
        <w:t>Zamawiający nie wyraża zgody.</w:t>
      </w:r>
    </w:p>
    <w:p w14:paraId="5C14E64E" w14:textId="77777777" w:rsidR="009B15B1" w:rsidRPr="009B15B1" w:rsidRDefault="009B15B1" w:rsidP="009B15B1">
      <w:pPr>
        <w:jc w:val="both"/>
        <w:rPr>
          <w:sz w:val="22"/>
          <w:szCs w:val="22"/>
        </w:rPr>
      </w:pPr>
    </w:p>
    <w:p w14:paraId="28D419C0" w14:textId="67EE933C" w:rsidR="009B15B1" w:rsidRPr="000045DB" w:rsidRDefault="009B15B1" w:rsidP="009B15B1">
      <w:pPr>
        <w:jc w:val="both"/>
        <w:rPr>
          <w:b/>
          <w:bCs/>
          <w:sz w:val="22"/>
          <w:szCs w:val="22"/>
        </w:rPr>
      </w:pPr>
      <w:r w:rsidRPr="000045DB">
        <w:rPr>
          <w:b/>
          <w:bCs/>
          <w:sz w:val="22"/>
          <w:szCs w:val="22"/>
        </w:rPr>
        <w:t xml:space="preserve">Pytanie nr </w:t>
      </w:r>
      <w:r w:rsidR="000045DB" w:rsidRPr="000045DB">
        <w:rPr>
          <w:b/>
          <w:bCs/>
          <w:sz w:val="22"/>
          <w:szCs w:val="22"/>
        </w:rPr>
        <w:t>21</w:t>
      </w:r>
    </w:p>
    <w:p w14:paraId="6BECA54D" w14:textId="77777777" w:rsidR="009B15B1" w:rsidRPr="009B15B1" w:rsidRDefault="009B15B1" w:rsidP="009B15B1">
      <w:pPr>
        <w:jc w:val="both"/>
        <w:rPr>
          <w:sz w:val="22"/>
          <w:szCs w:val="22"/>
        </w:rPr>
      </w:pPr>
      <w:r w:rsidRPr="009B15B1">
        <w:rPr>
          <w:sz w:val="22"/>
          <w:szCs w:val="22"/>
        </w:rPr>
        <w:t>Prosimy o dodanie do umowy zapisu umożliwiającego przesyłanie Faktur VAT w formie .pdf na podany przez Zamawiającego adres e-mail.</w:t>
      </w:r>
    </w:p>
    <w:p w14:paraId="7DC78189" w14:textId="77777777" w:rsidR="004721D1" w:rsidRPr="00D2693F" w:rsidRDefault="004721D1" w:rsidP="004721D1">
      <w:pPr>
        <w:jc w:val="both"/>
        <w:rPr>
          <w:b/>
          <w:bCs/>
          <w:sz w:val="22"/>
          <w:szCs w:val="22"/>
        </w:rPr>
      </w:pPr>
      <w:r w:rsidRPr="00D2693F">
        <w:rPr>
          <w:b/>
          <w:bCs/>
          <w:sz w:val="22"/>
          <w:szCs w:val="22"/>
        </w:rPr>
        <w:t>Stanowisko (wyjaśnienie) Zamawiającego:</w:t>
      </w:r>
    </w:p>
    <w:p w14:paraId="69C14FC4" w14:textId="77777777" w:rsidR="004721D1" w:rsidRPr="009B15B1" w:rsidRDefault="004721D1" w:rsidP="004721D1">
      <w:pPr>
        <w:jc w:val="both"/>
        <w:rPr>
          <w:sz w:val="22"/>
          <w:szCs w:val="22"/>
        </w:rPr>
      </w:pPr>
      <w:r w:rsidRPr="00D2693F">
        <w:rPr>
          <w:sz w:val="22"/>
          <w:szCs w:val="22"/>
        </w:rPr>
        <w:t>Zamawiający nie wyraża zgody.</w:t>
      </w:r>
    </w:p>
    <w:p w14:paraId="708E70E8" w14:textId="77777777" w:rsidR="009B15B1" w:rsidRPr="009B15B1" w:rsidRDefault="009B15B1" w:rsidP="009B15B1">
      <w:pPr>
        <w:jc w:val="both"/>
        <w:rPr>
          <w:sz w:val="22"/>
          <w:szCs w:val="22"/>
        </w:rPr>
      </w:pPr>
    </w:p>
    <w:p w14:paraId="238E70E4" w14:textId="70357A3D" w:rsidR="009B15B1" w:rsidRPr="000045DB" w:rsidRDefault="009B15B1" w:rsidP="009B15B1">
      <w:pPr>
        <w:jc w:val="both"/>
        <w:rPr>
          <w:b/>
          <w:bCs/>
          <w:sz w:val="22"/>
          <w:szCs w:val="22"/>
        </w:rPr>
      </w:pPr>
      <w:r w:rsidRPr="000045DB">
        <w:rPr>
          <w:b/>
          <w:bCs/>
          <w:sz w:val="22"/>
          <w:szCs w:val="22"/>
        </w:rPr>
        <w:t xml:space="preserve">Pytanie nr </w:t>
      </w:r>
      <w:r w:rsidR="000045DB" w:rsidRPr="000045DB">
        <w:rPr>
          <w:b/>
          <w:bCs/>
          <w:sz w:val="22"/>
          <w:szCs w:val="22"/>
        </w:rPr>
        <w:t>22</w:t>
      </w:r>
    </w:p>
    <w:p w14:paraId="2A8D9101" w14:textId="77777777" w:rsidR="009B15B1" w:rsidRPr="009B15B1" w:rsidRDefault="009B15B1" w:rsidP="009B15B1">
      <w:pPr>
        <w:jc w:val="both"/>
        <w:rPr>
          <w:sz w:val="22"/>
          <w:szCs w:val="22"/>
        </w:rPr>
      </w:pPr>
      <w:r w:rsidRPr="009B15B1">
        <w:rPr>
          <w:sz w:val="22"/>
          <w:szCs w:val="22"/>
        </w:rPr>
        <w:t>Prosimy o dodanie zapisu do umowy:</w:t>
      </w:r>
    </w:p>
    <w:p w14:paraId="1400935B" w14:textId="77777777" w:rsidR="009B15B1" w:rsidRPr="009B15B1" w:rsidRDefault="009B15B1" w:rsidP="009B15B1">
      <w:pPr>
        <w:jc w:val="both"/>
        <w:rPr>
          <w:sz w:val="22"/>
          <w:szCs w:val="22"/>
        </w:rPr>
      </w:pPr>
      <w:r w:rsidRPr="009B15B1">
        <w:rPr>
          <w:sz w:val="22"/>
          <w:szCs w:val="22"/>
        </w:rPr>
        <w:t>„Każda ze stron jest uprawniona do rozwiązania niniejszej umowy z zachowaniem 3 miesięcznego okresu wypowiedzenia bez konsekwencji naliczenia kar”</w:t>
      </w:r>
    </w:p>
    <w:p w14:paraId="0F456798" w14:textId="77777777" w:rsidR="004721D1" w:rsidRPr="00D2693F" w:rsidRDefault="004721D1" w:rsidP="004721D1">
      <w:pPr>
        <w:jc w:val="both"/>
        <w:rPr>
          <w:b/>
          <w:bCs/>
          <w:sz w:val="22"/>
          <w:szCs w:val="22"/>
        </w:rPr>
      </w:pPr>
      <w:r w:rsidRPr="00D2693F">
        <w:rPr>
          <w:b/>
          <w:bCs/>
          <w:sz w:val="22"/>
          <w:szCs w:val="22"/>
        </w:rPr>
        <w:t>Stanowisko (wyjaśnienie) Zamawiającego:</w:t>
      </w:r>
    </w:p>
    <w:p w14:paraId="74A3DBBA" w14:textId="77777777" w:rsidR="004721D1" w:rsidRPr="009B15B1" w:rsidRDefault="004721D1" w:rsidP="004721D1">
      <w:pPr>
        <w:jc w:val="both"/>
        <w:rPr>
          <w:sz w:val="22"/>
          <w:szCs w:val="22"/>
        </w:rPr>
      </w:pPr>
      <w:r w:rsidRPr="00D2693F">
        <w:rPr>
          <w:sz w:val="22"/>
          <w:szCs w:val="22"/>
        </w:rPr>
        <w:t>Zamawiający nie wyraża zgody.</w:t>
      </w:r>
    </w:p>
    <w:p w14:paraId="274E04D2" w14:textId="77777777" w:rsidR="000045DB" w:rsidRDefault="000045DB" w:rsidP="009B15B1">
      <w:pPr>
        <w:jc w:val="both"/>
        <w:rPr>
          <w:sz w:val="22"/>
          <w:szCs w:val="22"/>
        </w:rPr>
      </w:pPr>
    </w:p>
    <w:p w14:paraId="7521C22D" w14:textId="20DE2D0E" w:rsidR="009B15B1" w:rsidRPr="000045DB" w:rsidRDefault="009B15B1" w:rsidP="009B15B1">
      <w:pPr>
        <w:jc w:val="both"/>
        <w:rPr>
          <w:b/>
          <w:bCs/>
          <w:sz w:val="22"/>
          <w:szCs w:val="22"/>
        </w:rPr>
      </w:pPr>
      <w:r w:rsidRPr="000045DB">
        <w:rPr>
          <w:b/>
          <w:bCs/>
          <w:sz w:val="22"/>
          <w:szCs w:val="22"/>
        </w:rPr>
        <w:t xml:space="preserve">Pytanie nr </w:t>
      </w:r>
      <w:r w:rsidR="000045DB" w:rsidRPr="000045DB">
        <w:rPr>
          <w:b/>
          <w:bCs/>
          <w:sz w:val="22"/>
          <w:szCs w:val="22"/>
        </w:rPr>
        <w:t>23</w:t>
      </w:r>
    </w:p>
    <w:p w14:paraId="2B233A6D" w14:textId="77777777" w:rsidR="009B15B1" w:rsidRPr="009B15B1" w:rsidRDefault="009B15B1" w:rsidP="009B15B1">
      <w:pPr>
        <w:jc w:val="both"/>
        <w:rPr>
          <w:sz w:val="22"/>
          <w:szCs w:val="22"/>
        </w:rPr>
      </w:pPr>
      <w:r w:rsidRPr="009B15B1">
        <w:rPr>
          <w:sz w:val="22"/>
          <w:szCs w:val="22"/>
        </w:rPr>
        <w:t>Prosimy o dodanie zapisu do umowy:</w:t>
      </w:r>
    </w:p>
    <w:p w14:paraId="018527AA" w14:textId="77777777" w:rsidR="009B15B1" w:rsidRPr="009B15B1" w:rsidRDefault="009B15B1" w:rsidP="009B15B1">
      <w:pPr>
        <w:jc w:val="both"/>
        <w:rPr>
          <w:sz w:val="22"/>
          <w:szCs w:val="22"/>
        </w:rPr>
      </w:pPr>
      <w:r w:rsidRPr="009B15B1">
        <w:rPr>
          <w:sz w:val="22"/>
          <w:szCs w:val="22"/>
        </w:rPr>
        <w:t>„Zamawiający deklaruje maksymalną miesięczną masę przekazywanych odpadów w ilości 895 848 kg w skali miesiąca co daje maksymalnie 223 962 kg tygodniowo. Dodatkowe kg ponad deklarowaną ilość mogą być odebrane po wcześniejszym uzgodnieniu i za zgodą Wykonawcy wraz z możliwością odmowy odbioru bez konsekwencji naliczania kar.”</w:t>
      </w:r>
    </w:p>
    <w:p w14:paraId="3D1FABE9" w14:textId="393092E5" w:rsidR="00BE7BFD" w:rsidRDefault="009B15B1" w:rsidP="009B15B1">
      <w:pPr>
        <w:jc w:val="both"/>
        <w:rPr>
          <w:sz w:val="22"/>
          <w:szCs w:val="22"/>
        </w:rPr>
      </w:pPr>
      <w:r w:rsidRPr="009B15B1">
        <w:rPr>
          <w:sz w:val="22"/>
          <w:szCs w:val="22"/>
        </w:rPr>
        <w:t>Praca instalacji wymaga precyzyjnego określenia dostaw odpadów wynikający z możliwości technicznych instalacji. Dodatkowo wskazujemy, że ograniczenie maksymalnej ilości przekazywanych odpadów jest niezbędna do prawidłowego zaplanowania logistyki odbiorów i wykorzystania właściwych, zdatnych do realizacji usług środków transportujących.</w:t>
      </w:r>
    </w:p>
    <w:p w14:paraId="290FAD27" w14:textId="77777777" w:rsidR="004721D1" w:rsidRPr="00D2693F" w:rsidRDefault="004721D1" w:rsidP="004721D1">
      <w:pPr>
        <w:jc w:val="both"/>
        <w:rPr>
          <w:b/>
          <w:bCs/>
          <w:sz w:val="22"/>
          <w:szCs w:val="22"/>
        </w:rPr>
      </w:pPr>
      <w:r w:rsidRPr="00D2693F">
        <w:rPr>
          <w:b/>
          <w:bCs/>
          <w:sz w:val="22"/>
          <w:szCs w:val="22"/>
        </w:rPr>
        <w:t>Stanowisko (wyjaśnienie) Zamawiającego:</w:t>
      </w:r>
    </w:p>
    <w:p w14:paraId="5972859C" w14:textId="77777777" w:rsidR="004721D1" w:rsidRPr="009B15B1" w:rsidRDefault="004721D1" w:rsidP="004721D1">
      <w:pPr>
        <w:jc w:val="both"/>
        <w:rPr>
          <w:sz w:val="22"/>
          <w:szCs w:val="22"/>
        </w:rPr>
      </w:pPr>
      <w:r w:rsidRPr="00D2693F">
        <w:rPr>
          <w:sz w:val="22"/>
          <w:szCs w:val="22"/>
        </w:rPr>
        <w:t>Zamawiający nie wyraża zgody.</w:t>
      </w:r>
    </w:p>
    <w:p w14:paraId="17801E1B" w14:textId="1EEF07CC" w:rsidR="004721D1" w:rsidRDefault="004721D1" w:rsidP="009B15B1">
      <w:pPr>
        <w:jc w:val="both"/>
        <w:rPr>
          <w:sz w:val="22"/>
          <w:szCs w:val="22"/>
        </w:rPr>
      </w:pPr>
    </w:p>
    <w:p w14:paraId="381A89AC" w14:textId="77777777" w:rsidR="001C63BB" w:rsidRDefault="001C63BB" w:rsidP="000816A8">
      <w:pPr>
        <w:spacing w:line="360" w:lineRule="auto"/>
        <w:contextualSpacing/>
        <w:jc w:val="both"/>
        <w:rPr>
          <w:b/>
          <w:bCs/>
          <w:sz w:val="22"/>
          <w:szCs w:val="22"/>
        </w:rPr>
      </w:pPr>
    </w:p>
    <w:p w14:paraId="530AEEC8" w14:textId="3F26370B" w:rsidR="004721D1" w:rsidRPr="000816A8" w:rsidRDefault="000816A8" w:rsidP="000816A8">
      <w:pPr>
        <w:spacing w:line="360" w:lineRule="auto"/>
        <w:contextualSpacing/>
        <w:jc w:val="both"/>
        <w:rPr>
          <w:b/>
          <w:bCs/>
          <w:sz w:val="22"/>
          <w:szCs w:val="22"/>
        </w:rPr>
      </w:pPr>
      <w:r w:rsidRPr="000816A8">
        <w:rPr>
          <w:b/>
          <w:bCs/>
          <w:sz w:val="22"/>
          <w:szCs w:val="22"/>
        </w:rPr>
        <w:t xml:space="preserve">II. </w:t>
      </w:r>
      <w:r w:rsidRPr="000816A8">
        <w:rPr>
          <w:b/>
          <w:bCs/>
          <w:sz w:val="22"/>
          <w:szCs w:val="22"/>
        </w:rPr>
        <w:tab/>
      </w:r>
      <w:r w:rsidR="004721D1" w:rsidRPr="000816A8">
        <w:rPr>
          <w:b/>
          <w:bCs/>
          <w:sz w:val="22"/>
          <w:szCs w:val="22"/>
        </w:rPr>
        <w:t>Ponadto zamawiający modyfikuje:</w:t>
      </w:r>
    </w:p>
    <w:p w14:paraId="1EB764B9" w14:textId="3D043FFD" w:rsidR="004721D1" w:rsidRDefault="004721D1" w:rsidP="000816A8">
      <w:pPr>
        <w:pStyle w:val="Akapitzlist"/>
        <w:numPr>
          <w:ilvl w:val="0"/>
          <w:numId w:val="8"/>
        </w:numPr>
        <w:spacing w:line="360" w:lineRule="auto"/>
        <w:jc w:val="both"/>
        <w:rPr>
          <w:sz w:val="22"/>
          <w:szCs w:val="22"/>
        </w:rPr>
      </w:pPr>
      <w:r>
        <w:rPr>
          <w:sz w:val="22"/>
          <w:szCs w:val="22"/>
        </w:rPr>
        <w:t xml:space="preserve">Specyfikację warunków zamówienia </w:t>
      </w:r>
      <w:r w:rsidR="000816A8">
        <w:rPr>
          <w:sz w:val="22"/>
          <w:szCs w:val="22"/>
        </w:rPr>
        <w:t>(</w:t>
      </w:r>
      <w:r>
        <w:rPr>
          <w:sz w:val="22"/>
          <w:szCs w:val="22"/>
        </w:rPr>
        <w:t>aktualna w załączeniu</w:t>
      </w:r>
      <w:r w:rsidR="000816A8">
        <w:rPr>
          <w:sz w:val="22"/>
          <w:szCs w:val="22"/>
        </w:rPr>
        <w:t>)</w:t>
      </w:r>
      <w:r>
        <w:rPr>
          <w:sz w:val="22"/>
          <w:szCs w:val="22"/>
        </w:rPr>
        <w:t>.</w:t>
      </w:r>
    </w:p>
    <w:p w14:paraId="3F08E5D9" w14:textId="499F4B22" w:rsidR="004721D1" w:rsidRDefault="004721D1" w:rsidP="000816A8">
      <w:pPr>
        <w:pStyle w:val="Akapitzlist"/>
        <w:numPr>
          <w:ilvl w:val="0"/>
          <w:numId w:val="8"/>
        </w:numPr>
        <w:spacing w:line="360" w:lineRule="auto"/>
        <w:jc w:val="both"/>
        <w:rPr>
          <w:sz w:val="22"/>
          <w:szCs w:val="22"/>
        </w:rPr>
      </w:pPr>
      <w:r>
        <w:rPr>
          <w:sz w:val="22"/>
          <w:szCs w:val="22"/>
        </w:rPr>
        <w:t xml:space="preserve">Załącznik nr 1 do SWZ – opis przedmiotu zamówienia  </w:t>
      </w:r>
      <w:r w:rsidR="000816A8">
        <w:rPr>
          <w:sz w:val="22"/>
          <w:szCs w:val="22"/>
        </w:rPr>
        <w:t>(</w:t>
      </w:r>
      <w:r>
        <w:rPr>
          <w:sz w:val="22"/>
          <w:szCs w:val="22"/>
        </w:rPr>
        <w:t>aktualny w załączeniu</w:t>
      </w:r>
      <w:r w:rsidR="000816A8">
        <w:rPr>
          <w:sz w:val="22"/>
          <w:szCs w:val="22"/>
        </w:rPr>
        <w:t>)</w:t>
      </w:r>
      <w:r>
        <w:rPr>
          <w:sz w:val="22"/>
          <w:szCs w:val="22"/>
        </w:rPr>
        <w:t>.</w:t>
      </w:r>
    </w:p>
    <w:p w14:paraId="4336D95E" w14:textId="69A0EE66" w:rsidR="004721D1" w:rsidRDefault="004721D1" w:rsidP="000816A8">
      <w:pPr>
        <w:pStyle w:val="Akapitzlist"/>
        <w:numPr>
          <w:ilvl w:val="0"/>
          <w:numId w:val="8"/>
        </w:numPr>
        <w:spacing w:line="360" w:lineRule="auto"/>
        <w:jc w:val="both"/>
        <w:rPr>
          <w:sz w:val="22"/>
          <w:szCs w:val="22"/>
        </w:rPr>
      </w:pPr>
      <w:r>
        <w:rPr>
          <w:sz w:val="22"/>
          <w:szCs w:val="22"/>
        </w:rPr>
        <w:t xml:space="preserve">Załącznik nr 2 do SWZ – formularz oferty </w:t>
      </w:r>
      <w:r w:rsidR="000816A8">
        <w:rPr>
          <w:sz w:val="22"/>
          <w:szCs w:val="22"/>
        </w:rPr>
        <w:t>(</w:t>
      </w:r>
      <w:r>
        <w:rPr>
          <w:sz w:val="22"/>
          <w:szCs w:val="22"/>
        </w:rPr>
        <w:t>aktualny w załączeniu</w:t>
      </w:r>
      <w:r w:rsidR="000816A8">
        <w:rPr>
          <w:sz w:val="22"/>
          <w:szCs w:val="22"/>
        </w:rPr>
        <w:t>)</w:t>
      </w:r>
      <w:r>
        <w:rPr>
          <w:sz w:val="22"/>
          <w:szCs w:val="22"/>
        </w:rPr>
        <w:t>.</w:t>
      </w:r>
    </w:p>
    <w:p w14:paraId="3AE594BD" w14:textId="652C6F8E" w:rsidR="004721D1" w:rsidRPr="004721D1" w:rsidRDefault="004721D1" w:rsidP="000816A8">
      <w:pPr>
        <w:pStyle w:val="Akapitzlist"/>
        <w:numPr>
          <w:ilvl w:val="0"/>
          <w:numId w:val="8"/>
        </w:numPr>
        <w:spacing w:line="360" w:lineRule="auto"/>
        <w:jc w:val="both"/>
        <w:rPr>
          <w:sz w:val="22"/>
          <w:szCs w:val="22"/>
        </w:rPr>
      </w:pPr>
      <w:r>
        <w:rPr>
          <w:sz w:val="22"/>
          <w:szCs w:val="22"/>
        </w:rPr>
        <w:t xml:space="preserve">Załącznik nr 7 do SWZ – projekt umowy </w:t>
      </w:r>
      <w:r w:rsidR="000816A8">
        <w:rPr>
          <w:sz w:val="22"/>
          <w:szCs w:val="22"/>
        </w:rPr>
        <w:t xml:space="preserve"> (</w:t>
      </w:r>
      <w:r>
        <w:rPr>
          <w:sz w:val="22"/>
          <w:szCs w:val="22"/>
        </w:rPr>
        <w:t>aktualny w załączeniu</w:t>
      </w:r>
      <w:r w:rsidR="000816A8">
        <w:rPr>
          <w:sz w:val="22"/>
          <w:szCs w:val="22"/>
        </w:rPr>
        <w:t>).</w:t>
      </w:r>
      <w:r>
        <w:rPr>
          <w:sz w:val="22"/>
          <w:szCs w:val="22"/>
        </w:rPr>
        <w:t xml:space="preserve"> </w:t>
      </w:r>
    </w:p>
    <w:p w14:paraId="5C1A6CA3" w14:textId="77777777" w:rsidR="00286DA8" w:rsidRDefault="00286DA8" w:rsidP="00286DA8">
      <w:pPr>
        <w:pStyle w:val="Tekstpodstawowy"/>
        <w:ind w:left="3119" w:firstLine="425"/>
        <w:jc w:val="right"/>
        <w:rPr>
          <w:sz w:val="22"/>
          <w:szCs w:val="22"/>
        </w:rPr>
      </w:pPr>
    </w:p>
    <w:p w14:paraId="6B0DEEAC" w14:textId="77777777" w:rsidR="00286DA8" w:rsidRDefault="00286DA8" w:rsidP="00286DA8">
      <w:pPr>
        <w:pStyle w:val="Tekstpodstawowy"/>
        <w:ind w:left="3119" w:firstLine="425"/>
        <w:jc w:val="right"/>
        <w:rPr>
          <w:sz w:val="22"/>
          <w:szCs w:val="22"/>
        </w:rPr>
      </w:pPr>
    </w:p>
    <w:p w14:paraId="0312DD7E" w14:textId="7CC6A0A6" w:rsidR="006D4AB3" w:rsidRPr="00286DA8" w:rsidRDefault="006D4AB3" w:rsidP="00286DA8">
      <w:pPr>
        <w:pStyle w:val="Tekstpodstawowy"/>
        <w:ind w:left="3119" w:firstLine="425"/>
        <w:jc w:val="right"/>
        <w:rPr>
          <w:i/>
          <w:iCs/>
          <w:sz w:val="22"/>
          <w:szCs w:val="22"/>
        </w:rPr>
      </w:pPr>
      <w:r w:rsidRPr="00286DA8">
        <w:rPr>
          <w:i/>
          <w:iCs/>
          <w:sz w:val="22"/>
          <w:szCs w:val="22"/>
        </w:rPr>
        <w:t>Zamawiający</w:t>
      </w:r>
    </w:p>
    <w:p w14:paraId="1AABD851" w14:textId="00009B78" w:rsidR="000816A8" w:rsidRPr="00286DA8" w:rsidRDefault="000816A8" w:rsidP="00286DA8">
      <w:pPr>
        <w:pStyle w:val="Tekstpodstawowy"/>
        <w:ind w:left="3119" w:firstLine="425"/>
        <w:jc w:val="right"/>
        <w:rPr>
          <w:i/>
          <w:iCs/>
          <w:sz w:val="22"/>
          <w:szCs w:val="22"/>
        </w:rPr>
      </w:pPr>
      <w:r w:rsidRPr="00286DA8">
        <w:rPr>
          <w:i/>
          <w:iCs/>
          <w:sz w:val="22"/>
          <w:szCs w:val="22"/>
        </w:rPr>
        <w:t>Z-ca Dyrektora ds. Finansowych</w:t>
      </w:r>
    </w:p>
    <w:p w14:paraId="32590736" w14:textId="4E8905CD" w:rsidR="000816A8" w:rsidRPr="00286DA8" w:rsidRDefault="000816A8" w:rsidP="00286DA8">
      <w:pPr>
        <w:pStyle w:val="Tekstpodstawowy"/>
        <w:ind w:left="3119" w:firstLine="425"/>
        <w:jc w:val="right"/>
        <w:rPr>
          <w:i/>
          <w:iCs/>
          <w:sz w:val="22"/>
          <w:szCs w:val="22"/>
        </w:rPr>
      </w:pPr>
      <w:r w:rsidRPr="00286DA8">
        <w:rPr>
          <w:i/>
          <w:iCs/>
          <w:sz w:val="22"/>
          <w:szCs w:val="22"/>
        </w:rPr>
        <w:t xml:space="preserve">mgr </w:t>
      </w:r>
      <w:r w:rsidR="00286DA8" w:rsidRPr="00286DA8">
        <w:rPr>
          <w:i/>
          <w:iCs/>
          <w:sz w:val="22"/>
          <w:szCs w:val="22"/>
        </w:rPr>
        <w:t>Dorota Gołąb - Bełtowicz</w:t>
      </w:r>
    </w:p>
    <w:sectPr w:rsidR="000816A8" w:rsidRPr="00286DA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BD03A" w14:textId="77777777" w:rsidR="00E638C3" w:rsidRDefault="00E638C3">
      <w:r>
        <w:separator/>
      </w:r>
    </w:p>
  </w:endnote>
  <w:endnote w:type="continuationSeparator" w:id="0">
    <w:p w14:paraId="1CAAC803" w14:textId="77777777" w:rsidR="00E638C3" w:rsidRDefault="00E63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9443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6CA61F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02740" w14:textId="33A1B344" w:rsidR="006D4AB3" w:rsidRDefault="004C46D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5CA5A3A" wp14:editId="75C57836">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66BF0"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93E983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33F4A" w14:textId="77777777" w:rsidR="006D4AB3" w:rsidRDefault="006D4AB3">
    <w:pPr>
      <w:pStyle w:val="Stopka"/>
      <w:pBdr>
        <w:bottom w:val="single" w:sz="6" w:space="0" w:color="auto"/>
      </w:pBdr>
      <w:tabs>
        <w:tab w:val="clear" w:pos="4536"/>
        <w:tab w:val="left" w:pos="6237"/>
      </w:tabs>
    </w:pPr>
  </w:p>
  <w:p w14:paraId="00CFC32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D7EEE76" w14:textId="77777777" w:rsidR="006D4AB3" w:rsidRDefault="006D4AB3">
    <w:pPr>
      <w:pStyle w:val="Stopka"/>
      <w:tabs>
        <w:tab w:val="clear" w:pos="4536"/>
        <w:tab w:val="left" w:pos="6237"/>
      </w:tabs>
    </w:pPr>
  </w:p>
  <w:p w14:paraId="498EF44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1B4E3" w14:textId="77777777" w:rsidR="00E638C3" w:rsidRDefault="00E638C3">
      <w:r>
        <w:separator/>
      </w:r>
    </w:p>
  </w:footnote>
  <w:footnote w:type="continuationSeparator" w:id="0">
    <w:p w14:paraId="1FBBC068" w14:textId="77777777" w:rsidR="00E638C3" w:rsidRDefault="00E63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FCD88" w14:textId="77777777" w:rsidR="003D3531" w:rsidRDefault="003D35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FB519" w14:textId="77777777" w:rsidR="003D3531" w:rsidRDefault="003D35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5939E" w14:textId="77777777" w:rsidR="003D3531" w:rsidRDefault="003D35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2088"/>
    <w:multiLevelType w:val="hybridMultilevel"/>
    <w:tmpl w:val="92485F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820352"/>
    <w:multiLevelType w:val="hybridMultilevel"/>
    <w:tmpl w:val="69660B30"/>
    <w:lvl w:ilvl="0" w:tplc="95124450">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2"/>
  </w:num>
  <w:num w:numId="6">
    <w:abstractNumId w:val="3"/>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86"/>
    <w:rsid w:val="000045DB"/>
    <w:rsid w:val="00031374"/>
    <w:rsid w:val="000816A8"/>
    <w:rsid w:val="000A1097"/>
    <w:rsid w:val="000E2A8F"/>
    <w:rsid w:val="0012774F"/>
    <w:rsid w:val="0013165F"/>
    <w:rsid w:val="00144B7A"/>
    <w:rsid w:val="00180C6E"/>
    <w:rsid w:val="001C63BB"/>
    <w:rsid w:val="001D25C6"/>
    <w:rsid w:val="00202F36"/>
    <w:rsid w:val="00286DA8"/>
    <w:rsid w:val="00287623"/>
    <w:rsid w:val="0029606A"/>
    <w:rsid w:val="002A2386"/>
    <w:rsid w:val="002B30AA"/>
    <w:rsid w:val="002B5BDD"/>
    <w:rsid w:val="003D3531"/>
    <w:rsid w:val="004721D1"/>
    <w:rsid w:val="004848F3"/>
    <w:rsid w:val="004A75F2"/>
    <w:rsid w:val="004C46D7"/>
    <w:rsid w:val="004F4D0B"/>
    <w:rsid w:val="005144A9"/>
    <w:rsid w:val="00520165"/>
    <w:rsid w:val="00574403"/>
    <w:rsid w:val="005B1B08"/>
    <w:rsid w:val="00603DC8"/>
    <w:rsid w:val="00615801"/>
    <w:rsid w:val="00632C3C"/>
    <w:rsid w:val="00662BDB"/>
    <w:rsid w:val="006A5DF1"/>
    <w:rsid w:val="006B7198"/>
    <w:rsid w:val="006D4AB3"/>
    <w:rsid w:val="006D6719"/>
    <w:rsid w:val="006F3B81"/>
    <w:rsid w:val="007D7198"/>
    <w:rsid w:val="00870F9F"/>
    <w:rsid w:val="008804B6"/>
    <w:rsid w:val="00897AB0"/>
    <w:rsid w:val="008A3553"/>
    <w:rsid w:val="00947A50"/>
    <w:rsid w:val="009B15B1"/>
    <w:rsid w:val="009D01D0"/>
    <w:rsid w:val="009F28A8"/>
    <w:rsid w:val="00A905AC"/>
    <w:rsid w:val="00B85AE7"/>
    <w:rsid w:val="00BA6584"/>
    <w:rsid w:val="00BE7BFD"/>
    <w:rsid w:val="00C1011D"/>
    <w:rsid w:val="00C370F2"/>
    <w:rsid w:val="00C44EEC"/>
    <w:rsid w:val="00C56ADF"/>
    <w:rsid w:val="00D22FFA"/>
    <w:rsid w:val="00D2693F"/>
    <w:rsid w:val="00D8461B"/>
    <w:rsid w:val="00D9049C"/>
    <w:rsid w:val="00D915F2"/>
    <w:rsid w:val="00D93811"/>
    <w:rsid w:val="00DF32E8"/>
    <w:rsid w:val="00E21B49"/>
    <w:rsid w:val="00E2789F"/>
    <w:rsid w:val="00E638C3"/>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B1208"/>
  <w15:chartTrackingRefBased/>
  <w15:docId w15:val="{278E7BEB-9E23-4BB2-8AD2-A771DF7A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721D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4721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125</TotalTime>
  <Pages>8</Pages>
  <Words>3576</Words>
  <Characters>22431</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7</cp:revision>
  <cp:lastPrinted>2001-02-10T14:28:00Z</cp:lastPrinted>
  <dcterms:created xsi:type="dcterms:W3CDTF">2022-01-20T13:16:00Z</dcterms:created>
  <dcterms:modified xsi:type="dcterms:W3CDTF">2022-01-25T12:08:00Z</dcterms:modified>
</cp:coreProperties>
</file>