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5F135" w14:textId="77777777" w:rsidR="00D665F5" w:rsidRDefault="00586CFE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586CFE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586CFE">
        <w:rPr>
          <w:sz w:val="22"/>
          <w:szCs w:val="22"/>
        </w:rPr>
        <w:t>2022-01-25</w:t>
      </w:r>
    </w:p>
    <w:p w14:paraId="28C356E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8E96475" w14:textId="77777777" w:rsidR="00586CFE" w:rsidRPr="00586CFE" w:rsidRDefault="00586CFE" w:rsidP="00577BC6">
      <w:pPr>
        <w:spacing w:after="40"/>
        <w:rPr>
          <w:b/>
          <w:bCs/>
          <w:sz w:val="22"/>
          <w:szCs w:val="22"/>
        </w:rPr>
      </w:pPr>
      <w:r w:rsidRPr="00586CFE">
        <w:rPr>
          <w:b/>
          <w:bCs/>
          <w:sz w:val="22"/>
          <w:szCs w:val="22"/>
        </w:rPr>
        <w:t>Szpital Wojewódzki w Poznaniu</w:t>
      </w:r>
    </w:p>
    <w:p w14:paraId="5CBFD177" w14:textId="77777777" w:rsidR="00D665F5" w:rsidRPr="00D91931" w:rsidRDefault="00586CFE" w:rsidP="00577BC6">
      <w:pPr>
        <w:spacing w:after="40"/>
        <w:rPr>
          <w:b/>
          <w:bCs/>
          <w:sz w:val="22"/>
          <w:szCs w:val="22"/>
        </w:rPr>
      </w:pPr>
      <w:r w:rsidRPr="00586CFE">
        <w:rPr>
          <w:b/>
          <w:bCs/>
          <w:sz w:val="22"/>
          <w:szCs w:val="22"/>
        </w:rPr>
        <w:t>Dział Zamówień Publicznych</w:t>
      </w:r>
    </w:p>
    <w:p w14:paraId="45D3B0D3" w14:textId="6F51E91E" w:rsidR="00D665F5" w:rsidRPr="00BD5546" w:rsidRDefault="00851BD0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86CFE" w:rsidRPr="00586CFE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586CFE" w:rsidRPr="00586CFE">
        <w:rPr>
          <w:sz w:val="22"/>
          <w:szCs w:val="22"/>
        </w:rPr>
        <w:t>7/19</w:t>
      </w:r>
    </w:p>
    <w:p w14:paraId="65336C63" w14:textId="77777777" w:rsidR="00D665F5" w:rsidRPr="00BD5546" w:rsidRDefault="00586CFE" w:rsidP="00D665F5">
      <w:pPr>
        <w:rPr>
          <w:sz w:val="22"/>
          <w:szCs w:val="22"/>
        </w:rPr>
      </w:pPr>
      <w:r w:rsidRPr="00586CFE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586CFE">
        <w:rPr>
          <w:sz w:val="22"/>
          <w:szCs w:val="22"/>
        </w:rPr>
        <w:t>Poznań</w:t>
      </w:r>
    </w:p>
    <w:p w14:paraId="2D2B009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C31A4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8D30CF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86CFE" w:rsidRPr="00586CFE">
        <w:rPr>
          <w:b/>
          <w:sz w:val="22"/>
          <w:szCs w:val="22"/>
        </w:rPr>
        <w:t>SZW/DZP/66/2021</w:t>
      </w:r>
      <w:r w:rsidR="00A80738">
        <w:rPr>
          <w:sz w:val="24"/>
        </w:rPr>
        <w:tab/>
        <w:t xml:space="preserve"> </w:t>
      </w:r>
    </w:p>
    <w:p w14:paraId="23A422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D668E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8467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7DA8F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7C7A0D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072FA7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86CFE" w:rsidRPr="00586CF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25FF0883" w14:textId="04B8B25F" w:rsidR="00A80738" w:rsidRPr="00577BC6" w:rsidRDefault="00586CF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86CFE">
        <w:rPr>
          <w:b/>
          <w:sz w:val="22"/>
          <w:szCs w:val="22"/>
        </w:rPr>
        <w:t xml:space="preserve">Wyroby medyczne specjalistyczne dla Pracowni Kardiologii Inwazyjnej oraz Elektroterapii </w:t>
      </w:r>
      <w:r w:rsidR="00851BD0">
        <w:rPr>
          <w:b/>
          <w:sz w:val="22"/>
          <w:szCs w:val="22"/>
        </w:rPr>
        <w:br/>
      </w:r>
      <w:r w:rsidRPr="00586CFE">
        <w:rPr>
          <w:b/>
          <w:sz w:val="22"/>
          <w:szCs w:val="22"/>
        </w:rPr>
        <w:t>i Elektrostymulacji Serca cz.2</w:t>
      </w:r>
    </w:p>
    <w:p w14:paraId="43F6514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86CFE" w:rsidRPr="00586CFE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B99A3EE" w14:textId="52EEA48E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86CFE" w:rsidRPr="00586CFE">
        <w:rPr>
          <w:sz w:val="22"/>
          <w:szCs w:val="22"/>
        </w:rPr>
        <w:t>25/01/2022</w:t>
      </w:r>
      <w:r w:rsidR="00FF4AB1" w:rsidRPr="00577BC6">
        <w:rPr>
          <w:sz w:val="22"/>
          <w:szCs w:val="22"/>
        </w:rPr>
        <w:t xml:space="preserve"> o godz. </w:t>
      </w:r>
      <w:r w:rsidR="00586CFE" w:rsidRPr="00586CFE">
        <w:rPr>
          <w:sz w:val="22"/>
          <w:szCs w:val="22"/>
        </w:rPr>
        <w:t>10:00</w:t>
      </w:r>
      <w:r w:rsidRPr="00577BC6">
        <w:rPr>
          <w:sz w:val="22"/>
          <w:szCs w:val="22"/>
        </w:rPr>
        <w:t xml:space="preserve">, otwarte zostały oferty następujących </w:t>
      </w:r>
      <w:r w:rsidR="00851BD0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7634789B" w14:textId="77777777" w:rsidTr="00C82837">
        <w:tc>
          <w:tcPr>
            <w:tcW w:w="993" w:type="dxa"/>
            <w:shd w:val="clear" w:color="auto" w:fill="auto"/>
            <w:vAlign w:val="center"/>
          </w:tcPr>
          <w:p w14:paraId="3032BAB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314BA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F312634" w14:textId="10AB3133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</w:t>
            </w:r>
            <w:r w:rsidR="00851BD0">
              <w:t>W</w:t>
            </w:r>
            <w:r w:rsidRPr="00CB5EDB"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938A7B" w14:textId="19DEB141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  <w:r w:rsidR="00851BD0">
              <w:t xml:space="preserve"> brutto (K-1)</w:t>
            </w:r>
          </w:p>
        </w:tc>
      </w:tr>
      <w:tr w:rsidR="00586CFE" w:rsidRPr="00075CD0" w14:paraId="29046829" w14:textId="77777777" w:rsidTr="000C5BCE">
        <w:tc>
          <w:tcPr>
            <w:tcW w:w="993" w:type="dxa"/>
            <w:shd w:val="clear" w:color="auto" w:fill="auto"/>
            <w:vAlign w:val="center"/>
          </w:tcPr>
          <w:p w14:paraId="5603D00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50E1A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29</w:t>
            </w:r>
          </w:p>
        </w:tc>
        <w:tc>
          <w:tcPr>
            <w:tcW w:w="4110" w:type="dxa"/>
            <w:shd w:val="clear" w:color="auto" w:fill="auto"/>
          </w:tcPr>
          <w:p w14:paraId="18EEA615" w14:textId="17817052" w:rsidR="00586CFE" w:rsidRPr="00C82837" w:rsidRDefault="00586CFE" w:rsidP="000C5BCE">
            <w:pPr>
              <w:spacing w:before="40"/>
            </w:pPr>
            <w:r w:rsidRPr="00586CFE">
              <w:t>Agencja Naukowo-Techniczna SYMIC</w:t>
            </w:r>
            <w:r w:rsidR="00851BD0">
              <w:t>O</w:t>
            </w:r>
            <w:r w:rsidRPr="00586CFE">
              <w:t xml:space="preserve"> </w:t>
            </w:r>
            <w:r w:rsidR="00851BD0">
              <w:br/>
              <w:t>S</w:t>
            </w:r>
            <w:r w:rsidRPr="00586CFE">
              <w:t>p. z.o.o.</w:t>
            </w:r>
          </w:p>
          <w:p w14:paraId="16662D67" w14:textId="57F4FE34" w:rsidR="00586CFE" w:rsidRPr="00CB5EDB" w:rsidRDefault="00851BD0" w:rsidP="000C5BCE">
            <w:r>
              <w:t xml:space="preserve">ul. </w:t>
            </w:r>
            <w:r w:rsidR="00586CFE" w:rsidRPr="00586CFE">
              <w:t xml:space="preserve">Powstańców </w:t>
            </w:r>
            <w:r>
              <w:t>Śląskich</w:t>
            </w:r>
            <w:r w:rsidR="00586CFE" w:rsidRPr="00CB5EDB">
              <w:t xml:space="preserve"> </w:t>
            </w:r>
            <w:r w:rsidR="00586CFE" w:rsidRPr="00586CFE">
              <w:t>54</w:t>
            </w:r>
            <w:r>
              <w:t>a</w:t>
            </w:r>
            <w:r w:rsidR="00586CFE" w:rsidRPr="00586CFE">
              <w:t>/2</w:t>
            </w:r>
            <w:r w:rsidR="00586CFE" w:rsidRPr="00CB5EDB">
              <w:t xml:space="preserve"> </w:t>
            </w:r>
          </w:p>
          <w:p w14:paraId="68E87D9D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53-333</w:t>
            </w:r>
            <w:r w:rsidRPr="00CB5EDB">
              <w:t xml:space="preserve"> </w:t>
            </w:r>
            <w:r w:rsidRPr="00586CF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27EEE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8 853.84 zł</w:t>
            </w:r>
          </w:p>
        </w:tc>
      </w:tr>
      <w:tr w:rsidR="00586CFE" w:rsidRPr="00075CD0" w14:paraId="65892A6D" w14:textId="77777777" w:rsidTr="000C5BCE">
        <w:tc>
          <w:tcPr>
            <w:tcW w:w="993" w:type="dxa"/>
            <w:shd w:val="clear" w:color="auto" w:fill="auto"/>
            <w:vAlign w:val="center"/>
          </w:tcPr>
          <w:p w14:paraId="291CC3B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8DF12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36</w:t>
            </w:r>
          </w:p>
        </w:tc>
        <w:tc>
          <w:tcPr>
            <w:tcW w:w="4110" w:type="dxa"/>
            <w:shd w:val="clear" w:color="auto" w:fill="auto"/>
          </w:tcPr>
          <w:p w14:paraId="2C22C6E2" w14:textId="77777777" w:rsidR="00851BD0" w:rsidRPr="00C82837" w:rsidRDefault="00851BD0" w:rsidP="00851BD0">
            <w:pPr>
              <w:spacing w:before="40"/>
            </w:pPr>
            <w:r w:rsidRPr="00586CFE">
              <w:t>Agencja Naukowo-Techniczna SYMIC</w:t>
            </w:r>
            <w:r>
              <w:t>O</w:t>
            </w:r>
            <w:r w:rsidRPr="00586CFE">
              <w:t xml:space="preserve"> </w:t>
            </w:r>
            <w:r>
              <w:br/>
              <w:t>S</w:t>
            </w:r>
            <w:r w:rsidRPr="00586CFE">
              <w:t>p. z.o.o.</w:t>
            </w:r>
          </w:p>
          <w:p w14:paraId="4D348E43" w14:textId="77777777" w:rsidR="00851BD0" w:rsidRPr="00CB5EDB" w:rsidRDefault="00851BD0" w:rsidP="00851BD0">
            <w:r>
              <w:t xml:space="preserve">ul. </w:t>
            </w:r>
            <w:r w:rsidRPr="00586CFE">
              <w:t xml:space="preserve">Powstańców </w:t>
            </w:r>
            <w:r>
              <w:t>Śląskich</w:t>
            </w:r>
            <w:r w:rsidRPr="00CB5EDB">
              <w:t xml:space="preserve"> </w:t>
            </w:r>
            <w:r w:rsidRPr="00586CFE">
              <w:t>54</w:t>
            </w:r>
            <w:r>
              <w:t>a</w:t>
            </w:r>
            <w:r w:rsidRPr="00586CFE">
              <w:t>/2</w:t>
            </w:r>
            <w:r w:rsidRPr="00CB5EDB">
              <w:t xml:space="preserve"> </w:t>
            </w:r>
          </w:p>
          <w:p w14:paraId="11268B6D" w14:textId="74428916" w:rsidR="00586CFE" w:rsidRPr="00CB5EDB" w:rsidRDefault="00851BD0" w:rsidP="00851BD0">
            <w:pPr>
              <w:spacing w:after="120"/>
              <w:jc w:val="both"/>
            </w:pPr>
            <w:r w:rsidRPr="00586CFE">
              <w:t>53-333</w:t>
            </w:r>
            <w:r w:rsidRPr="00CB5EDB">
              <w:t xml:space="preserve"> </w:t>
            </w:r>
            <w:r w:rsidRPr="00586CF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BF8CC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8 952.12 zł</w:t>
            </w:r>
          </w:p>
        </w:tc>
      </w:tr>
      <w:tr w:rsidR="00586CFE" w:rsidRPr="00075CD0" w14:paraId="69C6EDA2" w14:textId="77777777" w:rsidTr="000C5BCE">
        <w:tc>
          <w:tcPr>
            <w:tcW w:w="993" w:type="dxa"/>
            <w:shd w:val="clear" w:color="auto" w:fill="auto"/>
            <w:vAlign w:val="center"/>
          </w:tcPr>
          <w:p w14:paraId="5A2D79E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AA78B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48</w:t>
            </w:r>
          </w:p>
        </w:tc>
        <w:tc>
          <w:tcPr>
            <w:tcW w:w="4110" w:type="dxa"/>
            <w:shd w:val="clear" w:color="auto" w:fill="auto"/>
          </w:tcPr>
          <w:p w14:paraId="0BD06494" w14:textId="77777777" w:rsidR="00851BD0" w:rsidRPr="00C82837" w:rsidRDefault="00851BD0" w:rsidP="00851BD0">
            <w:pPr>
              <w:spacing w:before="40"/>
            </w:pPr>
            <w:r w:rsidRPr="00586CFE">
              <w:t>Agencja Naukowo-Techniczna SYMIC</w:t>
            </w:r>
            <w:r>
              <w:t>O</w:t>
            </w:r>
            <w:r w:rsidRPr="00586CFE">
              <w:t xml:space="preserve"> </w:t>
            </w:r>
            <w:r>
              <w:br/>
              <w:t>S</w:t>
            </w:r>
            <w:r w:rsidRPr="00586CFE">
              <w:t>p. z.o.o.</w:t>
            </w:r>
          </w:p>
          <w:p w14:paraId="54AF2C40" w14:textId="77777777" w:rsidR="00851BD0" w:rsidRPr="00CB5EDB" w:rsidRDefault="00851BD0" w:rsidP="00851BD0">
            <w:r>
              <w:t xml:space="preserve">ul. </w:t>
            </w:r>
            <w:r w:rsidRPr="00586CFE">
              <w:t xml:space="preserve">Powstańców </w:t>
            </w:r>
            <w:r>
              <w:t>Śląskich</w:t>
            </w:r>
            <w:r w:rsidRPr="00CB5EDB">
              <w:t xml:space="preserve"> </w:t>
            </w:r>
            <w:r w:rsidRPr="00586CFE">
              <w:t>54</w:t>
            </w:r>
            <w:r>
              <w:t>a</w:t>
            </w:r>
            <w:r w:rsidRPr="00586CFE">
              <w:t>/2</w:t>
            </w:r>
            <w:r w:rsidRPr="00CB5EDB">
              <w:t xml:space="preserve"> </w:t>
            </w:r>
          </w:p>
          <w:p w14:paraId="5B110BD5" w14:textId="5F416CB6" w:rsidR="00586CFE" w:rsidRPr="00CB5EDB" w:rsidRDefault="00851BD0" w:rsidP="00851BD0">
            <w:pPr>
              <w:spacing w:after="120"/>
              <w:jc w:val="both"/>
            </w:pPr>
            <w:r w:rsidRPr="00586CFE">
              <w:t>53-333</w:t>
            </w:r>
            <w:r w:rsidRPr="00CB5EDB">
              <w:t xml:space="preserve"> </w:t>
            </w:r>
            <w:r w:rsidRPr="00586CF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FFC21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14 249.52 zł</w:t>
            </w:r>
          </w:p>
        </w:tc>
      </w:tr>
      <w:tr w:rsidR="00586CFE" w:rsidRPr="00075CD0" w14:paraId="48C3494E" w14:textId="77777777" w:rsidTr="000C5BCE">
        <w:tc>
          <w:tcPr>
            <w:tcW w:w="993" w:type="dxa"/>
            <w:shd w:val="clear" w:color="auto" w:fill="auto"/>
            <w:vAlign w:val="center"/>
          </w:tcPr>
          <w:p w14:paraId="0F975FE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470B0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55</w:t>
            </w:r>
          </w:p>
        </w:tc>
        <w:tc>
          <w:tcPr>
            <w:tcW w:w="4110" w:type="dxa"/>
            <w:shd w:val="clear" w:color="auto" w:fill="auto"/>
          </w:tcPr>
          <w:p w14:paraId="1D861D7B" w14:textId="77777777" w:rsidR="00851BD0" w:rsidRPr="00C82837" w:rsidRDefault="00851BD0" w:rsidP="00851BD0">
            <w:pPr>
              <w:spacing w:before="40"/>
            </w:pPr>
            <w:r w:rsidRPr="00586CFE">
              <w:t>Agencja Naukowo-Techniczna SYMIC</w:t>
            </w:r>
            <w:r>
              <w:t>O</w:t>
            </w:r>
            <w:r w:rsidRPr="00586CFE">
              <w:t xml:space="preserve"> </w:t>
            </w:r>
            <w:r>
              <w:br/>
              <w:t>S</w:t>
            </w:r>
            <w:r w:rsidRPr="00586CFE">
              <w:t>p. z.o.o.</w:t>
            </w:r>
          </w:p>
          <w:p w14:paraId="3D25C409" w14:textId="77777777" w:rsidR="00851BD0" w:rsidRPr="00CB5EDB" w:rsidRDefault="00851BD0" w:rsidP="00851BD0">
            <w:r>
              <w:t xml:space="preserve">ul. </w:t>
            </w:r>
            <w:r w:rsidRPr="00586CFE">
              <w:t xml:space="preserve">Powstańców </w:t>
            </w:r>
            <w:r>
              <w:t>Śląskich</w:t>
            </w:r>
            <w:r w:rsidRPr="00CB5EDB">
              <w:t xml:space="preserve"> </w:t>
            </w:r>
            <w:r w:rsidRPr="00586CFE">
              <w:t>54</w:t>
            </w:r>
            <w:r>
              <w:t>a</w:t>
            </w:r>
            <w:r w:rsidRPr="00586CFE">
              <w:t>/2</w:t>
            </w:r>
            <w:r w:rsidRPr="00CB5EDB">
              <w:t xml:space="preserve"> </w:t>
            </w:r>
          </w:p>
          <w:p w14:paraId="0E0DAD65" w14:textId="6CDE6AA1" w:rsidR="00586CFE" w:rsidRPr="00CB5EDB" w:rsidRDefault="00851BD0" w:rsidP="00851BD0">
            <w:pPr>
              <w:spacing w:after="120"/>
              <w:jc w:val="both"/>
            </w:pPr>
            <w:r w:rsidRPr="00586CFE">
              <w:t>53-333</w:t>
            </w:r>
            <w:r w:rsidRPr="00CB5EDB">
              <w:t xml:space="preserve"> </w:t>
            </w:r>
            <w:r w:rsidRPr="00586CF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C1A42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189 216.00 zł</w:t>
            </w:r>
          </w:p>
        </w:tc>
      </w:tr>
      <w:tr w:rsidR="00586CFE" w:rsidRPr="00075CD0" w14:paraId="4E414230" w14:textId="77777777" w:rsidTr="000C5BCE">
        <w:tc>
          <w:tcPr>
            <w:tcW w:w="993" w:type="dxa"/>
            <w:shd w:val="clear" w:color="auto" w:fill="auto"/>
            <w:vAlign w:val="center"/>
          </w:tcPr>
          <w:p w14:paraId="06E006B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6E31A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62</w:t>
            </w:r>
          </w:p>
        </w:tc>
        <w:tc>
          <w:tcPr>
            <w:tcW w:w="4110" w:type="dxa"/>
            <w:shd w:val="clear" w:color="auto" w:fill="auto"/>
          </w:tcPr>
          <w:p w14:paraId="34B0B4CB" w14:textId="77777777" w:rsidR="00851BD0" w:rsidRPr="00C82837" w:rsidRDefault="00851BD0" w:rsidP="00851BD0">
            <w:pPr>
              <w:spacing w:before="40"/>
            </w:pPr>
            <w:r w:rsidRPr="00586CFE">
              <w:t>Agencja Naukowo-Techniczna SYMIC</w:t>
            </w:r>
            <w:r>
              <w:t>O</w:t>
            </w:r>
            <w:r w:rsidRPr="00586CFE">
              <w:t xml:space="preserve"> </w:t>
            </w:r>
            <w:r>
              <w:br/>
              <w:t>S</w:t>
            </w:r>
            <w:r w:rsidRPr="00586CFE">
              <w:t>p. z.o.o.</w:t>
            </w:r>
          </w:p>
          <w:p w14:paraId="7A1492BB" w14:textId="77777777" w:rsidR="00851BD0" w:rsidRPr="00CB5EDB" w:rsidRDefault="00851BD0" w:rsidP="00851BD0">
            <w:r>
              <w:t xml:space="preserve">ul. </w:t>
            </w:r>
            <w:r w:rsidRPr="00586CFE">
              <w:t xml:space="preserve">Powstańców </w:t>
            </w:r>
            <w:r>
              <w:t>Śląskich</w:t>
            </w:r>
            <w:r w:rsidRPr="00CB5EDB">
              <w:t xml:space="preserve"> </w:t>
            </w:r>
            <w:r w:rsidRPr="00586CFE">
              <w:t>54</w:t>
            </w:r>
            <w:r>
              <w:t>a</w:t>
            </w:r>
            <w:r w:rsidRPr="00586CFE">
              <w:t>/2</w:t>
            </w:r>
            <w:r w:rsidRPr="00CB5EDB">
              <w:t xml:space="preserve"> </w:t>
            </w:r>
          </w:p>
          <w:p w14:paraId="2A7CBCBE" w14:textId="024DF89D" w:rsidR="00586CFE" w:rsidRPr="00CB5EDB" w:rsidRDefault="00851BD0" w:rsidP="00851BD0">
            <w:pPr>
              <w:spacing w:after="120"/>
              <w:jc w:val="both"/>
            </w:pPr>
            <w:r w:rsidRPr="00586CFE">
              <w:t>53-333</w:t>
            </w:r>
            <w:r w:rsidRPr="00CB5EDB">
              <w:t xml:space="preserve"> </w:t>
            </w:r>
            <w:r w:rsidRPr="00586CFE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61853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28 075.68 zł</w:t>
            </w:r>
          </w:p>
        </w:tc>
      </w:tr>
      <w:tr w:rsidR="00586CFE" w:rsidRPr="00075CD0" w14:paraId="4934268E" w14:textId="77777777" w:rsidTr="000C5BCE">
        <w:tc>
          <w:tcPr>
            <w:tcW w:w="993" w:type="dxa"/>
            <w:shd w:val="clear" w:color="auto" w:fill="auto"/>
            <w:vAlign w:val="center"/>
          </w:tcPr>
          <w:p w14:paraId="3894FAC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65D89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62</w:t>
            </w:r>
          </w:p>
        </w:tc>
        <w:tc>
          <w:tcPr>
            <w:tcW w:w="4110" w:type="dxa"/>
            <w:shd w:val="clear" w:color="auto" w:fill="auto"/>
          </w:tcPr>
          <w:p w14:paraId="4C3233ED" w14:textId="77777777" w:rsidR="00586CFE" w:rsidRPr="00C82837" w:rsidRDefault="00586CFE" w:rsidP="000C5BCE">
            <w:pPr>
              <w:spacing w:before="40"/>
            </w:pPr>
            <w:r w:rsidRPr="00586CFE">
              <w:t>Support 4 Medicine Sp. z o.o. S.K.A</w:t>
            </w:r>
          </w:p>
          <w:p w14:paraId="3CFEF19A" w14:textId="7B451834" w:rsidR="00586CFE" w:rsidRPr="00CB5EDB" w:rsidRDefault="00851BD0" w:rsidP="000C5BCE">
            <w:r>
              <w:t xml:space="preserve">ul. </w:t>
            </w:r>
            <w:r w:rsidR="00586CFE" w:rsidRPr="00586CFE">
              <w:t>Zwycięzców</w:t>
            </w:r>
            <w:r w:rsidR="00586CFE" w:rsidRPr="00CB5EDB">
              <w:t xml:space="preserve"> </w:t>
            </w:r>
            <w:r w:rsidR="00586CFE" w:rsidRPr="00586CFE">
              <w:t>28/29</w:t>
            </w:r>
            <w:r w:rsidR="00586CFE" w:rsidRPr="00CB5EDB">
              <w:t xml:space="preserve"> </w:t>
            </w:r>
          </w:p>
          <w:p w14:paraId="1B876701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lastRenderedPageBreak/>
              <w:t>03-938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8764D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lastRenderedPageBreak/>
              <w:t>29 268.00 zł</w:t>
            </w:r>
          </w:p>
        </w:tc>
      </w:tr>
      <w:tr w:rsidR="00586CFE" w:rsidRPr="00075CD0" w14:paraId="3A887A8D" w14:textId="77777777" w:rsidTr="000C5BCE">
        <w:tc>
          <w:tcPr>
            <w:tcW w:w="993" w:type="dxa"/>
            <w:shd w:val="clear" w:color="auto" w:fill="auto"/>
            <w:vAlign w:val="center"/>
          </w:tcPr>
          <w:p w14:paraId="70B7F3F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18526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29</w:t>
            </w:r>
          </w:p>
        </w:tc>
        <w:tc>
          <w:tcPr>
            <w:tcW w:w="4110" w:type="dxa"/>
            <w:shd w:val="clear" w:color="auto" w:fill="auto"/>
          </w:tcPr>
          <w:p w14:paraId="2C1D3DDD" w14:textId="77777777" w:rsidR="00586CFE" w:rsidRPr="00C82837" w:rsidRDefault="00586CFE" w:rsidP="000C5BCE">
            <w:pPr>
              <w:spacing w:before="40"/>
            </w:pPr>
            <w:r w:rsidRPr="00586CFE">
              <w:t>Hagmed Sp. z o.o. Sp. k.</w:t>
            </w:r>
          </w:p>
          <w:p w14:paraId="78DB0CF7" w14:textId="25A75889" w:rsidR="00586CFE" w:rsidRPr="00CB5EDB" w:rsidRDefault="00851BD0" w:rsidP="000C5BCE">
            <w:r>
              <w:t xml:space="preserve">ul. </w:t>
            </w:r>
            <w:r w:rsidR="00586CFE" w:rsidRPr="00586CFE">
              <w:t>Tomaszowska</w:t>
            </w:r>
            <w:r w:rsidR="00586CFE" w:rsidRPr="00CB5EDB">
              <w:t xml:space="preserve"> </w:t>
            </w:r>
            <w:r w:rsidR="00586CFE" w:rsidRPr="00586CFE">
              <w:t>32</w:t>
            </w:r>
            <w:r w:rsidR="00586CFE" w:rsidRPr="00CB5EDB">
              <w:t xml:space="preserve"> </w:t>
            </w:r>
          </w:p>
          <w:p w14:paraId="068D5D17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96-200</w:t>
            </w:r>
            <w:r w:rsidRPr="00CB5EDB">
              <w:t xml:space="preserve"> </w:t>
            </w:r>
            <w:r w:rsidRPr="00586CFE">
              <w:t>Rawa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38EA7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14 688.00 zł</w:t>
            </w:r>
          </w:p>
        </w:tc>
      </w:tr>
      <w:tr w:rsidR="00586CFE" w:rsidRPr="00075CD0" w14:paraId="61607FFA" w14:textId="77777777" w:rsidTr="000C5BCE">
        <w:tc>
          <w:tcPr>
            <w:tcW w:w="993" w:type="dxa"/>
            <w:shd w:val="clear" w:color="auto" w:fill="auto"/>
            <w:vAlign w:val="center"/>
          </w:tcPr>
          <w:p w14:paraId="20D2557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25220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34</w:t>
            </w:r>
          </w:p>
        </w:tc>
        <w:tc>
          <w:tcPr>
            <w:tcW w:w="4110" w:type="dxa"/>
            <w:shd w:val="clear" w:color="auto" w:fill="auto"/>
          </w:tcPr>
          <w:p w14:paraId="6B963230" w14:textId="77777777" w:rsidR="00586CFE" w:rsidRPr="00C82837" w:rsidRDefault="00586CFE" w:rsidP="000C5BCE">
            <w:pPr>
              <w:spacing w:before="40"/>
            </w:pPr>
            <w:r w:rsidRPr="00586CFE">
              <w:t>Hagmed Sp. z o.o. Sp. k.</w:t>
            </w:r>
          </w:p>
          <w:p w14:paraId="7C10539E" w14:textId="3A454548" w:rsidR="00586CFE" w:rsidRPr="00CB5EDB" w:rsidRDefault="00851BD0" w:rsidP="000C5BCE">
            <w:r>
              <w:t xml:space="preserve">ul. </w:t>
            </w:r>
            <w:r w:rsidR="00586CFE" w:rsidRPr="00586CFE">
              <w:t>Tomaszowska</w:t>
            </w:r>
            <w:r w:rsidR="00586CFE" w:rsidRPr="00CB5EDB">
              <w:t xml:space="preserve"> </w:t>
            </w:r>
            <w:r w:rsidR="00586CFE" w:rsidRPr="00586CFE">
              <w:t>32</w:t>
            </w:r>
            <w:r w:rsidR="00586CFE" w:rsidRPr="00CB5EDB">
              <w:t xml:space="preserve"> </w:t>
            </w:r>
          </w:p>
          <w:p w14:paraId="1964E217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96-200</w:t>
            </w:r>
            <w:r w:rsidRPr="00CB5EDB">
              <w:t xml:space="preserve"> </w:t>
            </w:r>
            <w:r w:rsidRPr="00586CFE">
              <w:t>Rawa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42526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83 646.00 zł</w:t>
            </w:r>
          </w:p>
        </w:tc>
      </w:tr>
      <w:tr w:rsidR="00586CFE" w:rsidRPr="00075CD0" w14:paraId="7E291305" w14:textId="77777777" w:rsidTr="000C5BCE">
        <w:tc>
          <w:tcPr>
            <w:tcW w:w="993" w:type="dxa"/>
            <w:shd w:val="clear" w:color="auto" w:fill="auto"/>
            <w:vAlign w:val="center"/>
          </w:tcPr>
          <w:p w14:paraId="4E1A80F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D3950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48</w:t>
            </w:r>
          </w:p>
        </w:tc>
        <w:tc>
          <w:tcPr>
            <w:tcW w:w="4110" w:type="dxa"/>
            <w:shd w:val="clear" w:color="auto" w:fill="auto"/>
          </w:tcPr>
          <w:p w14:paraId="7509C21A" w14:textId="77777777" w:rsidR="00586CFE" w:rsidRPr="00C82837" w:rsidRDefault="00586CFE" w:rsidP="000C5BCE">
            <w:pPr>
              <w:spacing w:before="40"/>
            </w:pPr>
            <w:r w:rsidRPr="00586CFE">
              <w:t>Hagmed Sp. z o.o. Sp. k.</w:t>
            </w:r>
          </w:p>
          <w:p w14:paraId="126849FF" w14:textId="4B24B270" w:rsidR="00586CFE" w:rsidRPr="00CB5EDB" w:rsidRDefault="00851BD0" w:rsidP="000C5BCE">
            <w:r>
              <w:t xml:space="preserve">ul. </w:t>
            </w:r>
            <w:r w:rsidR="00586CFE" w:rsidRPr="00586CFE">
              <w:t>Tomaszowska</w:t>
            </w:r>
            <w:r w:rsidR="00586CFE" w:rsidRPr="00CB5EDB">
              <w:t xml:space="preserve"> </w:t>
            </w:r>
            <w:r w:rsidR="00586CFE" w:rsidRPr="00586CFE">
              <w:t>32</w:t>
            </w:r>
            <w:r w:rsidR="00586CFE" w:rsidRPr="00CB5EDB">
              <w:t xml:space="preserve"> </w:t>
            </w:r>
          </w:p>
          <w:p w14:paraId="45EB7A80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96-200</w:t>
            </w:r>
            <w:r w:rsidRPr="00CB5EDB">
              <w:t xml:space="preserve"> </w:t>
            </w:r>
            <w:r w:rsidRPr="00586CFE">
              <w:t>Rawa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C7698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22 032.00 zł</w:t>
            </w:r>
          </w:p>
        </w:tc>
      </w:tr>
      <w:tr w:rsidR="00586CFE" w:rsidRPr="00075CD0" w14:paraId="3B083929" w14:textId="77777777" w:rsidTr="000C5BCE">
        <w:tc>
          <w:tcPr>
            <w:tcW w:w="993" w:type="dxa"/>
            <w:shd w:val="clear" w:color="auto" w:fill="auto"/>
            <w:vAlign w:val="center"/>
          </w:tcPr>
          <w:p w14:paraId="08CBAE1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E1706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4110" w:type="dxa"/>
            <w:shd w:val="clear" w:color="auto" w:fill="auto"/>
          </w:tcPr>
          <w:p w14:paraId="4BA22264" w14:textId="77777777" w:rsidR="00586CFE" w:rsidRPr="00C82837" w:rsidRDefault="00586CFE" w:rsidP="000C5BCE">
            <w:pPr>
              <w:spacing w:before="40"/>
            </w:pPr>
            <w:r w:rsidRPr="00586CFE">
              <w:t>Aesculap - Chifa Sp. z o.o.</w:t>
            </w:r>
          </w:p>
          <w:p w14:paraId="260E43A7" w14:textId="77777777" w:rsidR="00586CFE" w:rsidRPr="00CB5EDB" w:rsidRDefault="00586CFE" w:rsidP="000C5BCE">
            <w:r w:rsidRPr="00586CFE">
              <w:t>ul. Tysiąclecia</w:t>
            </w:r>
            <w:r w:rsidRPr="00CB5EDB">
              <w:t xml:space="preserve"> </w:t>
            </w:r>
            <w:r w:rsidRPr="00586CFE">
              <w:t>14</w:t>
            </w:r>
            <w:r w:rsidRPr="00CB5EDB">
              <w:t xml:space="preserve"> </w:t>
            </w:r>
          </w:p>
          <w:p w14:paraId="0C4611AC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64-300</w:t>
            </w:r>
            <w:r w:rsidRPr="00CB5EDB">
              <w:t xml:space="preserve"> </w:t>
            </w:r>
            <w:r w:rsidRPr="00586CFE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20A93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291 600.00 zł</w:t>
            </w:r>
          </w:p>
        </w:tc>
      </w:tr>
      <w:tr w:rsidR="00586CFE" w:rsidRPr="00075CD0" w14:paraId="16DC4313" w14:textId="77777777" w:rsidTr="000C5BCE">
        <w:tc>
          <w:tcPr>
            <w:tcW w:w="993" w:type="dxa"/>
            <w:shd w:val="clear" w:color="auto" w:fill="auto"/>
            <w:vAlign w:val="center"/>
          </w:tcPr>
          <w:p w14:paraId="4585AAB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F4147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29</w:t>
            </w:r>
          </w:p>
        </w:tc>
        <w:tc>
          <w:tcPr>
            <w:tcW w:w="4110" w:type="dxa"/>
            <w:shd w:val="clear" w:color="auto" w:fill="auto"/>
          </w:tcPr>
          <w:p w14:paraId="35C2D49B" w14:textId="77777777" w:rsidR="00586CFE" w:rsidRPr="00C82837" w:rsidRDefault="00586CFE" w:rsidP="000C5BCE">
            <w:pPr>
              <w:spacing w:before="40"/>
            </w:pPr>
            <w:r w:rsidRPr="00586CFE">
              <w:t>Aesculap - Chifa Sp. z o.o.</w:t>
            </w:r>
          </w:p>
          <w:p w14:paraId="0E6305F2" w14:textId="77777777" w:rsidR="00586CFE" w:rsidRPr="00CB5EDB" w:rsidRDefault="00586CFE" w:rsidP="000C5BCE">
            <w:r w:rsidRPr="00586CFE">
              <w:t>ul. Tysiąclecia</w:t>
            </w:r>
            <w:r w:rsidRPr="00CB5EDB">
              <w:t xml:space="preserve"> </w:t>
            </w:r>
            <w:r w:rsidRPr="00586CFE">
              <w:t>14</w:t>
            </w:r>
            <w:r w:rsidRPr="00CB5EDB">
              <w:t xml:space="preserve"> </w:t>
            </w:r>
          </w:p>
          <w:p w14:paraId="07E7BAE8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64-300</w:t>
            </w:r>
            <w:r w:rsidRPr="00CB5EDB">
              <w:t xml:space="preserve"> </w:t>
            </w:r>
            <w:r w:rsidRPr="00586CFE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FA0D4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9 720.00 zł</w:t>
            </w:r>
          </w:p>
        </w:tc>
      </w:tr>
      <w:tr w:rsidR="00586CFE" w:rsidRPr="00075CD0" w14:paraId="1E06C802" w14:textId="77777777" w:rsidTr="000C5BCE">
        <w:tc>
          <w:tcPr>
            <w:tcW w:w="993" w:type="dxa"/>
            <w:shd w:val="clear" w:color="auto" w:fill="auto"/>
            <w:vAlign w:val="center"/>
          </w:tcPr>
          <w:p w14:paraId="1B05E10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97B5E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48</w:t>
            </w:r>
          </w:p>
        </w:tc>
        <w:tc>
          <w:tcPr>
            <w:tcW w:w="4110" w:type="dxa"/>
            <w:shd w:val="clear" w:color="auto" w:fill="auto"/>
          </w:tcPr>
          <w:p w14:paraId="162ADE6D" w14:textId="77777777" w:rsidR="00586CFE" w:rsidRPr="00C82837" w:rsidRDefault="00586CFE" w:rsidP="000C5BCE">
            <w:pPr>
              <w:spacing w:before="40"/>
            </w:pPr>
            <w:r w:rsidRPr="00586CFE">
              <w:t>Aesculap - Chifa Sp. z o.o.</w:t>
            </w:r>
          </w:p>
          <w:p w14:paraId="05A3BE36" w14:textId="77777777" w:rsidR="00586CFE" w:rsidRPr="00CB5EDB" w:rsidRDefault="00586CFE" w:rsidP="000C5BCE">
            <w:r w:rsidRPr="00586CFE">
              <w:t>ul. Tysiąclecia</w:t>
            </w:r>
            <w:r w:rsidRPr="00CB5EDB">
              <w:t xml:space="preserve"> </w:t>
            </w:r>
            <w:r w:rsidRPr="00586CFE">
              <w:t>14</w:t>
            </w:r>
            <w:r w:rsidRPr="00CB5EDB">
              <w:t xml:space="preserve"> </w:t>
            </w:r>
          </w:p>
          <w:p w14:paraId="75C4E373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64-300</w:t>
            </w:r>
            <w:r w:rsidRPr="00CB5EDB">
              <w:t xml:space="preserve"> </w:t>
            </w:r>
            <w:r w:rsidRPr="00586CFE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5697B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14 580.00 zł</w:t>
            </w:r>
          </w:p>
        </w:tc>
      </w:tr>
      <w:tr w:rsidR="00586CFE" w:rsidRPr="00075CD0" w14:paraId="3C1774AF" w14:textId="77777777" w:rsidTr="000C5BCE">
        <w:tc>
          <w:tcPr>
            <w:tcW w:w="993" w:type="dxa"/>
            <w:shd w:val="clear" w:color="auto" w:fill="auto"/>
            <w:vAlign w:val="center"/>
          </w:tcPr>
          <w:p w14:paraId="0533B29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58329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57</w:t>
            </w:r>
          </w:p>
        </w:tc>
        <w:tc>
          <w:tcPr>
            <w:tcW w:w="4110" w:type="dxa"/>
            <w:shd w:val="clear" w:color="auto" w:fill="auto"/>
          </w:tcPr>
          <w:p w14:paraId="71998080" w14:textId="77777777" w:rsidR="00586CFE" w:rsidRPr="00C82837" w:rsidRDefault="00586CFE" w:rsidP="000C5BCE">
            <w:pPr>
              <w:spacing w:before="40"/>
            </w:pPr>
            <w:r w:rsidRPr="00586CFE">
              <w:t>Aesculap - Chifa Sp. z o.o.</w:t>
            </w:r>
          </w:p>
          <w:p w14:paraId="28E3B0CD" w14:textId="77777777" w:rsidR="00586CFE" w:rsidRPr="00CB5EDB" w:rsidRDefault="00586CFE" w:rsidP="000C5BCE">
            <w:r w:rsidRPr="00586CFE">
              <w:t>ul. Tysiąclecia</w:t>
            </w:r>
            <w:r w:rsidRPr="00CB5EDB">
              <w:t xml:space="preserve"> </w:t>
            </w:r>
            <w:r w:rsidRPr="00586CFE">
              <w:t>14</w:t>
            </w:r>
            <w:r w:rsidRPr="00CB5EDB">
              <w:t xml:space="preserve"> </w:t>
            </w:r>
          </w:p>
          <w:p w14:paraId="42027D84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64-300</w:t>
            </w:r>
            <w:r w:rsidRPr="00CB5EDB">
              <w:t xml:space="preserve"> </w:t>
            </w:r>
            <w:r w:rsidRPr="00586CFE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96110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17 064.00 zł</w:t>
            </w:r>
          </w:p>
        </w:tc>
      </w:tr>
      <w:tr w:rsidR="00586CFE" w:rsidRPr="00075CD0" w14:paraId="10491778" w14:textId="77777777" w:rsidTr="000C5BCE">
        <w:tc>
          <w:tcPr>
            <w:tcW w:w="993" w:type="dxa"/>
            <w:shd w:val="clear" w:color="auto" w:fill="auto"/>
            <w:vAlign w:val="center"/>
          </w:tcPr>
          <w:p w14:paraId="6AE43A4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9BEA4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</w:t>
            </w:r>
          </w:p>
        </w:tc>
        <w:tc>
          <w:tcPr>
            <w:tcW w:w="4110" w:type="dxa"/>
            <w:shd w:val="clear" w:color="auto" w:fill="auto"/>
          </w:tcPr>
          <w:p w14:paraId="087708F3" w14:textId="680D7550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599F0860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45112A42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8F089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498 960.00 zł</w:t>
            </w:r>
          </w:p>
        </w:tc>
      </w:tr>
      <w:tr w:rsidR="00586CFE" w:rsidRPr="00075CD0" w14:paraId="4EF00536" w14:textId="77777777" w:rsidTr="000C5BCE">
        <w:tc>
          <w:tcPr>
            <w:tcW w:w="993" w:type="dxa"/>
            <w:shd w:val="clear" w:color="auto" w:fill="auto"/>
            <w:vAlign w:val="center"/>
          </w:tcPr>
          <w:p w14:paraId="5F161A2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F72A6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7</w:t>
            </w:r>
          </w:p>
        </w:tc>
        <w:tc>
          <w:tcPr>
            <w:tcW w:w="4110" w:type="dxa"/>
            <w:shd w:val="clear" w:color="auto" w:fill="auto"/>
          </w:tcPr>
          <w:p w14:paraId="3E22AD80" w14:textId="61A38251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5366D98C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2BB4A5BB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46B08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30 240.00 zł</w:t>
            </w:r>
          </w:p>
        </w:tc>
      </w:tr>
      <w:tr w:rsidR="00586CFE" w:rsidRPr="00075CD0" w14:paraId="4CD37415" w14:textId="77777777" w:rsidTr="000C5BCE">
        <w:tc>
          <w:tcPr>
            <w:tcW w:w="993" w:type="dxa"/>
            <w:shd w:val="clear" w:color="auto" w:fill="auto"/>
            <w:vAlign w:val="center"/>
          </w:tcPr>
          <w:p w14:paraId="6904C95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AD484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14</w:t>
            </w:r>
          </w:p>
        </w:tc>
        <w:tc>
          <w:tcPr>
            <w:tcW w:w="4110" w:type="dxa"/>
            <w:shd w:val="clear" w:color="auto" w:fill="auto"/>
          </w:tcPr>
          <w:p w14:paraId="4DBAA9AD" w14:textId="4302419D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0D0C429E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2A64690A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1E5C9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94 500.00 zł</w:t>
            </w:r>
          </w:p>
        </w:tc>
      </w:tr>
      <w:tr w:rsidR="00586CFE" w:rsidRPr="00075CD0" w14:paraId="5FFC89C6" w14:textId="77777777" w:rsidTr="000C5BCE">
        <w:tc>
          <w:tcPr>
            <w:tcW w:w="993" w:type="dxa"/>
            <w:shd w:val="clear" w:color="auto" w:fill="auto"/>
            <w:vAlign w:val="center"/>
          </w:tcPr>
          <w:p w14:paraId="6719384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91A05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22</w:t>
            </w:r>
          </w:p>
        </w:tc>
        <w:tc>
          <w:tcPr>
            <w:tcW w:w="4110" w:type="dxa"/>
            <w:shd w:val="clear" w:color="auto" w:fill="auto"/>
          </w:tcPr>
          <w:p w14:paraId="66BFFBB2" w14:textId="43F38828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6E27C54F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06C96C40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4A932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126 846.00 zł</w:t>
            </w:r>
          </w:p>
        </w:tc>
      </w:tr>
      <w:tr w:rsidR="00586CFE" w:rsidRPr="00075CD0" w14:paraId="2CBF2094" w14:textId="77777777" w:rsidTr="000C5BCE">
        <w:tc>
          <w:tcPr>
            <w:tcW w:w="993" w:type="dxa"/>
            <w:shd w:val="clear" w:color="auto" w:fill="auto"/>
            <w:vAlign w:val="center"/>
          </w:tcPr>
          <w:p w14:paraId="763E50C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AD2EE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29</w:t>
            </w:r>
          </w:p>
        </w:tc>
        <w:tc>
          <w:tcPr>
            <w:tcW w:w="4110" w:type="dxa"/>
            <w:shd w:val="clear" w:color="auto" w:fill="auto"/>
          </w:tcPr>
          <w:p w14:paraId="41ECC9F4" w14:textId="3278F39F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340C6969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5B34BDD4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63624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15 120.00 zł</w:t>
            </w:r>
          </w:p>
        </w:tc>
      </w:tr>
      <w:tr w:rsidR="00586CFE" w:rsidRPr="00075CD0" w14:paraId="3A579BCA" w14:textId="77777777" w:rsidTr="000C5BCE">
        <w:tc>
          <w:tcPr>
            <w:tcW w:w="993" w:type="dxa"/>
            <w:shd w:val="clear" w:color="auto" w:fill="auto"/>
            <w:vAlign w:val="center"/>
          </w:tcPr>
          <w:p w14:paraId="3B51AA3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FC527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32</w:t>
            </w:r>
          </w:p>
        </w:tc>
        <w:tc>
          <w:tcPr>
            <w:tcW w:w="4110" w:type="dxa"/>
            <w:shd w:val="clear" w:color="auto" w:fill="auto"/>
          </w:tcPr>
          <w:p w14:paraId="58F40EBF" w14:textId="41B3C2C3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25E690BA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194AF329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5F193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92 502.00 zł</w:t>
            </w:r>
          </w:p>
        </w:tc>
      </w:tr>
      <w:tr w:rsidR="00586CFE" w:rsidRPr="00075CD0" w14:paraId="076A76C2" w14:textId="77777777" w:rsidTr="000C5BCE">
        <w:tc>
          <w:tcPr>
            <w:tcW w:w="993" w:type="dxa"/>
            <w:shd w:val="clear" w:color="auto" w:fill="auto"/>
            <w:vAlign w:val="center"/>
          </w:tcPr>
          <w:p w14:paraId="4E00666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665FD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34</w:t>
            </w:r>
          </w:p>
        </w:tc>
        <w:tc>
          <w:tcPr>
            <w:tcW w:w="4110" w:type="dxa"/>
            <w:shd w:val="clear" w:color="auto" w:fill="auto"/>
          </w:tcPr>
          <w:p w14:paraId="727727FF" w14:textId="2EF5F502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604655A0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054FCA3F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0E94A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122 958.00 zł</w:t>
            </w:r>
          </w:p>
        </w:tc>
      </w:tr>
      <w:tr w:rsidR="00586CFE" w:rsidRPr="00075CD0" w14:paraId="6030304C" w14:textId="77777777" w:rsidTr="000C5BCE">
        <w:tc>
          <w:tcPr>
            <w:tcW w:w="993" w:type="dxa"/>
            <w:shd w:val="clear" w:color="auto" w:fill="auto"/>
            <w:vAlign w:val="center"/>
          </w:tcPr>
          <w:p w14:paraId="1A5AB60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055A2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35</w:t>
            </w:r>
          </w:p>
        </w:tc>
        <w:tc>
          <w:tcPr>
            <w:tcW w:w="4110" w:type="dxa"/>
            <w:shd w:val="clear" w:color="auto" w:fill="auto"/>
          </w:tcPr>
          <w:p w14:paraId="59601B1A" w14:textId="1E658EB1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56FC903B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323614D4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C9EA5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167 454.00 zł</w:t>
            </w:r>
          </w:p>
        </w:tc>
      </w:tr>
      <w:tr w:rsidR="00586CFE" w:rsidRPr="00075CD0" w14:paraId="5C6AB608" w14:textId="77777777" w:rsidTr="000C5BCE">
        <w:tc>
          <w:tcPr>
            <w:tcW w:w="993" w:type="dxa"/>
            <w:shd w:val="clear" w:color="auto" w:fill="auto"/>
            <w:vAlign w:val="center"/>
          </w:tcPr>
          <w:p w14:paraId="33B9B6E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AA162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36</w:t>
            </w:r>
          </w:p>
        </w:tc>
        <w:tc>
          <w:tcPr>
            <w:tcW w:w="4110" w:type="dxa"/>
            <w:shd w:val="clear" w:color="auto" w:fill="auto"/>
          </w:tcPr>
          <w:p w14:paraId="7620C163" w14:textId="22F13115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61A7F078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02C10F07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lastRenderedPageBreak/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6A347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lastRenderedPageBreak/>
              <w:t>12 960.00 zł</w:t>
            </w:r>
          </w:p>
        </w:tc>
      </w:tr>
      <w:tr w:rsidR="00586CFE" w:rsidRPr="00075CD0" w14:paraId="2F659026" w14:textId="77777777" w:rsidTr="000C5BCE">
        <w:tc>
          <w:tcPr>
            <w:tcW w:w="993" w:type="dxa"/>
            <w:shd w:val="clear" w:color="auto" w:fill="auto"/>
            <w:vAlign w:val="center"/>
          </w:tcPr>
          <w:p w14:paraId="04D63FB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578ED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38</w:t>
            </w:r>
          </w:p>
        </w:tc>
        <w:tc>
          <w:tcPr>
            <w:tcW w:w="4110" w:type="dxa"/>
            <w:shd w:val="clear" w:color="auto" w:fill="auto"/>
          </w:tcPr>
          <w:p w14:paraId="7C0FF139" w14:textId="116DCEDA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0AA6021C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1DAB9CF4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B0F9A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126 846.00 zł</w:t>
            </w:r>
          </w:p>
        </w:tc>
      </w:tr>
      <w:tr w:rsidR="00586CFE" w:rsidRPr="00075CD0" w14:paraId="156F179E" w14:textId="77777777" w:rsidTr="000C5BCE">
        <w:tc>
          <w:tcPr>
            <w:tcW w:w="993" w:type="dxa"/>
            <w:shd w:val="clear" w:color="auto" w:fill="auto"/>
            <w:vAlign w:val="center"/>
          </w:tcPr>
          <w:p w14:paraId="6657C28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CF25F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39</w:t>
            </w:r>
          </w:p>
        </w:tc>
        <w:tc>
          <w:tcPr>
            <w:tcW w:w="4110" w:type="dxa"/>
            <w:shd w:val="clear" w:color="auto" w:fill="auto"/>
          </w:tcPr>
          <w:p w14:paraId="58EF410D" w14:textId="09931EAE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6D9F79E5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1A142ECB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53EB1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408 240.00 zł</w:t>
            </w:r>
          </w:p>
        </w:tc>
      </w:tr>
      <w:tr w:rsidR="00586CFE" w:rsidRPr="00075CD0" w14:paraId="2373123D" w14:textId="77777777" w:rsidTr="000C5BCE">
        <w:tc>
          <w:tcPr>
            <w:tcW w:w="993" w:type="dxa"/>
            <w:shd w:val="clear" w:color="auto" w:fill="auto"/>
            <w:vAlign w:val="center"/>
          </w:tcPr>
          <w:p w14:paraId="61E9D3B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6B68E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40</w:t>
            </w:r>
          </w:p>
        </w:tc>
        <w:tc>
          <w:tcPr>
            <w:tcW w:w="4110" w:type="dxa"/>
            <w:shd w:val="clear" w:color="auto" w:fill="auto"/>
          </w:tcPr>
          <w:p w14:paraId="4DA4F8FB" w14:textId="08229A82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4CF08774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428957EA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FE7FA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177 876.00 zł</w:t>
            </w:r>
          </w:p>
        </w:tc>
      </w:tr>
      <w:tr w:rsidR="00586CFE" w:rsidRPr="00075CD0" w14:paraId="015E88AE" w14:textId="77777777" w:rsidTr="000C5BCE">
        <w:tc>
          <w:tcPr>
            <w:tcW w:w="993" w:type="dxa"/>
            <w:shd w:val="clear" w:color="auto" w:fill="auto"/>
            <w:vAlign w:val="center"/>
          </w:tcPr>
          <w:p w14:paraId="108F845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D4600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41</w:t>
            </w:r>
          </w:p>
        </w:tc>
        <w:tc>
          <w:tcPr>
            <w:tcW w:w="4110" w:type="dxa"/>
            <w:shd w:val="clear" w:color="auto" w:fill="auto"/>
          </w:tcPr>
          <w:p w14:paraId="2A74103C" w14:textId="4DCA3F8A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419F89AA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20711D9F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8A0E9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13 230.00 zł</w:t>
            </w:r>
          </w:p>
        </w:tc>
      </w:tr>
      <w:tr w:rsidR="00586CFE" w:rsidRPr="00075CD0" w14:paraId="51600B52" w14:textId="77777777" w:rsidTr="000C5BCE">
        <w:tc>
          <w:tcPr>
            <w:tcW w:w="993" w:type="dxa"/>
            <w:shd w:val="clear" w:color="auto" w:fill="auto"/>
            <w:vAlign w:val="center"/>
          </w:tcPr>
          <w:p w14:paraId="22AE3C2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47505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48</w:t>
            </w:r>
          </w:p>
        </w:tc>
        <w:tc>
          <w:tcPr>
            <w:tcW w:w="4110" w:type="dxa"/>
            <w:shd w:val="clear" w:color="auto" w:fill="auto"/>
          </w:tcPr>
          <w:p w14:paraId="77E1A4E1" w14:textId="131BC14C" w:rsidR="00586CFE" w:rsidRPr="00C82837" w:rsidRDefault="00586CFE" w:rsidP="000C5BCE">
            <w:pPr>
              <w:spacing w:before="40"/>
            </w:pPr>
            <w:r w:rsidRPr="00586CFE">
              <w:t xml:space="preserve">BIOTRONIK </w:t>
            </w:r>
            <w:r w:rsidR="00CA39E2">
              <w:t>Polska</w:t>
            </w:r>
            <w:r w:rsidRPr="00586CFE">
              <w:t xml:space="preserve"> Sp. z o.o.</w:t>
            </w:r>
          </w:p>
          <w:p w14:paraId="267F45B0" w14:textId="77777777" w:rsidR="00586CFE" w:rsidRPr="00CB5EDB" w:rsidRDefault="00586CFE" w:rsidP="000C5BCE">
            <w:r w:rsidRPr="00586CFE">
              <w:t>ul. Murawa</w:t>
            </w:r>
            <w:r w:rsidRPr="00CB5EDB">
              <w:t xml:space="preserve"> </w:t>
            </w:r>
            <w:r w:rsidRPr="00586CFE">
              <w:t>12-18</w:t>
            </w:r>
            <w:r w:rsidRPr="00CB5EDB">
              <w:t xml:space="preserve"> </w:t>
            </w:r>
          </w:p>
          <w:p w14:paraId="7BA1290E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61-655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B1002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22 680.00 zł</w:t>
            </w:r>
          </w:p>
        </w:tc>
      </w:tr>
      <w:tr w:rsidR="00586CFE" w:rsidRPr="00075CD0" w14:paraId="6B0C00CD" w14:textId="77777777" w:rsidTr="000C5BCE">
        <w:tc>
          <w:tcPr>
            <w:tcW w:w="993" w:type="dxa"/>
            <w:shd w:val="clear" w:color="auto" w:fill="auto"/>
            <w:vAlign w:val="center"/>
          </w:tcPr>
          <w:p w14:paraId="6C9F2E5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C0B7F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4110" w:type="dxa"/>
            <w:shd w:val="clear" w:color="auto" w:fill="auto"/>
          </w:tcPr>
          <w:p w14:paraId="495F2161" w14:textId="77777777" w:rsidR="00586CFE" w:rsidRPr="00C82837" w:rsidRDefault="00586CFE" w:rsidP="000C5BCE">
            <w:pPr>
              <w:spacing w:before="40"/>
            </w:pPr>
            <w:r w:rsidRPr="00586CFE">
              <w:t>Aspironix Polska Sp. z o.o.</w:t>
            </w:r>
          </w:p>
          <w:p w14:paraId="6190501E" w14:textId="01F36360" w:rsidR="00586CFE" w:rsidRPr="00CB5EDB" w:rsidRDefault="00CA39E2" w:rsidP="000C5BCE">
            <w:r>
              <w:t xml:space="preserve">ul. </w:t>
            </w:r>
            <w:r w:rsidR="00586CFE" w:rsidRPr="00586CFE">
              <w:t>Różyckiego</w:t>
            </w:r>
            <w:r w:rsidR="00586CFE" w:rsidRPr="00CB5EDB">
              <w:t xml:space="preserve"> </w:t>
            </w:r>
            <w:r w:rsidR="00586CFE" w:rsidRPr="00586CFE">
              <w:t>3</w:t>
            </w:r>
            <w:r w:rsidR="00586CFE" w:rsidRPr="00CB5EDB">
              <w:t xml:space="preserve"> </w:t>
            </w:r>
          </w:p>
          <w:p w14:paraId="785E6C7B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31-324</w:t>
            </w:r>
            <w:r w:rsidRPr="00CB5EDB">
              <w:t xml:space="preserve"> </w:t>
            </w:r>
            <w:r w:rsidRPr="00586CF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74A5D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71 280.00 zł</w:t>
            </w:r>
          </w:p>
        </w:tc>
      </w:tr>
      <w:tr w:rsidR="00586CFE" w:rsidRPr="00075CD0" w14:paraId="25479070" w14:textId="77777777" w:rsidTr="000C5BCE">
        <w:tc>
          <w:tcPr>
            <w:tcW w:w="993" w:type="dxa"/>
            <w:shd w:val="clear" w:color="auto" w:fill="auto"/>
            <w:vAlign w:val="center"/>
          </w:tcPr>
          <w:p w14:paraId="4687996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15EC9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59</w:t>
            </w:r>
          </w:p>
        </w:tc>
        <w:tc>
          <w:tcPr>
            <w:tcW w:w="4110" w:type="dxa"/>
            <w:shd w:val="clear" w:color="auto" w:fill="auto"/>
          </w:tcPr>
          <w:p w14:paraId="7322890A" w14:textId="77777777" w:rsidR="00586CFE" w:rsidRPr="00C82837" w:rsidRDefault="00586CFE" w:rsidP="000C5BCE">
            <w:pPr>
              <w:spacing w:before="40"/>
            </w:pPr>
            <w:r w:rsidRPr="00586CFE">
              <w:t>Aspironix Polska Sp. z o.o.</w:t>
            </w:r>
          </w:p>
          <w:p w14:paraId="0EF02E36" w14:textId="4947B60B" w:rsidR="00586CFE" w:rsidRPr="00CB5EDB" w:rsidRDefault="00CA39E2" w:rsidP="000C5BCE">
            <w:r>
              <w:t xml:space="preserve">ul. </w:t>
            </w:r>
            <w:r w:rsidR="00586CFE" w:rsidRPr="00586CFE">
              <w:t>Różyckiego</w:t>
            </w:r>
            <w:r w:rsidR="00586CFE" w:rsidRPr="00CB5EDB">
              <w:t xml:space="preserve"> </w:t>
            </w:r>
            <w:r w:rsidR="00586CFE" w:rsidRPr="00586CFE">
              <w:t>3</w:t>
            </w:r>
            <w:r w:rsidR="00586CFE" w:rsidRPr="00CB5EDB">
              <w:t xml:space="preserve"> </w:t>
            </w:r>
          </w:p>
          <w:p w14:paraId="2F297E8C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31-324</w:t>
            </w:r>
            <w:r w:rsidRPr="00CB5EDB">
              <w:t xml:space="preserve"> </w:t>
            </w:r>
            <w:r w:rsidRPr="00586CF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E88BC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180 144.00 zł</w:t>
            </w:r>
          </w:p>
        </w:tc>
      </w:tr>
      <w:tr w:rsidR="00586CFE" w:rsidRPr="00075CD0" w14:paraId="4CDF754E" w14:textId="77777777" w:rsidTr="000C5BCE">
        <w:tc>
          <w:tcPr>
            <w:tcW w:w="993" w:type="dxa"/>
            <w:shd w:val="clear" w:color="auto" w:fill="auto"/>
            <w:vAlign w:val="center"/>
          </w:tcPr>
          <w:p w14:paraId="457CDA2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CAC0B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52</w:t>
            </w:r>
          </w:p>
        </w:tc>
        <w:tc>
          <w:tcPr>
            <w:tcW w:w="4110" w:type="dxa"/>
            <w:shd w:val="clear" w:color="auto" w:fill="auto"/>
          </w:tcPr>
          <w:p w14:paraId="3A513568" w14:textId="77777777" w:rsidR="00586CFE" w:rsidRPr="00C82837" w:rsidRDefault="00586CFE" w:rsidP="000C5BCE">
            <w:pPr>
              <w:spacing w:before="40"/>
            </w:pPr>
            <w:r w:rsidRPr="00586CFE">
              <w:t>ProCardia Medical Sp. z o.o.</w:t>
            </w:r>
          </w:p>
          <w:p w14:paraId="587A9E56" w14:textId="4F9371A5" w:rsidR="00586CFE" w:rsidRPr="00CB5EDB" w:rsidRDefault="00CA39E2" w:rsidP="000C5BCE">
            <w:r>
              <w:t xml:space="preserve">ul. rtm. W. </w:t>
            </w:r>
            <w:r w:rsidR="00586CFE" w:rsidRPr="00586CFE">
              <w:t>Pileckiego</w:t>
            </w:r>
            <w:r w:rsidR="00586CFE" w:rsidRPr="00CB5EDB">
              <w:t xml:space="preserve"> </w:t>
            </w:r>
            <w:r w:rsidR="00586CFE" w:rsidRPr="00586CFE">
              <w:t>63</w:t>
            </w:r>
            <w:r w:rsidR="00586CFE" w:rsidRPr="00CB5EDB">
              <w:t xml:space="preserve"> </w:t>
            </w:r>
          </w:p>
          <w:p w14:paraId="731934FC" w14:textId="57FF7686" w:rsidR="00586CFE" w:rsidRPr="00CB5EDB" w:rsidRDefault="00586CFE" w:rsidP="000C5BCE">
            <w:pPr>
              <w:spacing w:after="120"/>
              <w:jc w:val="both"/>
            </w:pPr>
            <w:r w:rsidRPr="00586CFE">
              <w:t>02-781</w:t>
            </w:r>
            <w:r w:rsidRPr="00CB5EDB">
              <w:t xml:space="preserve"> </w:t>
            </w:r>
            <w:r w:rsidR="00CA39E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12AF6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555 012.00 zł</w:t>
            </w:r>
          </w:p>
        </w:tc>
      </w:tr>
      <w:tr w:rsidR="00586CFE" w:rsidRPr="00075CD0" w14:paraId="1223807B" w14:textId="77777777" w:rsidTr="000C5BCE">
        <w:tc>
          <w:tcPr>
            <w:tcW w:w="993" w:type="dxa"/>
            <w:shd w:val="clear" w:color="auto" w:fill="auto"/>
            <w:vAlign w:val="center"/>
          </w:tcPr>
          <w:p w14:paraId="33A4135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86E0E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20</w:t>
            </w:r>
          </w:p>
        </w:tc>
        <w:tc>
          <w:tcPr>
            <w:tcW w:w="4110" w:type="dxa"/>
            <w:shd w:val="clear" w:color="auto" w:fill="auto"/>
          </w:tcPr>
          <w:p w14:paraId="296FA24A" w14:textId="08C2C7D4" w:rsidR="00586CFE" w:rsidRPr="00C82837" w:rsidRDefault="00586CFE" w:rsidP="000C5BCE">
            <w:pPr>
              <w:spacing w:before="40"/>
            </w:pPr>
            <w:r w:rsidRPr="00586CFE">
              <w:t xml:space="preserve">DRG </w:t>
            </w:r>
            <w:r w:rsidR="00CA39E2">
              <w:t>MedTek</w:t>
            </w:r>
            <w:r w:rsidRPr="00586CFE">
              <w:t xml:space="preserve"> Sp. z.o.o.</w:t>
            </w:r>
          </w:p>
          <w:p w14:paraId="3AB1C195" w14:textId="5B12095B" w:rsidR="00586CFE" w:rsidRPr="00CB5EDB" w:rsidRDefault="00CA39E2" w:rsidP="000C5BCE">
            <w:r>
              <w:t xml:space="preserve">ul. </w:t>
            </w:r>
            <w:r w:rsidR="00586CFE" w:rsidRPr="00586CFE">
              <w:t>Wita Stwosza</w:t>
            </w:r>
            <w:r w:rsidR="00586CFE" w:rsidRPr="00CB5EDB">
              <w:t xml:space="preserve"> </w:t>
            </w:r>
            <w:r w:rsidR="00586CFE" w:rsidRPr="00586CFE">
              <w:t>24</w:t>
            </w:r>
            <w:r w:rsidR="00586CFE" w:rsidRPr="00CB5EDB">
              <w:t xml:space="preserve"> </w:t>
            </w:r>
          </w:p>
          <w:p w14:paraId="505C3CA8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02-661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8FD67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108 000.00 zł</w:t>
            </w:r>
          </w:p>
        </w:tc>
      </w:tr>
      <w:tr w:rsidR="00586CFE" w:rsidRPr="00075CD0" w14:paraId="24C7D004" w14:textId="77777777" w:rsidTr="000C5BCE">
        <w:tc>
          <w:tcPr>
            <w:tcW w:w="993" w:type="dxa"/>
            <w:shd w:val="clear" w:color="auto" w:fill="auto"/>
            <w:vAlign w:val="center"/>
          </w:tcPr>
          <w:p w14:paraId="77049BD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DC5B6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</w:t>
            </w:r>
          </w:p>
        </w:tc>
        <w:tc>
          <w:tcPr>
            <w:tcW w:w="4110" w:type="dxa"/>
            <w:shd w:val="clear" w:color="auto" w:fill="auto"/>
          </w:tcPr>
          <w:p w14:paraId="4EAC6566" w14:textId="77777777" w:rsidR="00586CFE" w:rsidRPr="00C82837" w:rsidRDefault="00586CFE" w:rsidP="000C5BCE">
            <w:pPr>
              <w:spacing w:before="40"/>
            </w:pPr>
            <w:r w:rsidRPr="00586CFE">
              <w:t>Terumo Poland Sp. z o.o.</w:t>
            </w:r>
          </w:p>
          <w:p w14:paraId="46BADD1C" w14:textId="0BE94156" w:rsidR="00586CFE" w:rsidRPr="00CB5EDB" w:rsidRDefault="00CA39E2" w:rsidP="000C5BCE">
            <w:r>
              <w:t xml:space="preserve">ul. </w:t>
            </w:r>
            <w:r w:rsidR="00586CFE" w:rsidRPr="00586CFE">
              <w:t>1 Sierpnia</w:t>
            </w:r>
            <w:r w:rsidR="00586CFE" w:rsidRPr="00CB5EDB">
              <w:t xml:space="preserve"> </w:t>
            </w:r>
            <w:r w:rsidR="00586CFE" w:rsidRPr="00586CFE">
              <w:t>6</w:t>
            </w:r>
            <w:r w:rsidR="00586CFE" w:rsidRPr="00CB5EDB">
              <w:t xml:space="preserve"> </w:t>
            </w:r>
          </w:p>
          <w:p w14:paraId="09C159F6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02-134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A4DD3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453 600.00 zł</w:t>
            </w:r>
          </w:p>
        </w:tc>
      </w:tr>
      <w:tr w:rsidR="00586CFE" w:rsidRPr="00075CD0" w14:paraId="0F101643" w14:textId="77777777" w:rsidTr="000C5BCE">
        <w:tc>
          <w:tcPr>
            <w:tcW w:w="993" w:type="dxa"/>
            <w:shd w:val="clear" w:color="auto" w:fill="auto"/>
            <w:vAlign w:val="center"/>
          </w:tcPr>
          <w:p w14:paraId="2083EA0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B6717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</w:t>
            </w:r>
          </w:p>
        </w:tc>
        <w:tc>
          <w:tcPr>
            <w:tcW w:w="4110" w:type="dxa"/>
            <w:shd w:val="clear" w:color="auto" w:fill="auto"/>
          </w:tcPr>
          <w:p w14:paraId="152D1C9C" w14:textId="77777777" w:rsidR="00586CFE" w:rsidRPr="00C82837" w:rsidRDefault="00586CFE" w:rsidP="000C5BCE">
            <w:pPr>
              <w:spacing w:before="40"/>
            </w:pPr>
            <w:r w:rsidRPr="00586CFE">
              <w:t>Terumo Poland Sp. z o.o.</w:t>
            </w:r>
          </w:p>
          <w:p w14:paraId="7EAF4FBB" w14:textId="549AEC27" w:rsidR="00586CFE" w:rsidRPr="00CB5EDB" w:rsidRDefault="00CA39E2" w:rsidP="000C5BCE">
            <w:r>
              <w:t xml:space="preserve">ul. </w:t>
            </w:r>
            <w:r w:rsidR="00586CFE" w:rsidRPr="00586CFE">
              <w:t>1 Sierpnia</w:t>
            </w:r>
            <w:r w:rsidR="00586CFE" w:rsidRPr="00CB5EDB">
              <w:t xml:space="preserve"> </w:t>
            </w:r>
            <w:r w:rsidR="00586CFE" w:rsidRPr="00586CFE">
              <w:t>6</w:t>
            </w:r>
            <w:r w:rsidR="00586CFE" w:rsidRPr="00CB5EDB">
              <w:t xml:space="preserve"> </w:t>
            </w:r>
          </w:p>
          <w:p w14:paraId="2692A894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02-134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5A021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65 124.00 zł</w:t>
            </w:r>
          </w:p>
        </w:tc>
      </w:tr>
      <w:tr w:rsidR="00586CFE" w:rsidRPr="00075CD0" w14:paraId="7AB7197F" w14:textId="77777777" w:rsidTr="000C5BCE">
        <w:tc>
          <w:tcPr>
            <w:tcW w:w="993" w:type="dxa"/>
            <w:shd w:val="clear" w:color="auto" w:fill="auto"/>
            <w:vAlign w:val="center"/>
          </w:tcPr>
          <w:p w14:paraId="7732C84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393D2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56</w:t>
            </w:r>
          </w:p>
        </w:tc>
        <w:tc>
          <w:tcPr>
            <w:tcW w:w="4110" w:type="dxa"/>
            <w:shd w:val="clear" w:color="auto" w:fill="auto"/>
          </w:tcPr>
          <w:p w14:paraId="18EAFAD3" w14:textId="77777777" w:rsidR="00586CFE" w:rsidRPr="00C82837" w:rsidRDefault="00586CFE" w:rsidP="000C5BCE">
            <w:pPr>
              <w:spacing w:before="40"/>
            </w:pPr>
            <w:r w:rsidRPr="00586CFE">
              <w:t>Terumo Poland Sp. z o.o.</w:t>
            </w:r>
          </w:p>
          <w:p w14:paraId="09A5306C" w14:textId="026E860A" w:rsidR="00586CFE" w:rsidRPr="00CB5EDB" w:rsidRDefault="00CA39E2" w:rsidP="000C5BCE">
            <w:r>
              <w:t xml:space="preserve">ul. </w:t>
            </w:r>
            <w:r w:rsidR="00586CFE" w:rsidRPr="00586CFE">
              <w:t>1 Sierpnia</w:t>
            </w:r>
            <w:r w:rsidR="00586CFE" w:rsidRPr="00CB5EDB">
              <w:t xml:space="preserve"> </w:t>
            </w:r>
            <w:r w:rsidR="00586CFE" w:rsidRPr="00586CFE">
              <w:t>6</w:t>
            </w:r>
            <w:r w:rsidR="00586CFE" w:rsidRPr="00CB5EDB">
              <w:t xml:space="preserve"> </w:t>
            </w:r>
          </w:p>
          <w:p w14:paraId="213F4274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02-134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E51DD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409 104.00 zł</w:t>
            </w:r>
          </w:p>
        </w:tc>
      </w:tr>
      <w:tr w:rsidR="00586CFE" w:rsidRPr="00075CD0" w14:paraId="028DB74B" w14:textId="77777777" w:rsidTr="000C5BCE">
        <w:tc>
          <w:tcPr>
            <w:tcW w:w="993" w:type="dxa"/>
            <w:shd w:val="clear" w:color="auto" w:fill="auto"/>
            <w:vAlign w:val="center"/>
          </w:tcPr>
          <w:p w14:paraId="5D5A0D2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B7804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62</w:t>
            </w:r>
          </w:p>
        </w:tc>
        <w:tc>
          <w:tcPr>
            <w:tcW w:w="4110" w:type="dxa"/>
            <w:shd w:val="clear" w:color="auto" w:fill="auto"/>
          </w:tcPr>
          <w:p w14:paraId="34C158AC" w14:textId="77777777" w:rsidR="00586CFE" w:rsidRPr="00C82837" w:rsidRDefault="00586CFE" w:rsidP="000C5BCE">
            <w:pPr>
              <w:spacing w:before="40"/>
            </w:pPr>
            <w:r w:rsidRPr="00586CFE">
              <w:t>Terumo Poland Sp. z o.o.</w:t>
            </w:r>
          </w:p>
          <w:p w14:paraId="78738464" w14:textId="6F1ECE35" w:rsidR="00586CFE" w:rsidRPr="00CB5EDB" w:rsidRDefault="00CA39E2" w:rsidP="000C5BCE">
            <w:r>
              <w:t xml:space="preserve">ul. </w:t>
            </w:r>
            <w:r w:rsidR="00586CFE" w:rsidRPr="00586CFE">
              <w:t>1 Sierpnia</w:t>
            </w:r>
            <w:r w:rsidR="00586CFE" w:rsidRPr="00CB5EDB">
              <w:t xml:space="preserve"> </w:t>
            </w:r>
            <w:r w:rsidR="00586CFE" w:rsidRPr="00586CFE">
              <w:t>6</w:t>
            </w:r>
            <w:r w:rsidR="00586CFE" w:rsidRPr="00CB5EDB">
              <w:t xml:space="preserve"> </w:t>
            </w:r>
          </w:p>
          <w:p w14:paraId="02AADC3B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02-134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CF661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34 560.00 zł</w:t>
            </w:r>
          </w:p>
        </w:tc>
      </w:tr>
      <w:tr w:rsidR="00586CFE" w:rsidRPr="00075CD0" w14:paraId="7EB0F1FD" w14:textId="77777777" w:rsidTr="000C5BCE">
        <w:tc>
          <w:tcPr>
            <w:tcW w:w="993" w:type="dxa"/>
            <w:shd w:val="clear" w:color="auto" w:fill="auto"/>
            <w:vAlign w:val="center"/>
          </w:tcPr>
          <w:p w14:paraId="11BD5E6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DAC0E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</w:t>
            </w:r>
          </w:p>
        </w:tc>
        <w:tc>
          <w:tcPr>
            <w:tcW w:w="4110" w:type="dxa"/>
            <w:shd w:val="clear" w:color="auto" w:fill="auto"/>
          </w:tcPr>
          <w:p w14:paraId="6B272C97" w14:textId="77777777" w:rsidR="00586CFE" w:rsidRPr="00C82837" w:rsidRDefault="00586CFE" w:rsidP="000C5BCE">
            <w:pPr>
              <w:spacing w:before="40"/>
            </w:pPr>
            <w:r w:rsidRPr="00586CFE">
              <w:t>Xanthus Viomedical Sp. z o. o.</w:t>
            </w:r>
          </w:p>
          <w:p w14:paraId="58E6926B" w14:textId="77777777" w:rsidR="00586CFE" w:rsidRPr="00CB5EDB" w:rsidRDefault="00586CFE" w:rsidP="000C5BCE">
            <w:r w:rsidRPr="00586CFE">
              <w:t>ul. Poleczki</w:t>
            </w:r>
            <w:r w:rsidRPr="00CB5EDB">
              <w:t xml:space="preserve"> </w:t>
            </w:r>
            <w:r w:rsidRPr="00586CFE">
              <w:t>23</w:t>
            </w:r>
            <w:r w:rsidRPr="00CB5EDB">
              <w:t xml:space="preserve"> </w:t>
            </w:r>
          </w:p>
          <w:p w14:paraId="208BEC90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02-822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FF140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75 384.00 zł</w:t>
            </w:r>
          </w:p>
        </w:tc>
      </w:tr>
      <w:tr w:rsidR="00586CFE" w:rsidRPr="00075CD0" w14:paraId="3102468E" w14:textId="77777777" w:rsidTr="000C5BCE">
        <w:tc>
          <w:tcPr>
            <w:tcW w:w="993" w:type="dxa"/>
            <w:shd w:val="clear" w:color="auto" w:fill="auto"/>
            <w:vAlign w:val="center"/>
          </w:tcPr>
          <w:p w14:paraId="65406AB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4C1AB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62</w:t>
            </w:r>
          </w:p>
        </w:tc>
        <w:tc>
          <w:tcPr>
            <w:tcW w:w="4110" w:type="dxa"/>
            <w:shd w:val="clear" w:color="auto" w:fill="auto"/>
          </w:tcPr>
          <w:p w14:paraId="49A8FB6D" w14:textId="5E81B8CC" w:rsidR="00586CFE" w:rsidRPr="00C82837" w:rsidRDefault="000D28F9" w:rsidP="000C5BCE">
            <w:pPr>
              <w:spacing w:before="40"/>
            </w:pPr>
            <w:r>
              <w:t>Color Trading Sp. z o. o.</w:t>
            </w:r>
          </w:p>
          <w:p w14:paraId="72C259A3" w14:textId="5CF36E5E" w:rsidR="00586CFE" w:rsidRPr="00CB5EDB" w:rsidRDefault="00586CFE" w:rsidP="000C5BCE">
            <w:r w:rsidRPr="00586CFE">
              <w:t xml:space="preserve">ul. </w:t>
            </w:r>
            <w:r w:rsidR="000D28F9">
              <w:t>Żołny 40</w:t>
            </w:r>
            <w:r w:rsidRPr="00CB5EDB">
              <w:t xml:space="preserve"> </w:t>
            </w:r>
          </w:p>
          <w:p w14:paraId="24F5C8A3" w14:textId="2033316E" w:rsidR="00586CFE" w:rsidRPr="00CB5EDB" w:rsidRDefault="000D28F9" w:rsidP="000C5BCE">
            <w:pPr>
              <w:spacing w:after="120"/>
              <w:jc w:val="both"/>
            </w:pPr>
            <w:r>
              <w:t>02-815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1EE9F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30 284.00 zł</w:t>
            </w:r>
          </w:p>
        </w:tc>
      </w:tr>
      <w:tr w:rsidR="00586CFE" w:rsidRPr="00075CD0" w14:paraId="7463E1F9" w14:textId="77777777" w:rsidTr="000C5BCE">
        <w:tc>
          <w:tcPr>
            <w:tcW w:w="993" w:type="dxa"/>
            <w:shd w:val="clear" w:color="auto" w:fill="auto"/>
            <w:vAlign w:val="center"/>
          </w:tcPr>
          <w:p w14:paraId="3F59744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CF891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</w:t>
            </w:r>
          </w:p>
        </w:tc>
        <w:tc>
          <w:tcPr>
            <w:tcW w:w="4110" w:type="dxa"/>
            <w:shd w:val="clear" w:color="auto" w:fill="auto"/>
          </w:tcPr>
          <w:p w14:paraId="65CAE609" w14:textId="66FC1636" w:rsidR="00586CFE" w:rsidRPr="00C82837" w:rsidRDefault="00586CFE" w:rsidP="000C5BCE">
            <w:pPr>
              <w:spacing w:before="40"/>
            </w:pPr>
            <w:r w:rsidRPr="00586CFE">
              <w:t xml:space="preserve">BOSTON SCIENTIFIC POLSKA SPÓŁKA </w:t>
            </w:r>
            <w:r w:rsidR="000D28F9">
              <w:br/>
            </w:r>
            <w:r w:rsidRPr="00586CFE">
              <w:t>Z O.O.</w:t>
            </w:r>
          </w:p>
          <w:p w14:paraId="33E7C754" w14:textId="75915CA3" w:rsidR="00586CFE" w:rsidRPr="00CB5EDB" w:rsidRDefault="000D28F9" w:rsidP="000C5BCE">
            <w:r>
              <w:lastRenderedPageBreak/>
              <w:t xml:space="preserve">ul. </w:t>
            </w:r>
            <w:r w:rsidR="00586CFE" w:rsidRPr="00586CFE">
              <w:t>Al. Jana Pawła II</w:t>
            </w:r>
            <w:r w:rsidR="00586CFE" w:rsidRPr="00CB5EDB">
              <w:t xml:space="preserve"> </w:t>
            </w:r>
            <w:r w:rsidR="00586CFE" w:rsidRPr="00586CFE">
              <w:t>22</w:t>
            </w:r>
            <w:r w:rsidR="00586CFE" w:rsidRPr="00CB5EDB">
              <w:t xml:space="preserve"> </w:t>
            </w:r>
          </w:p>
          <w:p w14:paraId="5DD6B61C" w14:textId="0CC6619B" w:rsidR="00586CFE" w:rsidRPr="00CB5EDB" w:rsidRDefault="000D28F9" w:rsidP="000C5BCE">
            <w:pPr>
              <w:spacing w:after="120"/>
              <w:jc w:val="both"/>
            </w:pPr>
            <w:r>
              <w:t>00-133</w:t>
            </w:r>
            <w:r w:rsidR="00586CFE" w:rsidRPr="00CB5EDB">
              <w:t xml:space="preserve"> </w:t>
            </w:r>
            <w:r w:rsidR="00586CFE"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152CC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lastRenderedPageBreak/>
              <w:t>415 800.00 zł</w:t>
            </w:r>
          </w:p>
        </w:tc>
      </w:tr>
      <w:tr w:rsidR="00586CFE" w:rsidRPr="00075CD0" w14:paraId="1CAA150D" w14:textId="77777777" w:rsidTr="000C5BCE">
        <w:tc>
          <w:tcPr>
            <w:tcW w:w="993" w:type="dxa"/>
            <w:shd w:val="clear" w:color="auto" w:fill="auto"/>
            <w:vAlign w:val="center"/>
          </w:tcPr>
          <w:p w14:paraId="36E10E2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E9FD4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4110" w:type="dxa"/>
            <w:shd w:val="clear" w:color="auto" w:fill="auto"/>
          </w:tcPr>
          <w:p w14:paraId="03968F4F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42048352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1133B867" w14:textId="422EAE6A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360D5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210 240.00 zł</w:t>
            </w:r>
          </w:p>
        </w:tc>
      </w:tr>
      <w:tr w:rsidR="00586CFE" w:rsidRPr="00075CD0" w14:paraId="019098DD" w14:textId="77777777" w:rsidTr="000C5BCE">
        <w:tc>
          <w:tcPr>
            <w:tcW w:w="993" w:type="dxa"/>
            <w:shd w:val="clear" w:color="auto" w:fill="auto"/>
            <w:vAlign w:val="center"/>
          </w:tcPr>
          <w:p w14:paraId="43F65CC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521BF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16</w:t>
            </w:r>
          </w:p>
        </w:tc>
        <w:tc>
          <w:tcPr>
            <w:tcW w:w="4110" w:type="dxa"/>
            <w:shd w:val="clear" w:color="auto" w:fill="auto"/>
          </w:tcPr>
          <w:p w14:paraId="7897861A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680097B1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6FDC3E9A" w14:textId="79C85211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5A984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51 840.00 zł</w:t>
            </w:r>
          </w:p>
        </w:tc>
      </w:tr>
      <w:tr w:rsidR="00586CFE" w:rsidRPr="00075CD0" w14:paraId="42E00274" w14:textId="77777777" w:rsidTr="000C5BCE">
        <w:tc>
          <w:tcPr>
            <w:tcW w:w="993" w:type="dxa"/>
            <w:shd w:val="clear" w:color="auto" w:fill="auto"/>
            <w:vAlign w:val="center"/>
          </w:tcPr>
          <w:p w14:paraId="23450B4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CDCCE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31</w:t>
            </w:r>
          </w:p>
        </w:tc>
        <w:tc>
          <w:tcPr>
            <w:tcW w:w="4110" w:type="dxa"/>
            <w:shd w:val="clear" w:color="auto" w:fill="auto"/>
          </w:tcPr>
          <w:p w14:paraId="6BBB22AE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052E615B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38480D7F" w14:textId="5F598226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3A83D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78 624.00 zł</w:t>
            </w:r>
          </w:p>
        </w:tc>
      </w:tr>
      <w:tr w:rsidR="00586CFE" w:rsidRPr="00075CD0" w14:paraId="6371CC1F" w14:textId="77777777" w:rsidTr="000C5BCE">
        <w:tc>
          <w:tcPr>
            <w:tcW w:w="993" w:type="dxa"/>
            <w:shd w:val="clear" w:color="auto" w:fill="auto"/>
            <w:vAlign w:val="center"/>
          </w:tcPr>
          <w:p w14:paraId="26CAFCF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56C3D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33</w:t>
            </w:r>
          </w:p>
        </w:tc>
        <w:tc>
          <w:tcPr>
            <w:tcW w:w="4110" w:type="dxa"/>
            <w:shd w:val="clear" w:color="auto" w:fill="auto"/>
          </w:tcPr>
          <w:p w14:paraId="0EAEB2F1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5F13848A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224D5AEF" w14:textId="0AD09CCB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A650A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150 628.77 zł</w:t>
            </w:r>
          </w:p>
        </w:tc>
      </w:tr>
      <w:tr w:rsidR="00586CFE" w:rsidRPr="00075CD0" w14:paraId="53E4DBAF" w14:textId="77777777" w:rsidTr="000C5BCE">
        <w:tc>
          <w:tcPr>
            <w:tcW w:w="993" w:type="dxa"/>
            <w:shd w:val="clear" w:color="auto" w:fill="auto"/>
            <w:vAlign w:val="center"/>
          </w:tcPr>
          <w:p w14:paraId="1FB0A1D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3DBA7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37</w:t>
            </w:r>
          </w:p>
        </w:tc>
        <w:tc>
          <w:tcPr>
            <w:tcW w:w="4110" w:type="dxa"/>
            <w:shd w:val="clear" w:color="auto" w:fill="auto"/>
          </w:tcPr>
          <w:p w14:paraId="474CE47D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6BE66846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42B61C22" w14:textId="013B3DFE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6229A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798 273.00 zł</w:t>
            </w:r>
          </w:p>
        </w:tc>
      </w:tr>
      <w:tr w:rsidR="00586CFE" w:rsidRPr="00075CD0" w14:paraId="703B4CAF" w14:textId="77777777" w:rsidTr="000C5BCE">
        <w:tc>
          <w:tcPr>
            <w:tcW w:w="993" w:type="dxa"/>
            <w:shd w:val="clear" w:color="auto" w:fill="auto"/>
            <w:vAlign w:val="center"/>
          </w:tcPr>
          <w:p w14:paraId="0DCCB79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AD099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43</w:t>
            </w:r>
          </w:p>
        </w:tc>
        <w:tc>
          <w:tcPr>
            <w:tcW w:w="4110" w:type="dxa"/>
            <w:shd w:val="clear" w:color="auto" w:fill="auto"/>
          </w:tcPr>
          <w:p w14:paraId="3D998218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4520A870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7FCBB9A9" w14:textId="10EAA2BD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9E980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224 640.00 zł</w:t>
            </w:r>
          </w:p>
        </w:tc>
      </w:tr>
      <w:tr w:rsidR="00586CFE" w:rsidRPr="00075CD0" w14:paraId="64015BFF" w14:textId="77777777" w:rsidTr="000C5BCE">
        <w:tc>
          <w:tcPr>
            <w:tcW w:w="993" w:type="dxa"/>
            <w:shd w:val="clear" w:color="auto" w:fill="auto"/>
            <w:vAlign w:val="center"/>
          </w:tcPr>
          <w:p w14:paraId="2DF9D75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C7623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45</w:t>
            </w:r>
          </w:p>
        </w:tc>
        <w:tc>
          <w:tcPr>
            <w:tcW w:w="4110" w:type="dxa"/>
            <w:shd w:val="clear" w:color="auto" w:fill="auto"/>
          </w:tcPr>
          <w:p w14:paraId="658E5989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210DC9B8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7DE091E8" w14:textId="29004F5E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4A7F4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125 280.00 zł</w:t>
            </w:r>
          </w:p>
        </w:tc>
      </w:tr>
      <w:tr w:rsidR="00586CFE" w:rsidRPr="00075CD0" w14:paraId="3D8D9B22" w14:textId="77777777" w:rsidTr="000C5BCE">
        <w:tc>
          <w:tcPr>
            <w:tcW w:w="993" w:type="dxa"/>
            <w:shd w:val="clear" w:color="auto" w:fill="auto"/>
            <w:vAlign w:val="center"/>
          </w:tcPr>
          <w:p w14:paraId="23332EF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9E623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47</w:t>
            </w:r>
          </w:p>
        </w:tc>
        <w:tc>
          <w:tcPr>
            <w:tcW w:w="4110" w:type="dxa"/>
            <w:shd w:val="clear" w:color="auto" w:fill="auto"/>
          </w:tcPr>
          <w:p w14:paraId="610D3891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534004F1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67093CAE" w14:textId="5A0A6B77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69CA9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430 367.90 zł</w:t>
            </w:r>
          </w:p>
        </w:tc>
      </w:tr>
      <w:tr w:rsidR="00586CFE" w:rsidRPr="00075CD0" w14:paraId="075EB8E8" w14:textId="77777777" w:rsidTr="000C5BCE">
        <w:tc>
          <w:tcPr>
            <w:tcW w:w="993" w:type="dxa"/>
            <w:shd w:val="clear" w:color="auto" w:fill="auto"/>
            <w:vAlign w:val="center"/>
          </w:tcPr>
          <w:p w14:paraId="7C853B7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48504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58</w:t>
            </w:r>
          </w:p>
        </w:tc>
        <w:tc>
          <w:tcPr>
            <w:tcW w:w="4110" w:type="dxa"/>
            <w:shd w:val="clear" w:color="auto" w:fill="auto"/>
          </w:tcPr>
          <w:p w14:paraId="592C0EB5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0A3D137E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21C62271" w14:textId="6421852A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240EF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166 320.00 zł</w:t>
            </w:r>
          </w:p>
        </w:tc>
      </w:tr>
      <w:tr w:rsidR="00586CFE" w:rsidRPr="00075CD0" w14:paraId="57F52F76" w14:textId="77777777" w:rsidTr="000C5BCE">
        <w:tc>
          <w:tcPr>
            <w:tcW w:w="993" w:type="dxa"/>
            <w:shd w:val="clear" w:color="auto" w:fill="auto"/>
            <w:vAlign w:val="center"/>
          </w:tcPr>
          <w:p w14:paraId="57E83EF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C4B41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61</w:t>
            </w:r>
          </w:p>
        </w:tc>
        <w:tc>
          <w:tcPr>
            <w:tcW w:w="4110" w:type="dxa"/>
            <w:shd w:val="clear" w:color="auto" w:fill="auto"/>
          </w:tcPr>
          <w:p w14:paraId="156C9BDC" w14:textId="77777777" w:rsidR="000D28F9" w:rsidRPr="00C82837" w:rsidRDefault="000D28F9" w:rsidP="000D28F9">
            <w:pPr>
              <w:spacing w:before="40"/>
            </w:pPr>
            <w:r w:rsidRPr="00586CFE">
              <w:t xml:space="preserve">BOSTON SCIENTIFIC POLSKA SPÓŁKA </w:t>
            </w:r>
            <w:r>
              <w:br/>
            </w:r>
            <w:r w:rsidRPr="00586CFE">
              <w:t>Z O.O.</w:t>
            </w:r>
          </w:p>
          <w:p w14:paraId="02A41620" w14:textId="77777777" w:rsidR="000D28F9" w:rsidRPr="00CB5EDB" w:rsidRDefault="000D28F9" w:rsidP="000D28F9">
            <w:r>
              <w:t xml:space="preserve">ul. </w:t>
            </w:r>
            <w:r w:rsidRPr="00586CFE">
              <w:t>Al. Jana Pawła II</w:t>
            </w:r>
            <w:r w:rsidRPr="00CB5EDB">
              <w:t xml:space="preserve"> </w:t>
            </w:r>
            <w:r w:rsidRPr="00586CFE">
              <w:t>22</w:t>
            </w:r>
            <w:r w:rsidRPr="00CB5EDB">
              <w:t xml:space="preserve"> </w:t>
            </w:r>
          </w:p>
          <w:p w14:paraId="1998076E" w14:textId="6BF17CE0" w:rsidR="00586CFE" w:rsidRPr="00CB5EDB" w:rsidRDefault="000D28F9" w:rsidP="000D28F9">
            <w:pPr>
              <w:spacing w:after="120"/>
              <w:jc w:val="both"/>
            </w:pPr>
            <w:r>
              <w:t>00-133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61B8A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106 920.00 zł</w:t>
            </w:r>
          </w:p>
        </w:tc>
      </w:tr>
      <w:tr w:rsidR="00586CFE" w:rsidRPr="00075CD0" w14:paraId="1104DC6A" w14:textId="77777777" w:rsidTr="000C5BCE">
        <w:tc>
          <w:tcPr>
            <w:tcW w:w="993" w:type="dxa"/>
            <w:shd w:val="clear" w:color="auto" w:fill="auto"/>
            <w:vAlign w:val="center"/>
          </w:tcPr>
          <w:p w14:paraId="742AB19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EB9AA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</w:t>
            </w:r>
          </w:p>
        </w:tc>
        <w:tc>
          <w:tcPr>
            <w:tcW w:w="4110" w:type="dxa"/>
            <w:shd w:val="clear" w:color="auto" w:fill="auto"/>
          </w:tcPr>
          <w:p w14:paraId="7D993735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79E7E915" w14:textId="782794F7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50E5BC25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6FB87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90 720.00 zł</w:t>
            </w:r>
          </w:p>
        </w:tc>
      </w:tr>
      <w:tr w:rsidR="00586CFE" w:rsidRPr="00075CD0" w14:paraId="7B405D9E" w14:textId="77777777" w:rsidTr="000C5BCE">
        <w:tc>
          <w:tcPr>
            <w:tcW w:w="993" w:type="dxa"/>
            <w:shd w:val="clear" w:color="auto" w:fill="auto"/>
            <w:vAlign w:val="center"/>
          </w:tcPr>
          <w:p w14:paraId="02889BE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D2057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19</w:t>
            </w:r>
          </w:p>
        </w:tc>
        <w:tc>
          <w:tcPr>
            <w:tcW w:w="4110" w:type="dxa"/>
            <w:shd w:val="clear" w:color="auto" w:fill="auto"/>
          </w:tcPr>
          <w:p w14:paraId="0D28C5E9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703D22AE" w14:textId="557A88DB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74685F66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20C55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89 100.00 zł</w:t>
            </w:r>
          </w:p>
        </w:tc>
      </w:tr>
      <w:tr w:rsidR="00586CFE" w:rsidRPr="00075CD0" w14:paraId="140F5EA4" w14:textId="77777777" w:rsidTr="000C5BCE">
        <w:tc>
          <w:tcPr>
            <w:tcW w:w="993" w:type="dxa"/>
            <w:shd w:val="clear" w:color="auto" w:fill="auto"/>
            <w:vAlign w:val="center"/>
          </w:tcPr>
          <w:p w14:paraId="6F54789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A4604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22</w:t>
            </w:r>
          </w:p>
        </w:tc>
        <w:tc>
          <w:tcPr>
            <w:tcW w:w="4110" w:type="dxa"/>
            <w:shd w:val="clear" w:color="auto" w:fill="auto"/>
          </w:tcPr>
          <w:p w14:paraId="3B0E48A7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2E0605BC" w14:textId="14F58450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3816D9AF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lastRenderedPageBreak/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A9E6F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lastRenderedPageBreak/>
              <w:t>116 100.00 zł</w:t>
            </w:r>
          </w:p>
        </w:tc>
      </w:tr>
      <w:tr w:rsidR="00586CFE" w:rsidRPr="00075CD0" w14:paraId="47F450EE" w14:textId="77777777" w:rsidTr="000C5BCE">
        <w:tc>
          <w:tcPr>
            <w:tcW w:w="993" w:type="dxa"/>
            <w:shd w:val="clear" w:color="auto" w:fill="auto"/>
            <w:vAlign w:val="center"/>
          </w:tcPr>
          <w:p w14:paraId="2CAE6E2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C5A1D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23</w:t>
            </w:r>
          </w:p>
        </w:tc>
        <w:tc>
          <w:tcPr>
            <w:tcW w:w="4110" w:type="dxa"/>
            <w:shd w:val="clear" w:color="auto" w:fill="auto"/>
          </w:tcPr>
          <w:p w14:paraId="4ADDB73A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36CAFFEA" w14:textId="4AD6B495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24C897AA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6F1E9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211 680.00 zł</w:t>
            </w:r>
          </w:p>
        </w:tc>
      </w:tr>
      <w:tr w:rsidR="00586CFE" w:rsidRPr="00075CD0" w14:paraId="52554029" w14:textId="77777777" w:rsidTr="000C5BCE">
        <w:tc>
          <w:tcPr>
            <w:tcW w:w="993" w:type="dxa"/>
            <w:shd w:val="clear" w:color="auto" w:fill="auto"/>
            <w:vAlign w:val="center"/>
          </w:tcPr>
          <w:p w14:paraId="02D1936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10A13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24</w:t>
            </w:r>
          </w:p>
        </w:tc>
        <w:tc>
          <w:tcPr>
            <w:tcW w:w="4110" w:type="dxa"/>
            <w:shd w:val="clear" w:color="auto" w:fill="auto"/>
          </w:tcPr>
          <w:p w14:paraId="4204DFA5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50049DAC" w14:textId="4F8B87FA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5C21BC6E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46A5D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324 000.00 zł</w:t>
            </w:r>
          </w:p>
        </w:tc>
      </w:tr>
      <w:tr w:rsidR="00586CFE" w:rsidRPr="00075CD0" w14:paraId="1ED8F76F" w14:textId="77777777" w:rsidTr="000C5BCE">
        <w:tc>
          <w:tcPr>
            <w:tcW w:w="993" w:type="dxa"/>
            <w:shd w:val="clear" w:color="auto" w:fill="auto"/>
            <w:vAlign w:val="center"/>
          </w:tcPr>
          <w:p w14:paraId="2B8B45E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6778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27</w:t>
            </w:r>
          </w:p>
        </w:tc>
        <w:tc>
          <w:tcPr>
            <w:tcW w:w="4110" w:type="dxa"/>
            <w:shd w:val="clear" w:color="auto" w:fill="auto"/>
          </w:tcPr>
          <w:p w14:paraId="28254FFD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3A7A68BD" w14:textId="1EC9DED1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0510ED9C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78301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174 960.00 zł</w:t>
            </w:r>
          </w:p>
        </w:tc>
      </w:tr>
      <w:tr w:rsidR="00586CFE" w:rsidRPr="00075CD0" w14:paraId="3228FB98" w14:textId="77777777" w:rsidTr="000C5BCE">
        <w:tc>
          <w:tcPr>
            <w:tcW w:w="993" w:type="dxa"/>
            <w:shd w:val="clear" w:color="auto" w:fill="auto"/>
            <w:vAlign w:val="center"/>
          </w:tcPr>
          <w:p w14:paraId="04992F8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C0E52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28</w:t>
            </w:r>
          </w:p>
        </w:tc>
        <w:tc>
          <w:tcPr>
            <w:tcW w:w="4110" w:type="dxa"/>
            <w:shd w:val="clear" w:color="auto" w:fill="auto"/>
          </w:tcPr>
          <w:p w14:paraId="1A22AE01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3F7A2ABD" w14:textId="40E9BAD3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4CC66E59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84366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206 874.00 zł</w:t>
            </w:r>
          </w:p>
        </w:tc>
      </w:tr>
      <w:tr w:rsidR="00586CFE" w:rsidRPr="00075CD0" w14:paraId="4F7B7061" w14:textId="77777777" w:rsidTr="000C5BCE">
        <w:tc>
          <w:tcPr>
            <w:tcW w:w="993" w:type="dxa"/>
            <w:shd w:val="clear" w:color="auto" w:fill="auto"/>
            <w:vAlign w:val="center"/>
          </w:tcPr>
          <w:p w14:paraId="6948C3C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8B365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32</w:t>
            </w:r>
          </w:p>
        </w:tc>
        <w:tc>
          <w:tcPr>
            <w:tcW w:w="4110" w:type="dxa"/>
            <w:shd w:val="clear" w:color="auto" w:fill="auto"/>
          </w:tcPr>
          <w:p w14:paraId="22B02596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5A9EA2A3" w14:textId="5E3CD5A0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12D23B6F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3EBA3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92 826.00 zł</w:t>
            </w:r>
          </w:p>
        </w:tc>
      </w:tr>
      <w:tr w:rsidR="00586CFE" w:rsidRPr="00075CD0" w14:paraId="44ABEFDB" w14:textId="77777777" w:rsidTr="000C5BCE">
        <w:tc>
          <w:tcPr>
            <w:tcW w:w="993" w:type="dxa"/>
            <w:shd w:val="clear" w:color="auto" w:fill="auto"/>
            <w:vAlign w:val="center"/>
          </w:tcPr>
          <w:p w14:paraId="4D93183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160F0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37</w:t>
            </w:r>
          </w:p>
        </w:tc>
        <w:tc>
          <w:tcPr>
            <w:tcW w:w="4110" w:type="dxa"/>
            <w:shd w:val="clear" w:color="auto" w:fill="auto"/>
          </w:tcPr>
          <w:p w14:paraId="2C4AD609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4E01D8FB" w14:textId="4F598415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37EDFA7D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AF571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829 296.00 zł</w:t>
            </w:r>
          </w:p>
        </w:tc>
      </w:tr>
      <w:tr w:rsidR="00586CFE" w:rsidRPr="00075CD0" w14:paraId="14A8DF4A" w14:textId="77777777" w:rsidTr="000C5BCE">
        <w:tc>
          <w:tcPr>
            <w:tcW w:w="993" w:type="dxa"/>
            <w:shd w:val="clear" w:color="auto" w:fill="auto"/>
            <w:vAlign w:val="center"/>
          </w:tcPr>
          <w:p w14:paraId="131D85B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A0940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38</w:t>
            </w:r>
          </w:p>
        </w:tc>
        <w:tc>
          <w:tcPr>
            <w:tcW w:w="4110" w:type="dxa"/>
            <w:shd w:val="clear" w:color="auto" w:fill="auto"/>
          </w:tcPr>
          <w:p w14:paraId="215CA23F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79C91789" w14:textId="4D69B6DE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3298DC01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3CE84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116 100.00 zł</w:t>
            </w:r>
          </w:p>
        </w:tc>
      </w:tr>
      <w:tr w:rsidR="00586CFE" w:rsidRPr="00075CD0" w14:paraId="3FDC83A4" w14:textId="77777777" w:rsidTr="000C5BCE">
        <w:tc>
          <w:tcPr>
            <w:tcW w:w="993" w:type="dxa"/>
            <w:shd w:val="clear" w:color="auto" w:fill="auto"/>
            <w:vAlign w:val="center"/>
          </w:tcPr>
          <w:p w14:paraId="2D8AE36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422E1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41</w:t>
            </w:r>
          </w:p>
        </w:tc>
        <w:tc>
          <w:tcPr>
            <w:tcW w:w="4110" w:type="dxa"/>
            <w:shd w:val="clear" w:color="auto" w:fill="auto"/>
          </w:tcPr>
          <w:p w14:paraId="39EE51F7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06CB3A04" w14:textId="5081240D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3D7D514B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A479A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15 390.00 zł</w:t>
            </w:r>
          </w:p>
        </w:tc>
      </w:tr>
      <w:tr w:rsidR="00586CFE" w:rsidRPr="00075CD0" w14:paraId="6B29B75D" w14:textId="77777777" w:rsidTr="000C5BCE">
        <w:tc>
          <w:tcPr>
            <w:tcW w:w="993" w:type="dxa"/>
            <w:shd w:val="clear" w:color="auto" w:fill="auto"/>
            <w:vAlign w:val="center"/>
          </w:tcPr>
          <w:p w14:paraId="09B3015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4773D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42</w:t>
            </w:r>
          </w:p>
        </w:tc>
        <w:tc>
          <w:tcPr>
            <w:tcW w:w="4110" w:type="dxa"/>
            <w:shd w:val="clear" w:color="auto" w:fill="auto"/>
          </w:tcPr>
          <w:p w14:paraId="57340E5E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03181161" w14:textId="759126C3" w:rsidR="00586CFE" w:rsidRPr="00CB5EDB" w:rsidRDefault="000D28F9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4D5F78ED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AEE8E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216 000.00 zł</w:t>
            </w:r>
          </w:p>
        </w:tc>
      </w:tr>
      <w:tr w:rsidR="00586CFE" w:rsidRPr="00075CD0" w14:paraId="337AA4BF" w14:textId="77777777" w:rsidTr="000C5BCE">
        <w:tc>
          <w:tcPr>
            <w:tcW w:w="993" w:type="dxa"/>
            <w:shd w:val="clear" w:color="auto" w:fill="auto"/>
            <w:vAlign w:val="center"/>
          </w:tcPr>
          <w:p w14:paraId="3A6C55A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1E029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44</w:t>
            </w:r>
          </w:p>
        </w:tc>
        <w:tc>
          <w:tcPr>
            <w:tcW w:w="4110" w:type="dxa"/>
            <w:shd w:val="clear" w:color="auto" w:fill="auto"/>
          </w:tcPr>
          <w:p w14:paraId="3F56336C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68FF8488" w14:textId="2045E8BA" w:rsidR="00586CFE" w:rsidRPr="00CB5EDB" w:rsidRDefault="00200178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2D8C4E7E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ABFFA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116 640.00 zł</w:t>
            </w:r>
          </w:p>
        </w:tc>
      </w:tr>
      <w:tr w:rsidR="00586CFE" w:rsidRPr="00075CD0" w14:paraId="79498F3D" w14:textId="77777777" w:rsidTr="000C5BCE">
        <w:tc>
          <w:tcPr>
            <w:tcW w:w="993" w:type="dxa"/>
            <w:shd w:val="clear" w:color="auto" w:fill="auto"/>
            <w:vAlign w:val="center"/>
          </w:tcPr>
          <w:p w14:paraId="030F048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2DCAB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45</w:t>
            </w:r>
          </w:p>
        </w:tc>
        <w:tc>
          <w:tcPr>
            <w:tcW w:w="4110" w:type="dxa"/>
            <w:shd w:val="clear" w:color="auto" w:fill="auto"/>
          </w:tcPr>
          <w:p w14:paraId="61C7C619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48078D37" w14:textId="4001E8FD" w:rsidR="00586CFE" w:rsidRPr="00CB5EDB" w:rsidRDefault="00200178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64C1528A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8876F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144 180.00 zł</w:t>
            </w:r>
          </w:p>
        </w:tc>
      </w:tr>
      <w:tr w:rsidR="00586CFE" w:rsidRPr="00075CD0" w14:paraId="08C3BD77" w14:textId="77777777" w:rsidTr="000C5BCE">
        <w:tc>
          <w:tcPr>
            <w:tcW w:w="993" w:type="dxa"/>
            <w:shd w:val="clear" w:color="auto" w:fill="auto"/>
            <w:vAlign w:val="center"/>
          </w:tcPr>
          <w:p w14:paraId="1609145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5F21B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46</w:t>
            </w:r>
          </w:p>
        </w:tc>
        <w:tc>
          <w:tcPr>
            <w:tcW w:w="4110" w:type="dxa"/>
            <w:shd w:val="clear" w:color="auto" w:fill="auto"/>
          </w:tcPr>
          <w:p w14:paraId="5D9CE223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669C3A58" w14:textId="181B5490" w:rsidR="00586CFE" w:rsidRPr="00CB5EDB" w:rsidRDefault="00200178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127735D0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58190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310 500.00 zł</w:t>
            </w:r>
          </w:p>
        </w:tc>
      </w:tr>
      <w:tr w:rsidR="00586CFE" w:rsidRPr="00075CD0" w14:paraId="30F61CDF" w14:textId="77777777" w:rsidTr="000C5BCE">
        <w:tc>
          <w:tcPr>
            <w:tcW w:w="993" w:type="dxa"/>
            <w:shd w:val="clear" w:color="auto" w:fill="auto"/>
            <w:vAlign w:val="center"/>
          </w:tcPr>
          <w:p w14:paraId="5848350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264FB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50</w:t>
            </w:r>
          </w:p>
        </w:tc>
        <w:tc>
          <w:tcPr>
            <w:tcW w:w="4110" w:type="dxa"/>
            <w:shd w:val="clear" w:color="auto" w:fill="auto"/>
          </w:tcPr>
          <w:p w14:paraId="09CD8477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2C5F804E" w14:textId="042135EE" w:rsidR="00586CFE" w:rsidRPr="00CB5EDB" w:rsidRDefault="00200178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66C9F737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1DF2B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393 120.00 zł</w:t>
            </w:r>
          </w:p>
        </w:tc>
      </w:tr>
      <w:tr w:rsidR="00586CFE" w:rsidRPr="00075CD0" w14:paraId="08879F1C" w14:textId="77777777" w:rsidTr="000C5BCE">
        <w:tc>
          <w:tcPr>
            <w:tcW w:w="993" w:type="dxa"/>
            <w:shd w:val="clear" w:color="auto" w:fill="auto"/>
            <w:vAlign w:val="center"/>
          </w:tcPr>
          <w:p w14:paraId="6CBE532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89E01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53</w:t>
            </w:r>
          </w:p>
        </w:tc>
        <w:tc>
          <w:tcPr>
            <w:tcW w:w="4110" w:type="dxa"/>
            <w:shd w:val="clear" w:color="auto" w:fill="auto"/>
          </w:tcPr>
          <w:p w14:paraId="30664D7D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5FB76F4D" w14:textId="028A6C7A" w:rsidR="00586CFE" w:rsidRPr="00CB5EDB" w:rsidRDefault="00200178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1B35D456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1FA84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117 180.00 zł</w:t>
            </w:r>
          </w:p>
        </w:tc>
      </w:tr>
      <w:tr w:rsidR="00586CFE" w:rsidRPr="00075CD0" w14:paraId="4E318BDB" w14:textId="77777777" w:rsidTr="000C5BCE">
        <w:tc>
          <w:tcPr>
            <w:tcW w:w="993" w:type="dxa"/>
            <w:shd w:val="clear" w:color="auto" w:fill="auto"/>
            <w:vAlign w:val="center"/>
          </w:tcPr>
          <w:p w14:paraId="55EFBDA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4A95C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54</w:t>
            </w:r>
          </w:p>
        </w:tc>
        <w:tc>
          <w:tcPr>
            <w:tcW w:w="4110" w:type="dxa"/>
            <w:shd w:val="clear" w:color="auto" w:fill="auto"/>
          </w:tcPr>
          <w:p w14:paraId="6D605698" w14:textId="77777777" w:rsidR="00586CFE" w:rsidRPr="00C82837" w:rsidRDefault="00586CFE" w:rsidP="000C5BCE">
            <w:pPr>
              <w:spacing w:before="40"/>
            </w:pPr>
            <w:r w:rsidRPr="00586CFE">
              <w:t>Medtronic Poland Sp. z o.o.</w:t>
            </w:r>
          </w:p>
          <w:p w14:paraId="23E6EF9E" w14:textId="2A9B8030" w:rsidR="00586CFE" w:rsidRPr="00CB5EDB" w:rsidRDefault="00200178" w:rsidP="000C5BCE">
            <w:r>
              <w:t xml:space="preserve">ul. </w:t>
            </w:r>
            <w:r w:rsidR="00586CFE" w:rsidRPr="00586CFE">
              <w:t>Polna</w:t>
            </w:r>
            <w:r w:rsidR="00586CFE" w:rsidRPr="00CB5EDB">
              <w:t xml:space="preserve"> </w:t>
            </w:r>
            <w:r w:rsidR="00586CFE" w:rsidRPr="00586CFE">
              <w:t>11</w:t>
            </w:r>
            <w:r w:rsidR="00586CFE" w:rsidRPr="00CB5EDB">
              <w:t xml:space="preserve"> </w:t>
            </w:r>
          </w:p>
          <w:p w14:paraId="6D83578A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t>00-633</w:t>
            </w:r>
            <w:r w:rsidRPr="00CB5EDB">
              <w:t xml:space="preserve"> </w:t>
            </w:r>
            <w:r w:rsidRPr="00586CF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C22C7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100 440.00 zł</w:t>
            </w:r>
          </w:p>
        </w:tc>
      </w:tr>
      <w:tr w:rsidR="00586CFE" w:rsidRPr="00075CD0" w14:paraId="536B3531" w14:textId="77777777" w:rsidTr="000C5BCE">
        <w:tc>
          <w:tcPr>
            <w:tcW w:w="993" w:type="dxa"/>
            <w:shd w:val="clear" w:color="auto" w:fill="auto"/>
            <w:vAlign w:val="center"/>
          </w:tcPr>
          <w:p w14:paraId="5DCF1F3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EE0FF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21</w:t>
            </w:r>
          </w:p>
        </w:tc>
        <w:tc>
          <w:tcPr>
            <w:tcW w:w="4110" w:type="dxa"/>
            <w:shd w:val="clear" w:color="auto" w:fill="auto"/>
          </w:tcPr>
          <w:p w14:paraId="60E88340" w14:textId="77777777" w:rsidR="00586CFE" w:rsidRPr="00C82837" w:rsidRDefault="00586CFE" w:rsidP="000C5BCE">
            <w:pPr>
              <w:spacing w:before="40"/>
            </w:pPr>
            <w:r w:rsidRPr="00586CFE">
              <w:t>SMT Polonia Sp. z o. o.</w:t>
            </w:r>
          </w:p>
          <w:p w14:paraId="53001161" w14:textId="2A916D02" w:rsidR="00586CFE" w:rsidRPr="00CB5EDB" w:rsidRDefault="00586CFE" w:rsidP="000C5BCE">
            <w:r w:rsidRPr="00586CFE">
              <w:t>ul. Al. Grunwaldzka</w:t>
            </w:r>
            <w:r w:rsidRPr="00CB5EDB">
              <w:t xml:space="preserve"> </w:t>
            </w:r>
            <w:r w:rsidRPr="00586CFE">
              <w:t>345/347</w:t>
            </w:r>
            <w:r w:rsidRPr="00CB5EDB">
              <w:t xml:space="preserve"> </w:t>
            </w:r>
          </w:p>
          <w:p w14:paraId="44A79BFE" w14:textId="77777777" w:rsidR="00586CFE" w:rsidRPr="00CB5EDB" w:rsidRDefault="00586CFE" w:rsidP="000C5BCE">
            <w:pPr>
              <w:spacing w:after="120"/>
              <w:jc w:val="both"/>
            </w:pPr>
            <w:r w:rsidRPr="00586CFE">
              <w:lastRenderedPageBreak/>
              <w:t>80-309</w:t>
            </w:r>
            <w:r w:rsidRPr="00CB5EDB">
              <w:t xml:space="preserve"> </w:t>
            </w:r>
            <w:r w:rsidRPr="00586CF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182C5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lastRenderedPageBreak/>
              <w:t>77 436.00 zł</w:t>
            </w:r>
          </w:p>
        </w:tc>
      </w:tr>
      <w:tr w:rsidR="00586CFE" w:rsidRPr="00075CD0" w14:paraId="2ADB8E09" w14:textId="77777777" w:rsidTr="000C5BCE">
        <w:tc>
          <w:tcPr>
            <w:tcW w:w="993" w:type="dxa"/>
            <w:shd w:val="clear" w:color="auto" w:fill="auto"/>
            <w:vAlign w:val="center"/>
          </w:tcPr>
          <w:p w14:paraId="52E47C3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7EBEB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</w:t>
            </w:r>
          </w:p>
        </w:tc>
        <w:tc>
          <w:tcPr>
            <w:tcW w:w="4110" w:type="dxa"/>
            <w:shd w:val="clear" w:color="auto" w:fill="auto"/>
          </w:tcPr>
          <w:p w14:paraId="736695A4" w14:textId="77777777" w:rsidR="00586CFE" w:rsidRPr="00C82837" w:rsidRDefault="00586CFE" w:rsidP="000C5BCE">
            <w:pPr>
              <w:spacing w:before="40"/>
            </w:pPr>
            <w:r w:rsidRPr="00586CFE">
              <w:t>Abbott Medical Sp. z o .o.</w:t>
            </w:r>
          </w:p>
          <w:p w14:paraId="4187B2C2" w14:textId="047C429D" w:rsidR="00586CFE" w:rsidRPr="00CB5EDB" w:rsidRDefault="00586CFE" w:rsidP="000C5BCE">
            <w:r w:rsidRPr="00586CFE">
              <w:t xml:space="preserve">ul. </w:t>
            </w:r>
            <w:r w:rsidR="00200178">
              <w:t>Postępu 21B</w:t>
            </w:r>
            <w:r w:rsidRPr="00CB5EDB">
              <w:t xml:space="preserve"> </w:t>
            </w:r>
          </w:p>
          <w:p w14:paraId="0DE191D3" w14:textId="1C4C5B51" w:rsidR="00586CFE" w:rsidRPr="00CB5EDB" w:rsidRDefault="00200178" w:rsidP="000C5BCE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A3FAD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393 120.00 zł</w:t>
            </w:r>
          </w:p>
        </w:tc>
      </w:tr>
      <w:tr w:rsidR="00586CFE" w:rsidRPr="00075CD0" w14:paraId="3A3BE5B4" w14:textId="77777777" w:rsidTr="000C5BCE">
        <w:tc>
          <w:tcPr>
            <w:tcW w:w="993" w:type="dxa"/>
            <w:shd w:val="clear" w:color="auto" w:fill="auto"/>
            <w:vAlign w:val="center"/>
          </w:tcPr>
          <w:p w14:paraId="43E4A704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E823B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8</w:t>
            </w:r>
          </w:p>
        </w:tc>
        <w:tc>
          <w:tcPr>
            <w:tcW w:w="4110" w:type="dxa"/>
            <w:shd w:val="clear" w:color="auto" w:fill="auto"/>
          </w:tcPr>
          <w:p w14:paraId="15D71F6F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78DD95BA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24A7F9AB" w14:textId="67C5E772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21C97F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82 080.00 zł</w:t>
            </w:r>
          </w:p>
        </w:tc>
      </w:tr>
      <w:tr w:rsidR="00586CFE" w:rsidRPr="00075CD0" w14:paraId="2816CA39" w14:textId="77777777" w:rsidTr="000C5BCE">
        <w:tc>
          <w:tcPr>
            <w:tcW w:w="993" w:type="dxa"/>
            <w:shd w:val="clear" w:color="auto" w:fill="auto"/>
            <w:vAlign w:val="center"/>
          </w:tcPr>
          <w:p w14:paraId="26E7F8B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3C710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</w:t>
            </w:r>
          </w:p>
        </w:tc>
        <w:tc>
          <w:tcPr>
            <w:tcW w:w="4110" w:type="dxa"/>
            <w:shd w:val="clear" w:color="auto" w:fill="auto"/>
          </w:tcPr>
          <w:p w14:paraId="57A26729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0C5C74D4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6D91F10A" w14:textId="51FA8FD4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D8F40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113 400.00 zł</w:t>
            </w:r>
          </w:p>
        </w:tc>
      </w:tr>
      <w:tr w:rsidR="00586CFE" w:rsidRPr="00075CD0" w14:paraId="4BA94801" w14:textId="77777777" w:rsidTr="000C5BCE">
        <w:tc>
          <w:tcPr>
            <w:tcW w:w="993" w:type="dxa"/>
            <w:shd w:val="clear" w:color="auto" w:fill="auto"/>
            <w:vAlign w:val="center"/>
          </w:tcPr>
          <w:p w14:paraId="0D58B51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27F8A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17</w:t>
            </w:r>
          </w:p>
        </w:tc>
        <w:tc>
          <w:tcPr>
            <w:tcW w:w="4110" w:type="dxa"/>
            <w:shd w:val="clear" w:color="auto" w:fill="auto"/>
          </w:tcPr>
          <w:p w14:paraId="24A88A49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70CDC7CA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6CCCB604" w14:textId="21769635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6FAF6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129 600.00 zł</w:t>
            </w:r>
          </w:p>
        </w:tc>
      </w:tr>
      <w:tr w:rsidR="00586CFE" w:rsidRPr="00075CD0" w14:paraId="066894A7" w14:textId="77777777" w:rsidTr="000C5BCE">
        <w:tc>
          <w:tcPr>
            <w:tcW w:w="993" w:type="dxa"/>
            <w:shd w:val="clear" w:color="auto" w:fill="auto"/>
            <w:vAlign w:val="center"/>
          </w:tcPr>
          <w:p w14:paraId="383C27A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CB057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22</w:t>
            </w:r>
          </w:p>
        </w:tc>
        <w:tc>
          <w:tcPr>
            <w:tcW w:w="4110" w:type="dxa"/>
            <w:shd w:val="clear" w:color="auto" w:fill="auto"/>
          </w:tcPr>
          <w:p w14:paraId="413B9630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25FD9185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0FBDE950" w14:textId="0BC46C3E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AC5C9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129 600.00 zł</w:t>
            </w:r>
          </w:p>
        </w:tc>
      </w:tr>
      <w:tr w:rsidR="00586CFE" w:rsidRPr="00075CD0" w14:paraId="17F10FF3" w14:textId="77777777" w:rsidTr="000C5BCE">
        <w:tc>
          <w:tcPr>
            <w:tcW w:w="993" w:type="dxa"/>
            <w:shd w:val="clear" w:color="auto" w:fill="auto"/>
            <w:vAlign w:val="center"/>
          </w:tcPr>
          <w:p w14:paraId="751B79F2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222A5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23</w:t>
            </w:r>
          </w:p>
        </w:tc>
        <w:tc>
          <w:tcPr>
            <w:tcW w:w="4110" w:type="dxa"/>
            <w:shd w:val="clear" w:color="auto" w:fill="auto"/>
          </w:tcPr>
          <w:p w14:paraId="0BAFD84B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74097D40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0404E507" w14:textId="2B16EF72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D2E6E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227 556.00 zł</w:t>
            </w:r>
          </w:p>
        </w:tc>
      </w:tr>
      <w:tr w:rsidR="00586CFE" w:rsidRPr="00075CD0" w14:paraId="04D6219B" w14:textId="77777777" w:rsidTr="000C5BCE">
        <w:tc>
          <w:tcPr>
            <w:tcW w:w="993" w:type="dxa"/>
            <w:shd w:val="clear" w:color="auto" w:fill="auto"/>
            <w:vAlign w:val="center"/>
          </w:tcPr>
          <w:p w14:paraId="15FDA39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788D5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25</w:t>
            </w:r>
          </w:p>
        </w:tc>
        <w:tc>
          <w:tcPr>
            <w:tcW w:w="4110" w:type="dxa"/>
            <w:shd w:val="clear" w:color="auto" w:fill="auto"/>
          </w:tcPr>
          <w:p w14:paraId="572B60B6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362A1C81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29E84CE2" w14:textId="08945A68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DA4D5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110 052.00 zł</w:t>
            </w:r>
          </w:p>
        </w:tc>
      </w:tr>
      <w:tr w:rsidR="00586CFE" w:rsidRPr="00075CD0" w14:paraId="37969C6F" w14:textId="77777777" w:rsidTr="000C5BCE">
        <w:tc>
          <w:tcPr>
            <w:tcW w:w="993" w:type="dxa"/>
            <w:shd w:val="clear" w:color="auto" w:fill="auto"/>
            <w:vAlign w:val="center"/>
          </w:tcPr>
          <w:p w14:paraId="25D3FBB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6C957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26</w:t>
            </w:r>
          </w:p>
        </w:tc>
        <w:tc>
          <w:tcPr>
            <w:tcW w:w="4110" w:type="dxa"/>
            <w:shd w:val="clear" w:color="auto" w:fill="auto"/>
          </w:tcPr>
          <w:p w14:paraId="47ED6A2D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7A0F1204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356BFD57" w14:textId="2F332335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E2BDC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115 452.00 zł</w:t>
            </w:r>
          </w:p>
        </w:tc>
      </w:tr>
      <w:tr w:rsidR="00586CFE" w:rsidRPr="00075CD0" w14:paraId="5DB2779D" w14:textId="77777777" w:rsidTr="000C5BCE">
        <w:tc>
          <w:tcPr>
            <w:tcW w:w="993" w:type="dxa"/>
            <w:shd w:val="clear" w:color="auto" w:fill="auto"/>
            <w:vAlign w:val="center"/>
          </w:tcPr>
          <w:p w14:paraId="27FC29D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DCE21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30</w:t>
            </w:r>
          </w:p>
        </w:tc>
        <w:tc>
          <w:tcPr>
            <w:tcW w:w="4110" w:type="dxa"/>
            <w:shd w:val="clear" w:color="auto" w:fill="auto"/>
          </w:tcPr>
          <w:p w14:paraId="7302F84E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53FCB68E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556C811B" w14:textId="20F446EC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A1BBE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115 884.00 zł</w:t>
            </w:r>
          </w:p>
        </w:tc>
      </w:tr>
      <w:tr w:rsidR="00586CFE" w:rsidRPr="00075CD0" w14:paraId="065BC53A" w14:textId="77777777" w:rsidTr="000C5BCE">
        <w:tc>
          <w:tcPr>
            <w:tcW w:w="993" w:type="dxa"/>
            <w:shd w:val="clear" w:color="auto" w:fill="auto"/>
            <w:vAlign w:val="center"/>
          </w:tcPr>
          <w:p w14:paraId="22A3B50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658697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36</w:t>
            </w:r>
          </w:p>
        </w:tc>
        <w:tc>
          <w:tcPr>
            <w:tcW w:w="4110" w:type="dxa"/>
            <w:shd w:val="clear" w:color="auto" w:fill="auto"/>
          </w:tcPr>
          <w:p w14:paraId="40351296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4F16DBA2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5ABB3C6D" w14:textId="3AF4B935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09FDD5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13 500.00 zł</w:t>
            </w:r>
          </w:p>
        </w:tc>
      </w:tr>
      <w:tr w:rsidR="00586CFE" w:rsidRPr="00075CD0" w14:paraId="42051F64" w14:textId="77777777" w:rsidTr="000C5BCE">
        <w:tc>
          <w:tcPr>
            <w:tcW w:w="993" w:type="dxa"/>
            <w:shd w:val="clear" w:color="auto" w:fill="auto"/>
            <w:vAlign w:val="center"/>
          </w:tcPr>
          <w:p w14:paraId="09A9E45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A8AB4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38</w:t>
            </w:r>
          </w:p>
        </w:tc>
        <w:tc>
          <w:tcPr>
            <w:tcW w:w="4110" w:type="dxa"/>
            <w:shd w:val="clear" w:color="auto" w:fill="auto"/>
          </w:tcPr>
          <w:p w14:paraId="04A5B3F7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63F5BBCE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08DF9B21" w14:textId="6532CD10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4EFB2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129 600.00 zł</w:t>
            </w:r>
          </w:p>
        </w:tc>
      </w:tr>
      <w:tr w:rsidR="00586CFE" w:rsidRPr="00075CD0" w14:paraId="2FE83950" w14:textId="77777777" w:rsidTr="000C5BCE">
        <w:tc>
          <w:tcPr>
            <w:tcW w:w="993" w:type="dxa"/>
            <w:shd w:val="clear" w:color="auto" w:fill="auto"/>
            <w:vAlign w:val="center"/>
          </w:tcPr>
          <w:p w14:paraId="5992299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51DBF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39</w:t>
            </w:r>
          </w:p>
        </w:tc>
        <w:tc>
          <w:tcPr>
            <w:tcW w:w="4110" w:type="dxa"/>
            <w:shd w:val="clear" w:color="auto" w:fill="auto"/>
          </w:tcPr>
          <w:p w14:paraId="0FC99B11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444EA67B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773365AF" w14:textId="18558538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D0F233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390 096.00 zł</w:t>
            </w:r>
          </w:p>
        </w:tc>
      </w:tr>
      <w:tr w:rsidR="00586CFE" w:rsidRPr="00075CD0" w14:paraId="216262C7" w14:textId="77777777" w:rsidTr="000C5BCE">
        <w:tc>
          <w:tcPr>
            <w:tcW w:w="993" w:type="dxa"/>
            <w:shd w:val="clear" w:color="auto" w:fill="auto"/>
            <w:vAlign w:val="center"/>
          </w:tcPr>
          <w:p w14:paraId="7AEB810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C2215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40</w:t>
            </w:r>
          </w:p>
        </w:tc>
        <w:tc>
          <w:tcPr>
            <w:tcW w:w="4110" w:type="dxa"/>
            <w:shd w:val="clear" w:color="auto" w:fill="auto"/>
          </w:tcPr>
          <w:p w14:paraId="1661C5DC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3FF057AC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0577E4AE" w14:textId="026037A8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8C88A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182 736.00 zł</w:t>
            </w:r>
          </w:p>
        </w:tc>
      </w:tr>
      <w:tr w:rsidR="00586CFE" w:rsidRPr="00075CD0" w14:paraId="53B837D6" w14:textId="77777777" w:rsidTr="000C5BCE">
        <w:tc>
          <w:tcPr>
            <w:tcW w:w="993" w:type="dxa"/>
            <w:shd w:val="clear" w:color="auto" w:fill="auto"/>
            <w:vAlign w:val="center"/>
          </w:tcPr>
          <w:p w14:paraId="5674416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FE402C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42</w:t>
            </w:r>
          </w:p>
        </w:tc>
        <w:tc>
          <w:tcPr>
            <w:tcW w:w="4110" w:type="dxa"/>
            <w:shd w:val="clear" w:color="auto" w:fill="auto"/>
          </w:tcPr>
          <w:p w14:paraId="634C61AD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044C02DE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61243E35" w14:textId="7316AA07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73636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220 104.00 zł</w:t>
            </w:r>
          </w:p>
        </w:tc>
      </w:tr>
      <w:tr w:rsidR="00586CFE" w:rsidRPr="00075CD0" w14:paraId="5AE2EB0F" w14:textId="77777777" w:rsidTr="000C5BCE">
        <w:tc>
          <w:tcPr>
            <w:tcW w:w="993" w:type="dxa"/>
            <w:shd w:val="clear" w:color="auto" w:fill="auto"/>
            <w:vAlign w:val="center"/>
          </w:tcPr>
          <w:p w14:paraId="5D42DE0A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4D028B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44</w:t>
            </w:r>
          </w:p>
        </w:tc>
        <w:tc>
          <w:tcPr>
            <w:tcW w:w="4110" w:type="dxa"/>
            <w:shd w:val="clear" w:color="auto" w:fill="auto"/>
          </w:tcPr>
          <w:p w14:paraId="1C3892E8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416882E2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50389947" w14:textId="6171DF35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5D0DB0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115 884.00 zł</w:t>
            </w:r>
          </w:p>
        </w:tc>
      </w:tr>
      <w:tr w:rsidR="00586CFE" w:rsidRPr="00075CD0" w14:paraId="66AAEDA6" w14:textId="77777777" w:rsidTr="000C5BCE">
        <w:tc>
          <w:tcPr>
            <w:tcW w:w="993" w:type="dxa"/>
            <w:shd w:val="clear" w:color="auto" w:fill="auto"/>
            <w:vAlign w:val="center"/>
          </w:tcPr>
          <w:p w14:paraId="4E607B49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667B6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46</w:t>
            </w:r>
          </w:p>
        </w:tc>
        <w:tc>
          <w:tcPr>
            <w:tcW w:w="4110" w:type="dxa"/>
            <w:shd w:val="clear" w:color="auto" w:fill="auto"/>
          </w:tcPr>
          <w:p w14:paraId="5C40795A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307C5640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14DDEFE0" w14:textId="2D05A5F3" w:rsidR="00586CFE" w:rsidRPr="00CB5EDB" w:rsidRDefault="00200178" w:rsidP="00200178">
            <w:pPr>
              <w:spacing w:after="120"/>
              <w:jc w:val="both"/>
            </w:pPr>
            <w:r>
              <w:lastRenderedPageBreak/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481DC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lastRenderedPageBreak/>
              <w:t>212 220.00 zł</w:t>
            </w:r>
          </w:p>
        </w:tc>
      </w:tr>
      <w:tr w:rsidR="00586CFE" w:rsidRPr="00075CD0" w14:paraId="65F69E8D" w14:textId="77777777" w:rsidTr="000C5BCE">
        <w:tc>
          <w:tcPr>
            <w:tcW w:w="993" w:type="dxa"/>
            <w:shd w:val="clear" w:color="auto" w:fill="auto"/>
            <w:vAlign w:val="center"/>
          </w:tcPr>
          <w:p w14:paraId="466BE66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72C2E1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51</w:t>
            </w:r>
          </w:p>
        </w:tc>
        <w:tc>
          <w:tcPr>
            <w:tcW w:w="4110" w:type="dxa"/>
            <w:shd w:val="clear" w:color="auto" w:fill="auto"/>
          </w:tcPr>
          <w:p w14:paraId="69298A45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79AA664F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16E7C8BD" w14:textId="1923DE76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0CC536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399 168.00 zł</w:t>
            </w:r>
          </w:p>
        </w:tc>
      </w:tr>
      <w:tr w:rsidR="00586CFE" w:rsidRPr="00075CD0" w14:paraId="34E14A2B" w14:textId="77777777" w:rsidTr="000C5BCE">
        <w:tc>
          <w:tcPr>
            <w:tcW w:w="993" w:type="dxa"/>
            <w:shd w:val="clear" w:color="auto" w:fill="auto"/>
            <w:vAlign w:val="center"/>
          </w:tcPr>
          <w:p w14:paraId="412D83AE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2178BD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60</w:t>
            </w:r>
          </w:p>
        </w:tc>
        <w:tc>
          <w:tcPr>
            <w:tcW w:w="4110" w:type="dxa"/>
            <w:shd w:val="clear" w:color="auto" w:fill="auto"/>
          </w:tcPr>
          <w:p w14:paraId="52B61E85" w14:textId="77777777" w:rsidR="00200178" w:rsidRPr="00C82837" w:rsidRDefault="00200178" w:rsidP="00200178">
            <w:pPr>
              <w:spacing w:before="40"/>
            </w:pPr>
            <w:r w:rsidRPr="00586CFE">
              <w:t>Abbott Medical Sp. z o .o.</w:t>
            </w:r>
          </w:p>
          <w:p w14:paraId="2FBDA491" w14:textId="77777777" w:rsidR="00200178" w:rsidRPr="00CB5EDB" w:rsidRDefault="00200178" w:rsidP="00200178">
            <w:r w:rsidRPr="00586CFE">
              <w:t xml:space="preserve">ul. </w:t>
            </w:r>
            <w:r>
              <w:t>Postępu 21B</w:t>
            </w:r>
            <w:r w:rsidRPr="00CB5EDB">
              <w:t xml:space="preserve"> </w:t>
            </w:r>
          </w:p>
          <w:p w14:paraId="38B2A93D" w14:textId="195F16C2" w:rsidR="00586CFE" w:rsidRPr="00CB5EDB" w:rsidRDefault="00200178" w:rsidP="00200178">
            <w:pPr>
              <w:spacing w:after="120"/>
              <w:jc w:val="both"/>
            </w:pPr>
            <w:r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134F98" w14:textId="77777777" w:rsidR="00586CFE" w:rsidRPr="00CB5EDB" w:rsidRDefault="00586CFE" w:rsidP="000C5BCE">
            <w:pPr>
              <w:spacing w:before="120" w:after="120"/>
              <w:jc w:val="center"/>
            </w:pPr>
            <w:r w:rsidRPr="00586CFE">
              <w:t>64 800.00 zł</w:t>
            </w:r>
          </w:p>
        </w:tc>
      </w:tr>
    </w:tbl>
    <w:p w14:paraId="3036FDC7" w14:textId="77777777" w:rsidR="002354E6" w:rsidRDefault="002354E6" w:rsidP="002354E6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05DF2D3A" w14:textId="77777777" w:rsidR="002354E6" w:rsidRDefault="002354E6" w:rsidP="002354E6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5B00E0B1" w14:textId="48B2702F" w:rsidR="002354E6" w:rsidRPr="002354E6" w:rsidRDefault="002354E6" w:rsidP="002354E6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2354E6">
        <w:rPr>
          <w:i/>
          <w:sz w:val="24"/>
          <w:szCs w:val="24"/>
        </w:rPr>
        <w:t>Zamawiający</w:t>
      </w:r>
    </w:p>
    <w:p w14:paraId="4BB8BC9E" w14:textId="77777777" w:rsidR="002354E6" w:rsidRPr="002354E6" w:rsidRDefault="002354E6" w:rsidP="002354E6">
      <w:pPr>
        <w:ind w:firstLine="425"/>
        <w:jc w:val="center"/>
        <w:rPr>
          <w:sz w:val="22"/>
          <w:szCs w:val="22"/>
        </w:rPr>
      </w:pPr>
      <w:r w:rsidRPr="002354E6">
        <w:rPr>
          <w:sz w:val="22"/>
          <w:szCs w:val="22"/>
        </w:rPr>
        <w:t xml:space="preserve">                                                            /-/ Dyrektor Szpitala Wojewódzkiego </w:t>
      </w:r>
    </w:p>
    <w:p w14:paraId="0928DCD5" w14:textId="77777777" w:rsidR="002354E6" w:rsidRPr="002354E6" w:rsidRDefault="002354E6" w:rsidP="002354E6">
      <w:pPr>
        <w:ind w:firstLine="425"/>
        <w:jc w:val="center"/>
        <w:rPr>
          <w:sz w:val="22"/>
          <w:szCs w:val="22"/>
        </w:rPr>
      </w:pPr>
      <w:r w:rsidRPr="002354E6">
        <w:rPr>
          <w:sz w:val="22"/>
          <w:szCs w:val="22"/>
        </w:rPr>
        <w:t xml:space="preserve">                                                          w Poznaniu</w:t>
      </w:r>
    </w:p>
    <w:p w14:paraId="7FAC8C46" w14:textId="77777777" w:rsidR="002354E6" w:rsidRPr="002354E6" w:rsidRDefault="002354E6" w:rsidP="002354E6">
      <w:pPr>
        <w:ind w:firstLine="425"/>
        <w:jc w:val="center"/>
        <w:rPr>
          <w:sz w:val="22"/>
          <w:szCs w:val="22"/>
        </w:rPr>
      </w:pPr>
      <w:r w:rsidRPr="002354E6">
        <w:rPr>
          <w:sz w:val="22"/>
          <w:szCs w:val="22"/>
        </w:rPr>
        <w:t xml:space="preserve">                                                             Piotr Nowicki</w:t>
      </w:r>
    </w:p>
    <w:p w14:paraId="41E72631" w14:textId="16371A83" w:rsidR="00A80738" w:rsidRPr="006B27ED" w:rsidRDefault="00A80738" w:rsidP="002354E6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A80738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705D5" w14:textId="77777777" w:rsidR="00F661ED" w:rsidRDefault="00F661ED">
      <w:r>
        <w:separator/>
      </w:r>
    </w:p>
  </w:endnote>
  <w:endnote w:type="continuationSeparator" w:id="0">
    <w:p w14:paraId="44FC3DF5" w14:textId="77777777" w:rsidR="00F661ED" w:rsidRDefault="00F66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321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A6B52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E645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4D8A8B">
        <v:line id="_x0000_s1025" style="position:absolute;left:0;text-align:left;z-index:251657728" from="-3.85pt,8.7pt" to="455.15pt,8.7pt"/>
      </w:pict>
    </w:r>
  </w:p>
  <w:p w14:paraId="71BD780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2B69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63A668" w14:textId="77777777" w:rsidR="009F189D" w:rsidRDefault="009F189D">
    <w:pPr>
      <w:pStyle w:val="Stopka"/>
      <w:tabs>
        <w:tab w:val="clear" w:pos="4536"/>
      </w:tabs>
      <w:jc w:val="center"/>
    </w:pPr>
  </w:p>
  <w:p w14:paraId="28F3BEA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E37A2" w14:textId="77777777" w:rsidR="00F661ED" w:rsidRDefault="00F661ED">
      <w:r>
        <w:separator/>
      </w:r>
    </w:p>
  </w:footnote>
  <w:footnote w:type="continuationSeparator" w:id="0">
    <w:p w14:paraId="4592A972" w14:textId="77777777" w:rsidR="00F661ED" w:rsidRDefault="00F661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1DF73" w14:textId="77777777" w:rsidR="00586CFE" w:rsidRDefault="00586C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C65BE" w14:textId="77777777" w:rsidR="00586CFE" w:rsidRDefault="00586C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D319A" w14:textId="77777777" w:rsidR="00586CFE" w:rsidRDefault="00586C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61ED"/>
    <w:rsid w:val="00007727"/>
    <w:rsid w:val="00017720"/>
    <w:rsid w:val="00035488"/>
    <w:rsid w:val="000D28F9"/>
    <w:rsid w:val="000D7F25"/>
    <w:rsid w:val="000E00E5"/>
    <w:rsid w:val="00173B20"/>
    <w:rsid w:val="001C69FF"/>
    <w:rsid w:val="00200178"/>
    <w:rsid w:val="0023318D"/>
    <w:rsid w:val="002354E6"/>
    <w:rsid w:val="003D72FD"/>
    <w:rsid w:val="00423179"/>
    <w:rsid w:val="00490DC0"/>
    <w:rsid w:val="00493F8C"/>
    <w:rsid w:val="004C7E9B"/>
    <w:rsid w:val="005614F2"/>
    <w:rsid w:val="00577BC6"/>
    <w:rsid w:val="00586CFE"/>
    <w:rsid w:val="0069085C"/>
    <w:rsid w:val="006B27ED"/>
    <w:rsid w:val="00843263"/>
    <w:rsid w:val="00851BD0"/>
    <w:rsid w:val="00861E75"/>
    <w:rsid w:val="009D19BD"/>
    <w:rsid w:val="009F189D"/>
    <w:rsid w:val="00A80738"/>
    <w:rsid w:val="00C236D3"/>
    <w:rsid w:val="00C659E2"/>
    <w:rsid w:val="00C82837"/>
    <w:rsid w:val="00CA39E2"/>
    <w:rsid w:val="00CB0802"/>
    <w:rsid w:val="00D665F5"/>
    <w:rsid w:val="00D7128F"/>
    <w:rsid w:val="00EA3476"/>
    <w:rsid w:val="00F16C60"/>
    <w:rsid w:val="00F661ED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ECEDF7"/>
  <w15:chartTrackingRefBased/>
  <w15:docId w15:val="{0A03BE53-B7F0-49BD-A123-A29828E02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7</Pages>
  <Words>1481</Words>
  <Characters>6812</Characters>
  <Application>Microsoft Office Word</Application>
  <DocSecurity>0</DocSecurity>
  <Lines>56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4</cp:revision>
  <cp:lastPrinted>2022-01-25T11:50:00Z</cp:lastPrinted>
  <dcterms:created xsi:type="dcterms:W3CDTF">2022-01-25T11:32:00Z</dcterms:created>
  <dcterms:modified xsi:type="dcterms:W3CDTF">2022-01-25T11:51:00Z</dcterms:modified>
</cp:coreProperties>
</file>