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0789" w14:textId="77777777" w:rsidR="00D665F5" w:rsidRDefault="00A71AA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71AA6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71AA6">
        <w:rPr>
          <w:sz w:val="22"/>
          <w:szCs w:val="22"/>
        </w:rPr>
        <w:t>2022-01-24</w:t>
      </w:r>
    </w:p>
    <w:p w14:paraId="7C41E75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55B766" w14:textId="77777777" w:rsidR="00A71AA6" w:rsidRPr="00A71AA6" w:rsidRDefault="00A71AA6" w:rsidP="00577BC6">
      <w:pPr>
        <w:spacing w:after="40"/>
        <w:rPr>
          <w:b/>
          <w:bCs/>
          <w:sz w:val="22"/>
          <w:szCs w:val="22"/>
        </w:rPr>
      </w:pPr>
      <w:r w:rsidRPr="00A71AA6">
        <w:rPr>
          <w:b/>
          <w:bCs/>
          <w:sz w:val="22"/>
          <w:szCs w:val="22"/>
        </w:rPr>
        <w:t>Szpital Wojewódzki w Poznaniu</w:t>
      </w:r>
    </w:p>
    <w:p w14:paraId="7E698B02" w14:textId="77777777" w:rsidR="00D665F5" w:rsidRPr="00D91931" w:rsidRDefault="00A71AA6" w:rsidP="00577BC6">
      <w:pPr>
        <w:spacing w:after="40"/>
        <w:rPr>
          <w:b/>
          <w:bCs/>
          <w:sz w:val="22"/>
          <w:szCs w:val="22"/>
        </w:rPr>
      </w:pPr>
      <w:r w:rsidRPr="00A71AA6">
        <w:rPr>
          <w:b/>
          <w:bCs/>
          <w:sz w:val="22"/>
          <w:szCs w:val="22"/>
        </w:rPr>
        <w:t>Dział Zamówień Publicznych</w:t>
      </w:r>
    </w:p>
    <w:p w14:paraId="3206CC74" w14:textId="5691AA30" w:rsidR="00D665F5" w:rsidRPr="00BD5546" w:rsidRDefault="004A011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71AA6" w:rsidRPr="00A71AA6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A71AA6" w:rsidRPr="00A71AA6">
        <w:rPr>
          <w:sz w:val="22"/>
          <w:szCs w:val="22"/>
        </w:rPr>
        <w:t>7/19</w:t>
      </w:r>
    </w:p>
    <w:p w14:paraId="49DE5A61" w14:textId="77777777" w:rsidR="00D665F5" w:rsidRPr="00BD5546" w:rsidRDefault="00A71AA6" w:rsidP="00D665F5">
      <w:pPr>
        <w:rPr>
          <w:sz w:val="22"/>
          <w:szCs w:val="22"/>
        </w:rPr>
      </w:pPr>
      <w:r w:rsidRPr="00A71AA6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71AA6">
        <w:rPr>
          <w:sz w:val="22"/>
          <w:szCs w:val="22"/>
        </w:rPr>
        <w:t>Poznań</w:t>
      </w:r>
    </w:p>
    <w:p w14:paraId="2DAC121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DEB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B7883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1AA6" w:rsidRPr="00A71AA6">
        <w:rPr>
          <w:b/>
          <w:sz w:val="22"/>
          <w:szCs w:val="22"/>
        </w:rPr>
        <w:t>SZW/DZP/88/2021</w:t>
      </w:r>
      <w:r w:rsidR="00A80738">
        <w:rPr>
          <w:sz w:val="24"/>
        </w:rPr>
        <w:tab/>
        <w:t xml:space="preserve"> </w:t>
      </w:r>
    </w:p>
    <w:p w14:paraId="2950E4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61DD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3A19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1DB6EE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3A8B9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1AA6" w:rsidRPr="00A71A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30989AE" w14:textId="77777777" w:rsidR="00A80738" w:rsidRPr="00577BC6" w:rsidRDefault="00A71A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71AA6">
        <w:rPr>
          <w:b/>
          <w:sz w:val="22"/>
          <w:szCs w:val="22"/>
        </w:rPr>
        <w:t>Przeglądy techniczne i naprawy urządzeń medycznych</w:t>
      </w:r>
    </w:p>
    <w:p w14:paraId="3FF394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71AA6" w:rsidRPr="00A71AA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9BA116" w14:textId="4893E584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1AA6" w:rsidRPr="00A71AA6">
        <w:rPr>
          <w:sz w:val="22"/>
          <w:szCs w:val="22"/>
        </w:rPr>
        <w:t>21/01/2022</w:t>
      </w:r>
      <w:r w:rsidR="00FF4AB1" w:rsidRPr="00577BC6">
        <w:rPr>
          <w:sz w:val="22"/>
          <w:szCs w:val="22"/>
        </w:rPr>
        <w:t xml:space="preserve"> o godz. </w:t>
      </w:r>
      <w:r w:rsidR="00A71AA6" w:rsidRPr="00A71AA6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4A0115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1985"/>
        <w:gridCol w:w="1417"/>
        <w:gridCol w:w="1134"/>
        <w:gridCol w:w="1418"/>
        <w:gridCol w:w="1275"/>
      </w:tblGrid>
      <w:tr w:rsidR="004A0115" w:rsidRPr="00075CD0" w14:paraId="53910F2B" w14:textId="445DF56B" w:rsidTr="004A0115">
        <w:tc>
          <w:tcPr>
            <w:tcW w:w="851" w:type="dxa"/>
            <w:shd w:val="clear" w:color="auto" w:fill="auto"/>
            <w:vAlign w:val="center"/>
          </w:tcPr>
          <w:p w14:paraId="337FCCF1" w14:textId="77777777" w:rsidR="004A0115" w:rsidRPr="00CB5EDB" w:rsidRDefault="004A0115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E60E72" w14:textId="77777777" w:rsidR="004A0115" w:rsidRPr="00CB5EDB" w:rsidRDefault="004A0115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C4FD89" w14:textId="4DE0509C" w:rsidR="004A0115" w:rsidRPr="00CB5EDB" w:rsidRDefault="004A0115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0AF012" w14:textId="77777777" w:rsidR="004A0115" w:rsidRDefault="004A0115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</w:p>
          <w:p w14:paraId="6C3F4D9A" w14:textId="50339C95" w:rsidR="004A0115" w:rsidRPr="00CB5EDB" w:rsidRDefault="004A0115" w:rsidP="00C82837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4DC8A" w14:textId="532A72F4" w:rsidR="004A0115" w:rsidRPr="00CB5EDB" w:rsidRDefault="004A0115" w:rsidP="00C82837">
            <w:pPr>
              <w:spacing w:before="120" w:after="120"/>
              <w:jc w:val="center"/>
            </w:pPr>
            <w:r>
              <w:t xml:space="preserve">Okres gwarancji po naprawie </w:t>
            </w:r>
            <w:r>
              <w:br/>
              <w:t>(K-2)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62DFDA" w14:textId="49CF510A" w:rsidR="004A0115" w:rsidRPr="00CB5EDB" w:rsidRDefault="004A0115" w:rsidP="00C82837">
            <w:pPr>
              <w:spacing w:before="120" w:after="120"/>
              <w:jc w:val="center"/>
            </w:pPr>
            <w:r>
              <w:t xml:space="preserve">Czas reakcji Wykonawcy liczony od zgłoszenia naprawy do czasu wykonania diagnostyki uszkodzenia </w:t>
            </w:r>
            <w:r>
              <w:br/>
              <w:t>(K-3)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9CE79B" w14:textId="3019AAA8" w:rsidR="004A0115" w:rsidRPr="00CB5EDB" w:rsidRDefault="004A0115" w:rsidP="004A0115">
            <w:pPr>
              <w:spacing w:before="120" w:after="120"/>
              <w:jc w:val="center"/>
            </w:pPr>
            <w:r>
              <w:t>Autoryzacja producenta do serwisowania sprzętu (K-4)</w:t>
            </w:r>
          </w:p>
        </w:tc>
      </w:tr>
      <w:tr w:rsidR="004A0115" w:rsidRPr="00075CD0" w14:paraId="0EF7677F" w14:textId="7D4E03A1" w:rsidTr="004A0115">
        <w:tc>
          <w:tcPr>
            <w:tcW w:w="851" w:type="dxa"/>
            <w:shd w:val="clear" w:color="auto" w:fill="auto"/>
            <w:vAlign w:val="center"/>
          </w:tcPr>
          <w:p w14:paraId="7EFFD922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39D880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7</w:t>
            </w:r>
          </w:p>
        </w:tc>
        <w:tc>
          <w:tcPr>
            <w:tcW w:w="1985" w:type="dxa"/>
            <w:shd w:val="clear" w:color="auto" w:fill="auto"/>
          </w:tcPr>
          <w:p w14:paraId="1E3376C0" w14:textId="77777777" w:rsidR="004A0115" w:rsidRPr="00C82837" w:rsidRDefault="004A0115" w:rsidP="003E01B7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375F6BD5" w14:textId="705F80ED" w:rsidR="004A0115" w:rsidRPr="00CB5EDB" w:rsidRDefault="004A0115" w:rsidP="003E01B7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62B89A2D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FF9B58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820.80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8DD51E" w14:textId="07BB3E5F" w:rsidR="004A0115" w:rsidRPr="00CB5EDB" w:rsidRDefault="004A0115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4148AF" w14:textId="74BDDD6F" w:rsidR="004A0115" w:rsidRPr="00CB5EDB" w:rsidRDefault="004A0115" w:rsidP="003E01B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EE2D0D" w14:textId="74E4254E" w:rsidR="004A0115" w:rsidRPr="00CB5EDB" w:rsidRDefault="004A0115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6F22BC50" w14:textId="78013A85" w:rsidTr="00B367E5">
        <w:tc>
          <w:tcPr>
            <w:tcW w:w="851" w:type="dxa"/>
            <w:shd w:val="clear" w:color="auto" w:fill="auto"/>
            <w:vAlign w:val="center"/>
          </w:tcPr>
          <w:p w14:paraId="444A3586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F42CF8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8</w:t>
            </w:r>
          </w:p>
        </w:tc>
        <w:tc>
          <w:tcPr>
            <w:tcW w:w="1985" w:type="dxa"/>
            <w:shd w:val="clear" w:color="auto" w:fill="auto"/>
          </w:tcPr>
          <w:p w14:paraId="5088A96D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25D8A8BF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378E6A4E" w14:textId="03CE5B51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9102BB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410.40 zł</w:t>
            </w:r>
          </w:p>
        </w:tc>
        <w:tc>
          <w:tcPr>
            <w:tcW w:w="1134" w:type="dxa"/>
            <w:shd w:val="clear" w:color="auto" w:fill="auto"/>
          </w:tcPr>
          <w:p w14:paraId="26C2685D" w14:textId="14E959B2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6C4617" w14:textId="4F0F89F3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2EF594" w14:textId="475A479B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33935952" w14:textId="22F5CB2A" w:rsidTr="00B367E5">
        <w:tc>
          <w:tcPr>
            <w:tcW w:w="851" w:type="dxa"/>
            <w:shd w:val="clear" w:color="auto" w:fill="auto"/>
            <w:vAlign w:val="center"/>
          </w:tcPr>
          <w:p w14:paraId="229F36FC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2701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9</w:t>
            </w:r>
          </w:p>
        </w:tc>
        <w:tc>
          <w:tcPr>
            <w:tcW w:w="1985" w:type="dxa"/>
            <w:shd w:val="clear" w:color="auto" w:fill="auto"/>
          </w:tcPr>
          <w:p w14:paraId="5D7888BC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74228B21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57588562" w14:textId="6C407456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01D69E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1 436.40 zł</w:t>
            </w:r>
          </w:p>
        </w:tc>
        <w:tc>
          <w:tcPr>
            <w:tcW w:w="1134" w:type="dxa"/>
            <w:shd w:val="clear" w:color="auto" w:fill="auto"/>
          </w:tcPr>
          <w:p w14:paraId="665853F2" w14:textId="5722B85C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E3BDF2" w14:textId="58E12BA2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7FD197" w14:textId="1E72C89E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7A6355D3" w14:textId="4897EE42" w:rsidTr="00B367E5">
        <w:tc>
          <w:tcPr>
            <w:tcW w:w="851" w:type="dxa"/>
            <w:shd w:val="clear" w:color="auto" w:fill="auto"/>
            <w:vAlign w:val="center"/>
          </w:tcPr>
          <w:p w14:paraId="36D66440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D0AD56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10</w:t>
            </w:r>
          </w:p>
        </w:tc>
        <w:tc>
          <w:tcPr>
            <w:tcW w:w="1985" w:type="dxa"/>
            <w:shd w:val="clear" w:color="auto" w:fill="auto"/>
          </w:tcPr>
          <w:p w14:paraId="4D145E2A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216D46E7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21B0BCC6" w14:textId="7845D6FE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46C795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410.40 zł</w:t>
            </w:r>
          </w:p>
        </w:tc>
        <w:tc>
          <w:tcPr>
            <w:tcW w:w="1134" w:type="dxa"/>
            <w:shd w:val="clear" w:color="auto" w:fill="auto"/>
          </w:tcPr>
          <w:p w14:paraId="31FFEE5A" w14:textId="6A079230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8BE291" w14:textId="78846338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9C388A" w14:textId="7B158B7E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0F1C17B9" w14:textId="393DF79A" w:rsidTr="00B367E5">
        <w:tc>
          <w:tcPr>
            <w:tcW w:w="851" w:type="dxa"/>
            <w:shd w:val="clear" w:color="auto" w:fill="auto"/>
            <w:vAlign w:val="center"/>
          </w:tcPr>
          <w:p w14:paraId="4FE0706B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45A0F2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11</w:t>
            </w:r>
          </w:p>
        </w:tc>
        <w:tc>
          <w:tcPr>
            <w:tcW w:w="1985" w:type="dxa"/>
            <w:shd w:val="clear" w:color="auto" w:fill="auto"/>
          </w:tcPr>
          <w:p w14:paraId="38E4AFCF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38397051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48CCCFAE" w14:textId="0E969E48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482764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205.20 zł</w:t>
            </w:r>
          </w:p>
        </w:tc>
        <w:tc>
          <w:tcPr>
            <w:tcW w:w="1134" w:type="dxa"/>
            <w:shd w:val="clear" w:color="auto" w:fill="auto"/>
          </w:tcPr>
          <w:p w14:paraId="63F77295" w14:textId="3F802370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54DB76" w14:textId="1961B06D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50A9B0" w14:textId="411CFE8B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7586DCC9" w14:textId="2F64F5F7" w:rsidTr="00B367E5">
        <w:tc>
          <w:tcPr>
            <w:tcW w:w="851" w:type="dxa"/>
            <w:shd w:val="clear" w:color="auto" w:fill="auto"/>
            <w:vAlign w:val="center"/>
          </w:tcPr>
          <w:p w14:paraId="43C6D95E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lastRenderedPageBreak/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8DB7BA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13</w:t>
            </w:r>
          </w:p>
        </w:tc>
        <w:tc>
          <w:tcPr>
            <w:tcW w:w="1985" w:type="dxa"/>
            <w:shd w:val="clear" w:color="auto" w:fill="auto"/>
          </w:tcPr>
          <w:p w14:paraId="7AC71121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41E91560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419B48A7" w14:textId="25E5DD6B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3F03EF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2 386.80 zł</w:t>
            </w:r>
          </w:p>
        </w:tc>
        <w:tc>
          <w:tcPr>
            <w:tcW w:w="1134" w:type="dxa"/>
            <w:shd w:val="clear" w:color="auto" w:fill="auto"/>
          </w:tcPr>
          <w:p w14:paraId="2636511C" w14:textId="31DC5E06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AF11B6" w14:textId="121ED285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3CD5BA" w14:textId="26E6FCC8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0A670F94" w14:textId="5488CD19" w:rsidTr="00B367E5">
        <w:tc>
          <w:tcPr>
            <w:tcW w:w="851" w:type="dxa"/>
            <w:shd w:val="clear" w:color="auto" w:fill="auto"/>
            <w:vAlign w:val="center"/>
          </w:tcPr>
          <w:p w14:paraId="51D0F9B0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7B9B7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16</w:t>
            </w:r>
          </w:p>
        </w:tc>
        <w:tc>
          <w:tcPr>
            <w:tcW w:w="1985" w:type="dxa"/>
            <w:shd w:val="clear" w:color="auto" w:fill="auto"/>
          </w:tcPr>
          <w:p w14:paraId="116F14FF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6D854770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5769DB17" w14:textId="2D12747F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6E40A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3 271.80 zł</w:t>
            </w:r>
          </w:p>
        </w:tc>
        <w:tc>
          <w:tcPr>
            <w:tcW w:w="1134" w:type="dxa"/>
            <w:shd w:val="clear" w:color="auto" w:fill="auto"/>
          </w:tcPr>
          <w:p w14:paraId="4DB95B50" w14:textId="6E0FD9F4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9048F" w14:textId="295F6FB2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31227C" w14:textId="57615D06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2B80BB04" w14:textId="61A29ED0" w:rsidTr="00B367E5">
        <w:tc>
          <w:tcPr>
            <w:tcW w:w="851" w:type="dxa"/>
            <w:shd w:val="clear" w:color="auto" w:fill="auto"/>
            <w:vAlign w:val="center"/>
          </w:tcPr>
          <w:p w14:paraId="2ECD603B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F18B82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18</w:t>
            </w:r>
          </w:p>
        </w:tc>
        <w:tc>
          <w:tcPr>
            <w:tcW w:w="1985" w:type="dxa"/>
            <w:shd w:val="clear" w:color="auto" w:fill="auto"/>
          </w:tcPr>
          <w:p w14:paraId="3E76AEB4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6A18FA18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0E21A25C" w14:textId="5B3F483A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5E4B6F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756.00 zł</w:t>
            </w:r>
          </w:p>
        </w:tc>
        <w:tc>
          <w:tcPr>
            <w:tcW w:w="1134" w:type="dxa"/>
            <w:shd w:val="clear" w:color="auto" w:fill="auto"/>
          </w:tcPr>
          <w:p w14:paraId="3EB723B6" w14:textId="7129544F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09DC79" w14:textId="07ABED12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B36A6E" w14:textId="45694328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4C688DE5" w14:textId="3E26A194" w:rsidTr="00B367E5">
        <w:tc>
          <w:tcPr>
            <w:tcW w:w="851" w:type="dxa"/>
            <w:shd w:val="clear" w:color="auto" w:fill="auto"/>
            <w:vAlign w:val="center"/>
          </w:tcPr>
          <w:p w14:paraId="04934C31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DEAF12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19</w:t>
            </w:r>
          </w:p>
        </w:tc>
        <w:tc>
          <w:tcPr>
            <w:tcW w:w="1985" w:type="dxa"/>
            <w:shd w:val="clear" w:color="auto" w:fill="auto"/>
          </w:tcPr>
          <w:p w14:paraId="3D4A38CB" w14:textId="77777777" w:rsidR="004A0115" w:rsidRPr="00C82837" w:rsidRDefault="004A0115" w:rsidP="004A0115">
            <w:pPr>
              <w:spacing w:before="40"/>
            </w:pPr>
            <w:proofErr w:type="spellStart"/>
            <w:r w:rsidRPr="00A71AA6">
              <w:t>Tiemed</w:t>
            </w:r>
            <w:proofErr w:type="spellEnd"/>
            <w:r w:rsidRPr="00A71AA6">
              <w:t xml:space="preserve"> Sp. z o.o.</w:t>
            </w:r>
          </w:p>
          <w:p w14:paraId="6371A454" w14:textId="77777777" w:rsidR="004A0115" w:rsidRPr="00CB5EDB" w:rsidRDefault="004A0115" w:rsidP="004A0115">
            <w:r>
              <w:t xml:space="preserve">ul. </w:t>
            </w:r>
            <w:r w:rsidRPr="00A71AA6">
              <w:t>Czorsztyńska</w:t>
            </w:r>
            <w:r w:rsidRPr="00CB5EDB">
              <w:t xml:space="preserve"> </w:t>
            </w:r>
            <w:r w:rsidRPr="00A71AA6">
              <w:t>30</w:t>
            </w:r>
            <w:r w:rsidRPr="00CB5EDB">
              <w:t xml:space="preserve"> </w:t>
            </w:r>
          </w:p>
          <w:p w14:paraId="7CBB8D25" w14:textId="19BA0987" w:rsidR="004A0115" w:rsidRPr="00CB5EDB" w:rsidRDefault="004A0115" w:rsidP="004A0115">
            <w:pPr>
              <w:spacing w:after="120"/>
              <w:jc w:val="both"/>
            </w:pPr>
            <w:r w:rsidRPr="00A71AA6">
              <w:t>60-474</w:t>
            </w:r>
            <w:r w:rsidRPr="00CB5EDB">
              <w:t xml:space="preserve"> </w:t>
            </w:r>
            <w:r w:rsidRPr="00A71AA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22CEE9" w14:textId="77777777" w:rsidR="004A0115" w:rsidRPr="00CB5EDB" w:rsidRDefault="004A0115" w:rsidP="004A0115">
            <w:pPr>
              <w:spacing w:before="120" w:after="120"/>
              <w:jc w:val="center"/>
            </w:pPr>
            <w:r w:rsidRPr="00A71AA6">
              <w:t>738.00 zł</w:t>
            </w:r>
          </w:p>
        </w:tc>
        <w:tc>
          <w:tcPr>
            <w:tcW w:w="1134" w:type="dxa"/>
            <w:shd w:val="clear" w:color="auto" w:fill="auto"/>
          </w:tcPr>
          <w:p w14:paraId="29CA4C2E" w14:textId="59943F7A" w:rsidR="004A0115" w:rsidRPr="00CB5EDB" w:rsidRDefault="004A0115" w:rsidP="004A0115">
            <w:pPr>
              <w:spacing w:before="120" w:after="120"/>
              <w:jc w:val="center"/>
            </w:pPr>
            <w:r w:rsidRPr="001715A3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5EF840" w14:textId="4AB2D89D" w:rsidR="004A0115" w:rsidRPr="00CB5EDB" w:rsidRDefault="00D77CDA" w:rsidP="004A011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11735E" w14:textId="608C7022" w:rsidR="004A0115" w:rsidRPr="00CB5EDB" w:rsidRDefault="00D77CDA" w:rsidP="004A0115">
            <w:pPr>
              <w:spacing w:before="120" w:after="120"/>
              <w:jc w:val="center"/>
            </w:pPr>
            <w:r>
              <w:t>NIE</w:t>
            </w:r>
          </w:p>
        </w:tc>
      </w:tr>
      <w:tr w:rsidR="004A0115" w:rsidRPr="00075CD0" w14:paraId="3DED623D" w14:textId="4A6F7005" w:rsidTr="004A0115">
        <w:tc>
          <w:tcPr>
            <w:tcW w:w="851" w:type="dxa"/>
            <w:shd w:val="clear" w:color="auto" w:fill="auto"/>
            <w:vAlign w:val="center"/>
          </w:tcPr>
          <w:p w14:paraId="62186E72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51E69A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9</w:t>
            </w:r>
          </w:p>
        </w:tc>
        <w:tc>
          <w:tcPr>
            <w:tcW w:w="1985" w:type="dxa"/>
            <w:shd w:val="clear" w:color="auto" w:fill="auto"/>
          </w:tcPr>
          <w:p w14:paraId="07087DF6" w14:textId="138EE159" w:rsidR="004A0115" w:rsidRPr="00C82837" w:rsidRDefault="004A0115" w:rsidP="003E01B7">
            <w:pPr>
              <w:spacing w:before="40"/>
            </w:pPr>
            <w:r w:rsidRPr="00A71AA6">
              <w:t xml:space="preserve">TMS </w:t>
            </w:r>
            <w:r w:rsidR="00E114E6">
              <w:t>Service Ziemowit Rychwalski</w:t>
            </w:r>
          </w:p>
          <w:p w14:paraId="6BD4FBF0" w14:textId="6216037F" w:rsidR="004A0115" w:rsidRPr="00CB5EDB" w:rsidRDefault="00E114E6" w:rsidP="003E01B7">
            <w:r>
              <w:t>ul. Łąkowa 7</w:t>
            </w:r>
            <w:r w:rsidR="004A0115" w:rsidRPr="00CB5EDB">
              <w:t xml:space="preserve"> </w:t>
            </w:r>
          </w:p>
          <w:p w14:paraId="64D22184" w14:textId="4BDB9C3B" w:rsidR="004A0115" w:rsidRPr="00CB5EDB" w:rsidRDefault="00E114E6" w:rsidP="003E01B7">
            <w:pPr>
              <w:spacing w:after="120"/>
              <w:jc w:val="both"/>
            </w:pPr>
            <w:r>
              <w:t>62 – 080 Tarnowo Podgórne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5CC48E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3 780.00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06C1B8" w14:textId="39E0D40C" w:rsidR="004A0115" w:rsidRPr="00CB5EDB" w:rsidRDefault="00E114E6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8CE365" w14:textId="7719AB96" w:rsidR="004A0115" w:rsidRPr="00CB5EDB" w:rsidRDefault="00E114E6" w:rsidP="003E01B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2947DC" w14:textId="30EB4D24" w:rsidR="004A0115" w:rsidRPr="00CB5EDB" w:rsidRDefault="00E114E6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70E6D481" w14:textId="34463FC8" w:rsidTr="004A0115">
        <w:tc>
          <w:tcPr>
            <w:tcW w:w="851" w:type="dxa"/>
            <w:shd w:val="clear" w:color="auto" w:fill="auto"/>
            <w:vAlign w:val="center"/>
          </w:tcPr>
          <w:p w14:paraId="56DE924E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9F9380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15</w:t>
            </w:r>
          </w:p>
        </w:tc>
        <w:tc>
          <w:tcPr>
            <w:tcW w:w="1985" w:type="dxa"/>
            <w:shd w:val="clear" w:color="auto" w:fill="auto"/>
          </w:tcPr>
          <w:p w14:paraId="0BEA7530" w14:textId="4DFB3E36" w:rsidR="004A0115" w:rsidRPr="00C82837" w:rsidRDefault="004A0115" w:rsidP="003E01B7">
            <w:pPr>
              <w:spacing w:before="40"/>
            </w:pPr>
            <w:r w:rsidRPr="00A71AA6">
              <w:t xml:space="preserve">Medtronic Poland </w:t>
            </w:r>
            <w:r w:rsidR="00E114E6">
              <w:br/>
            </w:r>
            <w:r w:rsidRPr="00A71AA6">
              <w:t>Sp. z o.o.</w:t>
            </w:r>
          </w:p>
          <w:p w14:paraId="3C9E6431" w14:textId="00BBC3F8" w:rsidR="004A0115" w:rsidRPr="00CB5EDB" w:rsidRDefault="003F266B" w:rsidP="003E01B7">
            <w:r>
              <w:t xml:space="preserve">ul. </w:t>
            </w:r>
            <w:r w:rsidR="004A0115" w:rsidRPr="00A71AA6">
              <w:t>Polna</w:t>
            </w:r>
            <w:r w:rsidR="004A0115" w:rsidRPr="00CB5EDB">
              <w:t xml:space="preserve"> </w:t>
            </w:r>
            <w:r w:rsidR="004A0115" w:rsidRPr="00A71AA6">
              <w:t>11</w:t>
            </w:r>
            <w:r w:rsidR="004A0115" w:rsidRPr="00CB5EDB">
              <w:t xml:space="preserve"> </w:t>
            </w:r>
          </w:p>
          <w:p w14:paraId="237676A8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00-633</w:t>
            </w:r>
            <w:r w:rsidRPr="00CB5EDB">
              <w:t xml:space="preserve"> </w:t>
            </w:r>
            <w:r w:rsidRPr="00A71AA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B2D01E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15 660.00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022F20" w14:textId="71E55C40" w:rsidR="004A0115" w:rsidRPr="00CB5EDB" w:rsidRDefault="003F266B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0E2679" w14:textId="453D1C5C" w:rsidR="004A0115" w:rsidRPr="00CB5EDB" w:rsidRDefault="003F266B" w:rsidP="003E01B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09B5F3" w14:textId="3B9CB4FF" w:rsidR="004A0115" w:rsidRPr="00CB5EDB" w:rsidRDefault="003F266B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5E43D713" w14:textId="6359D104" w:rsidTr="004A0115">
        <w:tc>
          <w:tcPr>
            <w:tcW w:w="851" w:type="dxa"/>
            <w:shd w:val="clear" w:color="auto" w:fill="auto"/>
            <w:vAlign w:val="center"/>
          </w:tcPr>
          <w:p w14:paraId="62734F40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B423C9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6</w:t>
            </w:r>
          </w:p>
        </w:tc>
        <w:tc>
          <w:tcPr>
            <w:tcW w:w="1985" w:type="dxa"/>
            <w:shd w:val="clear" w:color="auto" w:fill="auto"/>
          </w:tcPr>
          <w:p w14:paraId="25CDD88C" w14:textId="77777777" w:rsidR="004A0115" w:rsidRPr="00C82837" w:rsidRDefault="004A0115" w:rsidP="003E01B7">
            <w:pPr>
              <w:spacing w:before="40"/>
            </w:pPr>
            <w:r w:rsidRPr="00A71AA6">
              <w:t xml:space="preserve">ULTRA - VIOL SP.J. Pietras, </w:t>
            </w:r>
            <w:proofErr w:type="spellStart"/>
            <w:r w:rsidRPr="00A71AA6">
              <w:t>Purgał</w:t>
            </w:r>
            <w:proofErr w:type="spellEnd"/>
            <w:r w:rsidRPr="00A71AA6">
              <w:t>, Wójcik</w:t>
            </w:r>
          </w:p>
          <w:p w14:paraId="64F93685" w14:textId="7EF99175" w:rsidR="004A0115" w:rsidRPr="00CB5EDB" w:rsidRDefault="003F266B" w:rsidP="003E01B7">
            <w:r>
              <w:t xml:space="preserve">ul. </w:t>
            </w:r>
            <w:proofErr w:type="spellStart"/>
            <w:r w:rsidR="004A0115" w:rsidRPr="00A71AA6">
              <w:t>Stępowizna</w:t>
            </w:r>
            <w:proofErr w:type="spellEnd"/>
            <w:r w:rsidR="004A0115" w:rsidRPr="00CB5EDB">
              <w:t xml:space="preserve"> </w:t>
            </w:r>
            <w:r w:rsidR="004A0115" w:rsidRPr="00A71AA6">
              <w:t>34</w:t>
            </w:r>
            <w:r w:rsidR="004A0115" w:rsidRPr="00CB5EDB">
              <w:t xml:space="preserve"> </w:t>
            </w:r>
          </w:p>
          <w:p w14:paraId="47AD66FB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95-100</w:t>
            </w:r>
            <w:r w:rsidRPr="00CB5EDB">
              <w:t xml:space="preserve"> </w:t>
            </w:r>
            <w:r w:rsidRPr="00A71AA6">
              <w:t>Zgierz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547CC7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5 880.64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949B4" w14:textId="592B9FD7" w:rsidR="004A0115" w:rsidRPr="00CB5EDB" w:rsidRDefault="003F266B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A21998" w14:textId="3608003C" w:rsidR="004A0115" w:rsidRPr="00CB5EDB" w:rsidRDefault="003F266B" w:rsidP="003E01B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B47294" w14:textId="494C2BE2" w:rsidR="004A0115" w:rsidRPr="00CB5EDB" w:rsidRDefault="003F266B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23DC6E2D" w14:textId="7581F3AF" w:rsidTr="004A0115">
        <w:tc>
          <w:tcPr>
            <w:tcW w:w="851" w:type="dxa"/>
            <w:shd w:val="clear" w:color="auto" w:fill="auto"/>
            <w:vAlign w:val="center"/>
          </w:tcPr>
          <w:p w14:paraId="6B9EEC9C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E80E6A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21</w:t>
            </w:r>
          </w:p>
        </w:tc>
        <w:tc>
          <w:tcPr>
            <w:tcW w:w="1985" w:type="dxa"/>
            <w:shd w:val="clear" w:color="auto" w:fill="auto"/>
          </w:tcPr>
          <w:p w14:paraId="437DC828" w14:textId="7867A8AE" w:rsidR="004A0115" w:rsidRPr="00C82837" w:rsidRDefault="003F266B" w:rsidP="003E01B7">
            <w:pPr>
              <w:spacing w:before="40"/>
            </w:pPr>
            <w:r>
              <w:t xml:space="preserve">Mirosław </w:t>
            </w:r>
            <w:proofErr w:type="spellStart"/>
            <w:r>
              <w:t>Prochot</w:t>
            </w:r>
            <w:proofErr w:type="spellEnd"/>
            <w:r>
              <w:t xml:space="preserve"> ELEKTROFILTR</w:t>
            </w:r>
          </w:p>
          <w:p w14:paraId="4B748398" w14:textId="77777777" w:rsidR="004A0115" w:rsidRPr="00CB5EDB" w:rsidRDefault="004A0115" w:rsidP="003E01B7">
            <w:r w:rsidRPr="00A71AA6">
              <w:t xml:space="preserve">ul. </w:t>
            </w:r>
            <w:proofErr w:type="spellStart"/>
            <w:r w:rsidRPr="00A71AA6">
              <w:t>Sporyska</w:t>
            </w:r>
            <w:proofErr w:type="spellEnd"/>
            <w:r w:rsidRPr="00CB5EDB">
              <w:t xml:space="preserve"> </w:t>
            </w:r>
            <w:r w:rsidRPr="00A71AA6">
              <w:t>42</w:t>
            </w:r>
            <w:r w:rsidRPr="00CB5EDB">
              <w:t xml:space="preserve"> </w:t>
            </w:r>
          </w:p>
          <w:p w14:paraId="4FE9289F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34-300</w:t>
            </w:r>
            <w:r w:rsidRPr="00CB5EDB">
              <w:t xml:space="preserve"> </w:t>
            </w:r>
            <w:r w:rsidRPr="00A71AA6">
              <w:t>Żywiec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C843C3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2 671.92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FC270" w14:textId="20F4D6E6" w:rsidR="004A0115" w:rsidRPr="00CB5EDB" w:rsidRDefault="003F266B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086A17" w14:textId="559211F9" w:rsidR="004A0115" w:rsidRPr="00CB5EDB" w:rsidRDefault="003F266B" w:rsidP="003E01B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6E6522" w14:textId="436EF4B4" w:rsidR="004A0115" w:rsidRPr="00CB5EDB" w:rsidRDefault="003F266B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1C4E2074" w14:textId="1B588F80" w:rsidTr="004A0115">
        <w:tc>
          <w:tcPr>
            <w:tcW w:w="851" w:type="dxa"/>
            <w:shd w:val="clear" w:color="auto" w:fill="auto"/>
            <w:vAlign w:val="center"/>
          </w:tcPr>
          <w:p w14:paraId="5A7B821F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3BCDEE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8</w:t>
            </w:r>
          </w:p>
        </w:tc>
        <w:tc>
          <w:tcPr>
            <w:tcW w:w="1985" w:type="dxa"/>
            <w:shd w:val="clear" w:color="auto" w:fill="auto"/>
          </w:tcPr>
          <w:p w14:paraId="4458082A" w14:textId="77777777" w:rsidR="004A0115" w:rsidRPr="00C82837" w:rsidRDefault="004A0115" w:rsidP="003E01B7">
            <w:pPr>
              <w:spacing w:before="40"/>
            </w:pPr>
            <w:proofErr w:type="spellStart"/>
            <w:r w:rsidRPr="00A71AA6">
              <w:t>Klaromed</w:t>
            </w:r>
            <w:proofErr w:type="spellEnd"/>
            <w:r w:rsidRPr="00A71AA6">
              <w:t xml:space="preserve">  Sp. z o.o.</w:t>
            </w:r>
          </w:p>
          <w:p w14:paraId="003E11E5" w14:textId="1CF1A0AE" w:rsidR="004A0115" w:rsidRPr="00CB5EDB" w:rsidRDefault="003F266B" w:rsidP="003E01B7">
            <w:r>
              <w:t>ul. Jana III Sobieskiego 123</w:t>
            </w:r>
          </w:p>
          <w:p w14:paraId="6841417A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05-070</w:t>
            </w:r>
            <w:r w:rsidRPr="00CB5EDB">
              <w:t xml:space="preserve"> </w:t>
            </w:r>
            <w:r w:rsidRPr="00A71AA6">
              <w:t>Sulejówek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79C382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10 162.26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C284A" w14:textId="043AD889" w:rsidR="004A0115" w:rsidRPr="00CB5EDB" w:rsidRDefault="003F266B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FA9371" w14:textId="7E868F67" w:rsidR="004A0115" w:rsidRPr="00CB5EDB" w:rsidRDefault="003F266B" w:rsidP="003E01B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85D880" w14:textId="3274AE47" w:rsidR="004A0115" w:rsidRPr="00CB5EDB" w:rsidRDefault="003F266B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28370576" w14:textId="2B5EE0ED" w:rsidTr="004A0115">
        <w:tc>
          <w:tcPr>
            <w:tcW w:w="851" w:type="dxa"/>
            <w:shd w:val="clear" w:color="auto" w:fill="auto"/>
            <w:vAlign w:val="center"/>
          </w:tcPr>
          <w:p w14:paraId="7C3FCDE4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CA962B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17</w:t>
            </w:r>
          </w:p>
        </w:tc>
        <w:tc>
          <w:tcPr>
            <w:tcW w:w="1985" w:type="dxa"/>
            <w:shd w:val="clear" w:color="auto" w:fill="auto"/>
          </w:tcPr>
          <w:p w14:paraId="14EFD0A8" w14:textId="7F33CE71" w:rsidR="004A0115" w:rsidRPr="00C82837" w:rsidRDefault="004A0115" w:rsidP="003E01B7">
            <w:pPr>
              <w:spacing w:before="40"/>
            </w:pPr>
            <w:r w:rsidRPr="00A71AA6">
              <w:t xml:space="preserve">Zimmer </w:t>
            </w:r>
            <w:proofErr w:type="spellStart"/>
            <w:r w:rsidRPr="00A71AA6">
              <w:t>Biomet</w:t>
            </w:r>
            <w:proofErr w:type="spellEnd"/>
            <w:r w:rsidRPr="00A71AA6">
              <w:t xml:space="preserve"> </w:t>
            </w:r>
            <w:r w:rsidR="003F266B">
              <w:t>Polska</w:t>
            </w:r>
            <w:r w:rsidRPr="00A71AA6">
              <w:t xml:space="preserve"> Sp. z o. o.</w:t>
            </w:r>
          </w:p>
          <w:p w14:paraId="4F247920" w14:textId="6D340EB3" w:rsidR="004A0115" w:rsidRPr="00CB5EDB" w:rsidRDefault="004A0115" w:rsidP="003E01B7">
            <w:r w:rsidRPr="00A71AA6">
              <w:t xml:space="preserve">ul. </w:t>
            </w:r>
            <w:r w:rsidR="003F266B">
              <w:t>Domaniewska 50</w:t>
            </w:r>
            <w:r w:rsidRPr="00CB5EDB">
              <w:t xml:space="preserve"> </w:t>
            </w:r>
          </w:p>
          <w:p w14:paraId="45478E07" w14:textId="3D36A824" w:rsidR="004A0115" w:rsidRPr="00CB5EDB" w:rsidRDefault="004A0115" w:rsidP="003E01B7">
            <w:pPr>
              <w:spacing w:after="120"/>
              <w:jc w:val="both"/>
            </w:pPr>
            <w:r w:rsidRPr="00A71AA6">
              <w:t>0</w:t>
            </w:r>
            <w:r w:rsidR="003F266B">
              <w:t>2</w:t>
            </w:r>
            <w:r w:rsidRPr="00A71AA6">
              <w:t>-</w:t>
            </w:r>
            <w:r w:rsidR="003F266B">
              <w:t>672</w:t>
            </w:r>
            <w:r w:rsidRPr="00CB5EDB">
              <w:t xml:space="preserve"> </w:t>
            </w:r>
            <w:r w:rsidRPr="00A71AA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206E5E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3 909.00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F6640A" w14:textId="698D1D5D" w:rsidR="004A0115" w:rsidRPr="00CB5EDB" w:rsidRDefault="003F266B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AF20A1" w14:textId="744AC629" w:rsidR="004A0115" w:rsidRPr="00CB5EDB" w:rsidRDefault="003F266B" w:rsidP="003E01B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E7A5CF" w14:textId="377E487D" w:rsidR="004A0115" w:rsidRPr="00CB5EDB" w:rsidRDefault="003F266B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40A1D1DD" w14:textId="78E2E451" w:rsidTr="004A0115">
        <w:tc>
          <w:tcPr>
            <w:tcW w:w="851" w:type="dxa"/>
            <w:shd w:val="clear" w:color="auto" w:fill="auto"/>
            <w:vAlign w:val="center"/>
          </w:tcPr>
          <w:p w14:paraId="61D93643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03A398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4</w:t>
            </w:r>
          </w:p>
        </w:tc>
        <w:tc>
          <w:tcPr>
            <w:tcW w:w="1985" w:type="dxa"/>
            <w:shd w:val="clear" w:color="auto" w:fill="auto"/>
          </w:tcPr>
          <w:p w14:paraId="57A7F6B4" w14:textId="6662DE70" w:rsidR="004A0115" w:rsidRPr="00C82837" w:rsidRDefault="004A0115" w:rsidP="003E01B7">
            <w:pPr>
              <w:spacing w:before="40"/>
            </w:pPr>
            <w:r w:rsidRPr="00A71AA6">
              <w:t xml:space="preserve">OLYMPUS </w:t>
            </w:r>
            <w:r w:rsidR="003F266B">
              <w:t>Polska</w:t>
            </w:r>
            <w:r w:rsidRPr="00A71AA6">
              <w:t xml:space="preserve"> Sp. z o.o.</w:t>
            </w:r>
          </w:p>
          <w:p w14:paraId="61B0343A" w14:textId="6739884D" w:rsidR="004A0115" w:rsidRPr="00CB5EDB" w:rsidRDefault="004A0115" w:rsidP="003E01B7">
            <w:r w:rsidRPr="00A71AA6">
              <w:t xml:space="preserve">ul. </w:t>
            </w:r>
            <w:r w:rsidR="000A5EA4">
              <w:t>Wynalazek 1</w:t>
            </w:r>
            <w:r w:rsidRPr="00CB5EDB">
              <w:t xml:space="preserve"> </w:t>
            </w:r>
          </w:p>
          <w:p w14:paraId="3FD070EF" w14:textId="1383ABBD" w:rsidR="004A0115" w:rsidRPr="00CB5EDB" w:rsidRDefault="004A0115" w:rsidP="003E01B7">
            <w:pPr>
              <w:spacing w:after="120"/>
              <w:jc w:val="both"/>
            </w:pPr>
            <w:r w:rsidRPr="00A71AA6">
              <w:t>02-67</w:t>
            </w:r>
            <w:r w:rsidR="000A5EA4">
              <w:t>7</w:t>
            </w:r>
            <w:r w:rsidRPr="00CB5EDB">
              <w:t xml:space="preserve"> </w:t>
            </w:r>
            <w:r w:rsidRPr="00A71AA6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894ED3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4 970.52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975E1" w14:textId="25834269" w:rsidR="004A0115" w:rsidRPr="00CB5EDB" w:rsidRDefault="000A5EA4" w:rsidP="003E01B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FB4EF5" w14:textId="1761F05B" w:rsidR="004A0115" w:rsidRPr="00CB5EDB" w:rsidRDefault="000A5EA4" w:rsidP="003E01B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5DE2F3" w14:textId="71657F4E" w:rsidR="004A0115" w:rsidRPr="00CB5EDB" w:rsidRDefault="000A5EA4" w:rsidP="004A0115">
            <w:pPr>
              <w:spacing w:before="120" w:after="120"/>
              <w:jc w:val="center"/>
            </w:pPr>
            <w:r>
              <w:t>TAK</w:t>
            </w:r>
          </w:p>
        </w:tc>
      </w:tr>
      <w:tr w:rsidR="004A0115" w:rsidRPr="00075CD0" w14:paraId="37FCB57C" w14:textId="16032640" w:rsidTr="004A0115">
        <w:tc>
          <w:tcPr>
            <w:tcW w:w="851" w:type="dxa"/>
            <w:shd w:val="clear" w:color="auto" w:fill="auto"/>
            <w:vAlign w:val="center"/>
          </w:tcPr>
          <w:p w14:paraId="1AFCE3A1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B550E1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1</w:t>
            </w:r>
          </w:p>
        </w:tc>
        <w:tc>
          <w:tcPr>
            <w:tcW w:w="1985" w:type="dxa"/>
            <w:shd w:val="clear" w:color="auto" w:fill="auto"/>
          </w:tcPr>
          <w:p w14:paraId="30ECCD30" w14:textId="77777777" w:rsidR="004A0115" w:rsidRPr="00C82837" w:rsidRDefault="004A0115" w:rsidP="003E01B7">
            <w:pPr>
              <w:spacing w:before="40"/>
            </w:pPr>
            <w:r w:rsidRPr="00A71AA6">
              <w:t xml:space="preserve">COMED S.C. Krzysztof Pilarski, Wojciech </w:t>
            </w:r>
            <w:proofErr w:type="spellStart"/>
            <w:r w:rsidRPr="00A71AA6">
              <w:t>Grundwald</w:t>
            </w:r>
            <w:proofErr w:type="spellEnd"/>
          </w:p>
          <w:p w14:paraId="07887140" w14:textId="77777777" w:rsidR="004A0115" w:rsidRPr="00CB5EDB" w:rsidRDefault="004A0115" w:rsidP="003E01B7">
            <w:r w:rsidRPr="00A71AA6">
              <w:t>ul. 1 Maja</w:t>
            </w:r>
            <w:r w:rsidRPr="00CB5EDB">
              <w:t xml:space="preserve"> </w:t>
            </w:r>
            <w:r w:rsidRPr="00A71AA6">
              <w:t>20/1</w:t>
            </w:r>
            <w:r w:rsidRPr="00CB5EDB">
              <w:t xml:space="preserve"> </w:t>
            </w:r>
          </w:p>
          <w:p w14:paraId="186D4A51" w14:textId="77777777" w:rsidR="004A0115" w:rsidRPr="00CB5EDB" w:rsidRDefault="004A0115" w:rsidP="003E01B7">
            <w:pPr>
              <w:spacing w:after="120"/>
              <w:jc w:val="both"/>
            </w:pPr>
            <w:r w:rsidRPr="00A71AA6">
              <w:t>75-800</w:t>
            </w:r>
            <w:r w:rsidRPr="00CB5EDB">
              <w:t xml:space="preserve"> </w:t>
            </w:r>
            <w:r w:rsidRPr="00A71AA6">
              <w:t>Koszalin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C8C364" w14:textId="77777777" w:rsidR="004A0115" w:rsidRPr="00CB5EDB" w:rsidRDefault="004A0115" w:rsidP="003E01B7">
            <w:pPr>
              <w:spacing w:before="120" w:after="120"/>
              <w:jc w:val="center"/>
            </w:pPr>
            <w:r w:rsidRPr="00A71AA6">
              <w:t>2 733.60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6596D" w14:textId="16F75037" w:rsidR="004A0115" w:rsidRPr="00CB5EDB" w:rsidRDefault="000A5EA4" w:rsidP="003E01B7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A7067B" w14:textId="3527A54D" w:rsidR="004A0115" w:rsidRPr="00CB5EDB" w:rsidRDefault="000A5EA4" w:rsidP="003E01B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DF1F3F" w14:textId="298FB55C" w:rsidR="004A0115" w:rsidRPr="00CB5EDB" w:rsidRDefault="000A5EA4" w:rsidP="004A0115">
            <w:pPr>
              <w:spacing w:before="120" w:after="120"/>
              <w:jc w:val="center"/>
            </w:pPr>
            <w:r>
              <w:t>TAK</w:t>
            </w:r>
          </w:p>
        </w:tc>
      </w:tr>
    </w:tbl>
    <w:p w14:paraId="7A062EA1" w14:textId="77777777" w:rsidR="00FA2267" w:rsidRDefault="00FA2267" w:rsidP="00FA226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77C998C5" w14:textId="4BAE552B" w:rsidR="00FA2267" w:rsidRDefault="00FA2267" w:rsidP="00FA2267">
      <w:pPr>
        <w:spacing w:line="360" w:lineRule="auto"/>
        <w:ind w:left="3117" w:firstLine="423"/>
        <w:jc w:val="center"/>
        <w:rPr>
          <w:i/>
        </w:rPr>
      </w:pPr>
      <w:r>
        <w:rPr>
          <w:i/>
          <w:sz w:val="24"/>
          <w:szCs w:val="24"/>
        </w:rPr>
        <w:t>Zamawiający</w:t>
      </w:r>
    </w:p>
    <w:p w14:paraId="0BF6B83A" w14:textId="77777777" w:rsidR="00FA2267" w:rsidRDefault="00FA2267" w:rsidP="00FA22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/-/ Dyrektor Szpitala Wojewódzkiego </w:t>
      </w:r>
    </w:p>
    <w:p w14:paraId="130649E3" w14:textId="77777777" w:rsidR="00FA2267" w:rsidRDefault="00FA2267" w:rsidP="00FA22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4D4182" w14:textId="77777777" w:rsidR="00FA2267" w:rsidRDefault="00FA2267" w:rsidP="00FA226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4CB2DEF" w14:textId="4D41FE67" w:rsidR="00A80738" w:rsidRPr="006B27ED" w:rsidRDefault="00A80738" w:rsidP="00FA226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BBDC" w14:textId="77777777" w:rsidR="008C78B5" w:rsidRDefault="008C78B5">
      <w:r>
        <w:separator/>
      </w:r>
    </w:p>
  </w:endnote>
  <w:endnote w:type="continuationSeparator" w:id="0">
    <w:p w14:paraId="08171628" w14:textId="77777777" w:rsidR="008C78B5" w:rsidRDefault="008C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FF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E6B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1A993" w14:textId="77777777" w:rsidR="009F189D" w:rsidRDefault="00FA22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9E6ADF">
        <v:line id="_x0000_s1025" style="position:absolute;left:0;text-align:left;z-index:251657728" from="-3.85pt,8.7pt" to="455.15pt,8.7pt"/>
      </w:pict>
    </w:r>
  </w:p>
  <w:p w14:paraId="53E33B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A9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F73069" w14:textId="77777777" w:rsidR="009F189D" w:rsidRDefault="009F189D">
    <w:pPr>
      <w:pStyle w:val="Stopka"/>
      <w:tabs>
        <w:tab w:val="clear" w:pos="4536"/>
      </w:tabs>
      <w:jc w:val="center"/>
    </w:pPr>
  </w:p>
  <w:p w14:paraId="1808EE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0FB6A" w14:textId="77777777" w:rsidR="008C78B5" w:rsidRDefault="008C78B5">
      <w:r>
        <w:separator/>
      </w:r>
    </w:p>
  </w:footnote>
  <w:footnote w:type="continuationSeparator" w:id="0">
    <w:p w14:paraId="18447022" w14:textId="77777777" w:rsidR="008C78B5" w:rsidRDefault="008C7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8252A" w14:textId="77777777" w:rsidR="00A71AA6" w:rsidRDefault="00A71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3D7B2" w14:textId="77777777" w:rsidR="00A71AA6" w:rsidRDefault="00A71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8FAC0" w14:textId="77777777" w:rsidR="00A71AA6" w:rsidRDefault="00A71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8B5"/>
    <w:rsid w:val="00007727"/>
    <w:rsid w:val="00017720"/>
    <w:rsid w:val="00035488"/>
    <w:rsid w:val="000A5EA4"/>
    <w:rsid w:val="000D7F25"/>
    <w:rsid w:val="000E00E5"/>
    <w:rsid w:val="00173B20"/>
    <w:rsid w:val="001C69FF"/>
    <w:rsid w:val="0023318D"/>
    <w:rsid w:val="003D72FD"/>
    <w:rsid w:val="003F266B"/>
    <w:rsid w:val="00423179"/>
    <w:rsid w:val="00490DC0"/>
    <w:rsid w:val="00493F8C"/>
    <w:rsid w:val="004A0115"/>
    <w:rsid w:val="004C7E9B"/>
    <w:rsid w:val="005614F2"/>
    <w:rsid w:val="00577BC6"/>
    <w:rsid w:val="0069085C"/>
    <w:rsid w:val="006B27ED"/>
    <w:rsid w:val="00843263"/>
    <w:rsid w:val="00861E75"/>
    <w:rsid w:val="008C78B5"/>
    <w:rsid w:val="009D19BD"/>
    <w:rsid w:val="009F189D"/>
    <w:rsid w:val="00A71AA6"/>
    <w:rsid w:val="00A80738"/>
    <w:rsid w:val="00C236D3"/>
    <w:rsid w:val="00C659E2"/>
    <w:rsid w:val="00C82837"/>
    <w:rsid w:val="00CB0802"/>
    <w:rsid w:val="00D665F5"/>
    <w:rsid w:val="00D7128F"/>
    <w:rsid w:val="00D77CDA"/>
    <w:rsid w:val="00E114E6"/>
    <w:rsid w:val="00EA3476"/>
    <w:rsid w:val="00F16C60"/>
    <w:rsid w:val="00F95C33"/>
    <w:rsid w:val="00FA226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4CD36"/>
  <w15:chartTrackingRefBased/>
  <w15:docId w15:val="{68A83464-D9EE-41EB-9D0F-0204430F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2022-01-24T11:17:00Z</dcterms:created>
  <dcterms:modified xsi:type="dcterms:W3CDTF">2022-01-24T11:17:00Z</dcterms:modified>
</cp:coreProperties>
</file>