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DCCC7" w14:textId="77777777" w:rsidR="00FB7F50" w:rsidRPr="002245BE" w:rsidRDefault="003539C9" w:rsidP="00AF0A7C">
      <w:pPr>
        <w:jc w:val="right"/>
        <w:rPr>
          <w:sz w:val="22"/>
          <w:szCs w:val="22"/>
        </w:rPr>
      </w:pPr>
      <w:bookmarkStart w:id="0" w:name="_Hlk53520193"/>
      <w:r w:rsidRPr="003539C9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539C9">
        <w:rPr>
          <w:sz w:val="22"/>
          <w:szCs w:val="22"/>
        </w:rPr>
        <w:t>2022-01-18</w:t>
      </w:r>
    </w:p>
    <w:p w14:paraId="59E84C7A" w14:textId="77777777" w:rsidR="003539C9" w:rsidRPr="003539C9" w:rsidRDefault="003539C9" w:rsidP="00AF0A7C">
      <w:pPr>
        <w:rPr>
          <w:b/>
          <w:bCs/>
          <w:sz w:val="22"/>
          <w:szCs w:val="22"/>
        </w:rPr>
      </w:pPr>
      <w:r w:rsidRPr="003539C9">
        <w:rPr>
          <w:b/>
          <w:bCs/>
          <w:sz w:val="22"/>
          <w:szCs w:val="22"/>
        </w:rPr>
        <w:t>Szpital Wojewódzki w Poznaniu</w:t>
      </w:r>
    </w:p>
    <w:p w14:paraId="3FCAD2FD" w14:textId="77777777" w:rsidR="00FB7F50" w:rsidRPr="002245BE" w:rsidRDefault="003539C9" w:rsidP="00AF0A7C">
      <w:pPr>
        <w:rPr>
          <w:b/>
          <w:bCs/>
          <w:sz w:val="22"/>
          <w:szCs w:val="22"/>
        </w:rPr>
      </w:pPr>
      <w:r w:rsidRPr="003539C9">
        <w:rPr>
          <w:b/>
          <w:bCs/>
          <w:sz w:val="22"/>
          <w:szCs w:val="22"/>
        </w:rPr>
        <w:t>Dział Zamówień Publicznych</w:t>
      </w:r>
    </w:p>
    <w:p w14:paraId="630D189D" w14:textId="77777777" w:rsidR="00FB7F50" w:rsidRPr="002245BE" w:rsidRDefault="003539C9" w:rsidP="00AF0A7C">
      <w:pPr>
        <w:rPr>
          <w:sz w:val="22"/>
          <w:szCs w:val="22"/>
        </w:rPr>
      </w:pPr>
      <w:r w:rsidRPr="003539C9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3539C9">
        <w:rPr>
          <w:sz w:val="22"/>
          <w:szCs w:val="22"/>
        </w:rPr>
        <w:t>7/19</w:t>
      </w:r>
    </w:p>
    <w:p w14:paraId="08761DAC" w14:textId="77777777" w:rsidR="00FB7F50" w:rsidRPr="002245BE" w:rsidRDefault="003539C9" w:rsidP="00AF0A7C">
      <w:pPr>
        <w:rPr>
          <w:sz w:val="22"/>
          <w:szCs w:val="22"/>
        </w:rPr>
      </w:pPr>
      <w:r w:rsidRPr="003539C9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539C9">
        <w:rPr>
          <w:sz w:val="22"/>
          <w:szCs w:val="22"/>
        </w:rPr>
        <w:t>Poznań</w:t>
      </w:r>
    </w:p>
    <w:p w14:paraId="594DBED8" w14:textId="77777777" w:rsidR="00AF0A7C" w:rsidRDefault="00AF0A7C" w:rsidP="00AF0A7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13892DD" w14:textId="178EB8A1" w:rsidR="00E62859" w:rsidRPr="00E62859" w:rsidRDefault="00E62859" w:rsidP="00AF0A7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266DC5C" w14:textId="169F53D1" w:rsidR="00E62859" w:rsidRDefault="00E62859" w:rsidP="00AF0A7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5F2940" w14:textId="52BE8285" w:rsidR="00AF0A7C" w:rsidRDefault="00AF0A7C" w:rsidP="00AF0A7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1A21556" w14:textId="77777777" w:rsidR="00AF0A7C" w:rsidRPr="00C65E53" w:rsidRDefault="00AF0A7C" w:rsidP="00AF0A7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F209879" w14:textId="77777777" w:rsidR="008642B3" w:rsidRDefault="009F0E5C" w:rsidP="00AF0A7C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0865F1B" w14:textId="72196918" w:rsidR="008642B3" w:rsidRDefault="008642B3" w:rsidP="00AF0A7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3E1AA70" w14:textId="13547A1C" w:rsidR="00AF0A7C" w:rsidRDefault="00AF0A7C" w:rsidP="00AF0A7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3539C9" w:rsidRPr="00607F9B" w14:paraId="72FB1DAC" w14:textId="77777777" w:rsidTr="00AF0A7C">
        <w:trPr>
          <w:trHeight w:val="638"/>
        </w:trPr>
        <w:tc>
          <w:tcPr>
            <w:tcW w:w="1023" w:type="dxa"/>
            <w:shd w:val="clear" w:color="auto" w:fill="auto"/>
          </w:tcPr>
          <w:p w14:paraId="5DFB601B" w14:textId="77777777" w:rsidR="003539C9" w:rsidRPr="00607F9B" w:rsidRDefault="003539C9" w:rsidP="00AF0A7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4A1D6F0A" w14:textId="77777777" w:rsidR="003539C9" w:rsidRDefault="003539C9" w:rsidP="00AF0A7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39C9">
              <w:rPr>
                <w:sz w:val="22"/>
                <w:szCs w:val="22"/>
              </w:rPr>
              <w:t>podstawowy</w:t>
            </w:r>
            <w:r w:rsidR="00AF0A7C">
              <w:rPr>
                <w:sz w:val="22"/>
                <w:szCs w:val="22"/>
              </w:rPr>
              <w:t>m</w:t>
            </w:r>
            <w:r w:rsidRPr="003539C9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39C9">
              <w:rPr>
                <w:b/>
                <w:bCs/>
                <w:sz w:val="22"/>
                <w:szCs w:val="22"/>
              </w:rPr>
              <w:t>Zakup tomografów okulistycznych OCT dla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39C9">
              <w:rPr>
                <w:b/>
                <w:sz w:val="22"/>
                <w:szCs w:val="22"/>
              </w:rPr>
              <w:t>SZW/DZP/87/2021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FA2C8B9" w14:textId="4DFEFC2F" w:rsidR="00AF0A7C" w:rsidRPr="00607F9B" w:rsidRDefault="00AF0A7C" w:rsidP="00AF0A7C">
            <w:pPr>
              <w:jc w:val="both"/>
              <w:rPr>
                <w:sz w:val="22"/>
                <w:szCs w:val="22"/>
              </w:rPr>
            </w:pPr>
          </w:p>
        </w:tc>
      </w:tr>
    </w:tbl>
    <w:p w14:paraId="05CFA04F" w14:textId="57569B83" w:rsidR="008642B3" w:rsidRDefault="00C65E53" w:rsidP="00AF0A7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539C9" w:rsidRPr="003539C9">
        <w:rPr>
          <w:b/>
          <w:sz w:val="22"/>
          <w:szCs w:val="22"/>
        </w:rPr>
        <w:t>Szpital Wojewódzki w Poznaniu</w:t>
      </w:r>
      <w:r w:rsidR="00AF0A7C">
        <w:rPr>
          <w:b/>
          <w:sz w:val="22"/>
          <w:szCs w:val="22"/>
        </w:rPr>
        <w:t xml:space="preserve">, </w:t>
      </w:r>
      <w:r w:rsidR="003539C9" w:rsidRPr="003539C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539C9" w:rsidRPr="003539C9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098CD21" w14:textId="77777777" w:rsidR="00AF0A7C" w:rsidRDefault="00AF0A7C" w:rsidP="00AF0A7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539C9" w14:paraId="4BF467F2" w14:textId="77777777" w:rsidTr="00A856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945B318" w14:textId="77777777" w:rsidR="003539C9" w:rsidRPr="00D26ED6" w:rsidRDefault="003539C9" w:rsidP="00AF0A7C">
            <w:pPr>
              <w:jc w:val="both"/>
              <w:rPr>
                <w:b/>
                <w:sz w:val="22"/>
                <w:szCs w:val="22"/>
              </w:rPr>
            </w:pPr>
            <w:r w:rsidRPr="003539C9">
              <w:rPr>
                <w:b/>
                <w:sz w:val="22"/>
                <w:szCs w:val="22"/>
              </w:rPr>
              <w:t>TOPCON POLSKA Sp. z o.o.</w:t>
            </w:r>
          </w:p>
          <w:p w14:paraId="51F462A1" w14:textId="77777777" w:rsidR="003539C9" w:rsidRPr="009F0E5C" w:rsidRDefault="003539C9" w:rsidP="00AF0A7C">
            <w:pPr>
              <w:jc w:val="both"/>
              <w:rPr>
                <w:bCs/>
                <w:sz w:val="22"/>
                <w:szCs w:val="22"/>
              </w:rPr>
            </w:pPr>
            <w:r w:rsidRPr="003539C9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39C9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789C32" w14:textId="77777777" w:rsidR="003539C9" w:rsidRPr="009F0E5C" w:rsidRDefault="003539C9" w:rsidP="00AF0A7C">
            <w:pPr>
              <w:jc w:val="both"/>
              <w:rPr>
                <w:bCs/>
                <w:sz w:val="22"/>
                <w:szCs w:val="22"/>
              </w:rPr>
            </w:pPr>
            <w:r w:rsidRPr="003539C9">
              <w:rPr>
                <w:bCs/>
                <w:sz w:val="22"/>
                <w:szCs w:val="22"/>
              </w:rPr>
              <w:t>42-470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39C9">
              <w:rPr>
                <w:bCs/>
                <w:sz w:val="22"/>
                <w:szCs w:val="22"/>
              </w:rPr>
              <w:t>Siewierz</w:t>
            </w:r>
          </w:p>
          <w:p w14:paraId="44A89F3F" w14:textId="14BE2DA9" w:rsidR="00F070F5" w:rsidRDefault="00C83D48" w:rsidP="00AF0A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3539C9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z</w:t>
            </w:r>
            <w:r w:rsidR="003539C9" w:rsidRPr="00211A34">
              <w:rPr>
                <w:sz w:val="22"/>
                <w:szCs w:val="22"/>
              </w:rPr>
              <w:t xml:space="preserve">adanie nr </w:t>
            </w:r>
            <w:r w:rsidR="003539C9" w:rsidRPr="003539C9">
              <w:rPr>
                <w:sz w:val="22"/>
                <w:szCs w:val="22"/>
              </w:rPr>
              <w:t>2</w:t>
            </w:r>
            <w:r w:rsidR="003539C9" w:rsidRPr="00211A34">
              <w:rPr>
                <w:sz w:val="22"/>
                <w:szCs w:val="22"/>
              </w:rPr>
              <w:t xml:space="preserve">: </w:t>
            </w:r>
            <w:r w:rsidR="003539C9" w:rsidRPr="003539C9">
              <w:rPr>
                <w:sz w:val="22"/>
                <w:szCs w:val="22"/>
              </w:rPr>
              <w:t>Dostawa tomografu okulistycznego OCT na Oddział Okulistyczny</w:t>
            </w:r>
            <w:r w:rsidR="003539C9" w:rsidRPr="00211A34">
              <w:rPr>
                <w:sz w:val="22"/>
                <w:szCs w:val="22"/>
              </w:rPr>
              <w:t xml:space="preserve"> za cenę</w:t>
            </w:r>
            <w:r w:rsidR="003539C9">
              <w:rPr>
                <w:sz w:val="22"/>
                <w:szCs w:val="22"/>
              </w:rPr>
              <w:t xml:space="preserve"> brutto</w:t>
            </w:r>
            <w:r w:rsidR="003539C9" w:rsidRPr="00211A34">
              <w:rPr>
                <w:sz w:val="22"/>
                <w:szCs w:val="22"/>
              </w:rPr>
              <w:t xml:space="preserve"> </w:t>
            </w:r>
          </w:p>
          <w:p w14:paraId="62907558" w14:textId="255839A8" w:rsidR="003539C9" w:rsidRPr="00211A34" w:rsidRDefault="003539C9" w:rsidP="00AF0A7C">
            <w:pPr>
              <w:jc w:val="both"/>
              <w:rPr>
                <w:sz w:val="22"/>
                <w:szCs w:val="22"/>
              </w:rPr>
            </w:pPr>
            <w:r w:rsidRPr="003539C9">
              <w:rPr>
                <w:b/>
                <w:sz w:val="22"/>
                <w:szCs w:val="22"/>
              </w:rPr>
              <w:t>320 000.00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F2A688" w14:textId="77777777" w:rsidR="003539C9" w:rsidRPr="00D26ED6" w:rsidRDefault="003539C9" w:rsidP="00AF0A7C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EB8906" w14:textId="77777777" w:rsidR="003539C9" w:rsidRDefault="003539C9" w:rsidP="00AF0A7C">
            <w:pPr>
              <w:pStyle w:val="Nagwek"/>
              <w:tabs>
                <w:tab w:val="clear" w:pos="4536"/>
                <w:tab w:val="clear" w:pos="9072"/>
              </w:tabs>
            </w:pPr>
            <w:r w:rsidRPr="003539C9">
              <w:t>Oferta spełnia wymagania formalno-prawne i jest zgodna z SWZ. Jedyna oferta.</w:t>
            </w:r>
          </w:p>
        </w:tc>
      </w:tr>
    </w:tbl>
    <w:p w14:paraId="71A45A40" w14:textId="77777777" w:rsidR="00F070F5" w:rsidRDefault="00F070F5" w:rsidP="00AF0A7C">
      <w:pPr>
        <w:jc w:val="both"/>
        <w:rPr>
          <w:color w:val="000000"/>
          <w:sz w:val="22"/>
          <w:szCs w:val="22"/>
        </w:rPr>
      </w:pPr>
    </w:p>
    <w:p w14:paraId="7A4494AA" w14:textId="47CF2AA8" w:rsidR="003A0AFC" w:rsidRPr="00756CDA" w:rsidRDefault="00915B9E" w:rsidP="00AF0A7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835"/>
        <w:gridCol w:w="1134"/>
      </w:tblGrid>
      <w:tr w:rsidR="00211A34" w:rsidRPr="00834EF4" w14:paraId="523A2A02" w14:textId="77777777" w:rsidTr="00F070F5">
        <w:tc>
          <w:tcPr>
            <w:tcW w:w="2552" w:type="dxa"/>
            <w:shd w:val="clear" w:color="auto" w:fill="F3F3F3"/>
          </w:tcPr>
          <w:p w14:paraId="34083139" w14:textId="77777777" w:rsidR="00211A34" w:rsidRPr="00211A34" w:rsidRDefault="00211A34" w:rsidP="00AF0A7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14:paraId="39552E1A" w14:textId="77777777" w:rsidR="00211A34" w:rsidRPr="00211A34" w:rsidRDefault="00211A34" w:rsidP="00AF0A7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13D65F7C" w14:textId="77777777" w:rsidR="00211A34" w:rsidRPr="00211A34" w:rsidRDefault="00211A34" w:rsidP="00AF0A7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2219C8D4" w14:textId="77777777" w:rsidR="00211A34" w:rsidRPr="00211A34" w:rsidRDefault="00211A34" w:rsidP="00AF0A7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539C9" w:rsidRPr="00834EF4" w14:paraId="73BF7293" w14:textId="77777777" w:rsidTr="00F070F5">
        <w:tc>
          <w:tcPr>
            <w:tcW w:w="2552" w:type="dxa"/>
            <w:shd w:val="clear" w:color="auto" w:fill="auto"/>
          </w:tcPr>
          <w:p w14:paraId="1C6A6306" w14:textId="77777777" w:rsidR="003539C9" w:rsidRPr="00211A34" w:rsidRDefault="003539C9" w:rsidP="00AF0A7C">
            <w:pPr>
              <w:rPr>
                <w:color w:val="000000"/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539C9">
              <w:rPr>
                <w:sz w:val="20"/>
                <w:szCs w:val="20"/>
              </w:rPr>
              <w:t>Dostawa tomografu okulistycznego OCT na Oddział Okulistyczny</w:t>
            </w:r>
          </w:p>
        </w:tc>
        <w:tc>
          <w:tcPr>
            <w:tcW w:w="2977" w:type="dxa"/>
            <w:shd w:val="clear" w:color="auto" w:fill="auto"/>
          </w:tcPr>
          <w:p w14:paraId="38659DEB" w14:textId="77777777" w:rsidR="003539C9" w:rsidRPr="00211A34" w:rsidRDefault="003539C9" w:rsidP="00AF0A7C">
            <w:pPr>
              <w:rPr>
                <w:b/>
                <w:bCs/>
                <w:sz w:val="20"/>
                <w:szCs w:val="20"/>
              </w:rPr>
            </w:pPr>
            <w:r w:rsidRPr="003539C9">
              <w:rPr>
                <w:b/>
                <w:bCs/>
                <w:sz w:val="20"/>
                <w:szCs w:val="20"/>
              </w:rPr>
              <w:t>TOPCON POLSKA Sp. z o.o.</w:t>
            </w:r>
          </w:p>
          <w:p w14:paraId="2D6817D0" w14:textId="77777777" w:rsidR="003539C9" w:rsidRPr="00211A34" w:rsidRDefault="003539C9" w:rsidP="00AF0A7C">
            <w:pPr>
              <w:rPr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539C9">
              <w:rPr>
                <w:sz w:val="20"/>
                <w:szCs w:val="20"/>
              </w:rPr>
              <w:t>23</w:t>
            </w:r>
          </w:p>
          <w:p w14:paraId="0D665F6E" w14:textId="77777777" w:rsidR="003539C9" w:rsidRPr="00211A34" w:rsidRDefault="003539C9" w:rsidP="00AF0A7C">
            <w:pPr>
              <w:rPr>
                <w:color w:val="000000"/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42-470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539C9">
              <w:rPr>
                <w:sz w:val="20"/>
                <w:szCs w:val="20"/>
              </w:rPr>
              <w:t>Siewierz</w:t>
            </w:r>
          </w:p>
        </w:tc>
        <w:tc>
          <w:tcPr>
            <w:tcW w:w="2835" w:type="dxa"/>
            <w:shd w:val="clear" w:color="auto" w:fill="auto"/>
          </w:tcPr>
          <w:p w14:paraId="2B67C2C6" w14:textId="77777777" w:rsidR="003539C9" w:rsidRPr="003539C9" w:rsidRDefault="003539C9" w:rsidP="00AF0A7C">
            <w:pPr>
              <w:rPr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1 - Cena - 60.00</w:t>
            </w:r>
          </w:p>
          <w:p w14:paraId="46A7E82B" w14:textId="77777777" w:rsidR="003539C9" w:rsidRPr="003539C9" w:rsidRDefault="003539C9" w:rsidP="00AF0A7C">
            <w:pPr>
              <w:rPr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2 - Termin wykonania - 0.00</w:t>
            </w:r>
          </w:p>
          <w:p w14:paraId="328282FA" w14:textId="1E087982" w:rsidR="003539C9" w:rsidRPr="00211A34" w:rsidRDefault="003539C9" w:rsidP="00AF0A7C">
            <w:pPr>
              <w:rPr>
                <w:color w:val="000000"/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783FD" w14:textId="5DDE7D11" w:rsidR="003539C9" w:rsidRPr="00211A34" w:rsidRDefault="003539C9" w:rsidP="00AF0A7C">
            <w:pPr>
              <w:jc w:val="center"/>
              <w:rPr>
                <w:color w:val="000000"/>
                <w:sz w:val="20"/>
                <w:szCs w:val="20"/>
              </w:rPr>
            </w:pPr>
            <w:r w:rsidRPr="003539C9">
              <w:rPr>
                <w:sz w:val="20"/>
                <w:szCs w:val="20"/>
              </w:rPr>
              <w:t xml:space="preserve">  </w:t>
            </w:r>
            <w:r w:rsidR="0023015B">
              <w:rPr>
                <w:sz w:val="20"/>
                <w:szCs w:val="20"/>
              </w:rPr>
              <w:t>6</w:t>
            </w:r>
            <w:r w:rsidRPr="003539C9">
              <w:rPr>
                <w:sz w:val="20"/>
                <w:szCs w:val="20"/>
              </w:rPr>
              <w:t>0,00</w:t>
            </w:r>
          </w:p>
        </w:tc>
      </w:tr>
    </w:tbl>
    <w:p w14:paraId="129B604D" w14:textId="77777777" w:rsidR="00E85D70" w:rsidRDefault="00E85D70" w:rsidP="00AF0A7C">
      <w:pPr>
        <w:jc w:val="both"/>
        <w:rPr>
          <w:color w:val="000000"/>
        </w:rPr>
      </w:pPr>
    </w:p>
    <w:p w14:paraId="6DCA16DA" w14:textId="77777777" w:rsidR="008642B3" w:rsidRPr="001B7815" w:rsidRDefault="00B464D3" w:rsidP="00AF0A7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95549C4" w14:textId="77777777" w:rsidTr="00596EA3">
        <w:tc>
          <w:tcPr>
            <w:tcW w:w="871" w:type="dxa"/>
            <w:shd w:val="clear" w:color="auto" w:fill="F3F3F3"/>
            <w:vAlign w:val="center"/>
          </w:tcPr>
          <w:p w14:paraId="7CDBA1D4" w14:textId="77777777" w:rsidR="00211A34" w:rsidRPr="00596EA3" w:rsidRDefault="00596EA3" w:rsidP="00AF0A7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10DC2CF1" w14:textId="77777777" w:rsidR="00211A34" w:rsidRPr="00596EA3" w:rsidRDefault="00596EA3" w:rsidP="00AF0A7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9B4D4D1" w14:textId="77777777" w:rsidR="00211A34" w:rsidRPr="00596EA3" w:rsidRDefault="00211A34" w:rsidP="00AF0A7C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BE9F8CC" w14:textId="77777777" w:rsidTr="00596EA3">
        <w:tc>
          <w:tcPr>
            <w:tcW w:w="871" w:type="dxa"/>
            <w:vAlign w:val="center"/>
          </w:tcPr>
          <w:p w14:paraId="37FBB700" w14:textId="77777777" w:rsidR="00211A34" w:rsidRPr="00596EA3" w:rsidRDefault="00211A34" w:rsidP="00AF0A7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EA849D3" w14:textId="77777777" w:rsidR="00211A34" w:rsidRPr="00596EA3" w:rsidRDefault="00211A34" w:rsidP="00AF0A7C">
            <w:pPr>
              <w:rPr>
                <w:b/>
                <w:bCs/>
                <w:sz w:val="22"/>
                <w:szCs w:val="22"/>
              </w:rPr>
            </w:pPr>
          </w:p>
          <w:p w14:paraId="292500CA" w14:textId="77777777" w:rsidR="00211A34" w:rsidRPr="00211A34" w:rsidRDefault="00211A34" w:rsidP="00AF0A7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0B9C16C2" w14:textId="77777777" w:rsidR="00211A34" w:rsidRPr="00211A34" w:rsidRDefault="00211A34" w:rsidP="00AF0A7C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7E21CDFD" w14:textId="77777777" w:rsidR="00211A34" w:rsidRPr="00596EA3" w:rsidRDefault="00211A34" w:rsidP="00AF0A7C">
            <w:pPr>
              <w:rPr>
                <w:sz w:val="22"/>
                <w:szCs w:val="22"/>
              </w:rPr>
            </w:pPr>
          </w:p>
          <w:p w14:paraId="71E867FB" w14:textId="77777777" w:rsidR="00211A34" w:rsidRPr="00596EA3" w:rsidRDefault="00211A34" w:rsidP="00AF0A7C">
            <w:pPr>
              <w:jc w:val="both"/>
              <w:rPr>
                <w:sz w:val="22"/>
                <w:szCs w:val="22"/>
              </w:rPr>
            </w:pPr>
          </w:p>
        </w:tc>
      </w:tr>
    </w:tbl>
    <w:p w14:paraId="59FAAA9C" w14:textId="77777777" w:rsidR="008642B3" w:rsidRDefault="008642B3" w:rsidP="00AF0A7C">
      <w:pPr>
        <w:jc w:val="both"/>
        <w:rPr>
          <w:color w:val="000000"/>
          <w:sz w:val="16"/>
          <w:szCs w:val="16"/>
        </w:rPr>
      </w:pPr>
    </w:p>
    <w:p w14:paraId="2B328CF0" w14:textId="1A63FF6B" w:rsidR="00F070F5" w:rsidRDefault="00F070F5" w:rsidP="00F070F5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Na podstawie art. 255 pkt. 3 – Zamawiający </w:t>
      </w:r>
      <w:r>
        <w:rPr>
          <w:b/>
          <w:sz w:val="22"/>
          <w:szCs w:val="22"/>
          <w:u w:val="single"/>
        </w:rPr>
        <w:t>unieważnia w zadani</w:t>
      </w:r>
      <w:r>
        <w:rPr>
          <w:b/>
          <w:sz w:val="22"/>
          <w:szCs w:val="22"/>
          <w:u w:val="single"/>
        </w:rPr>
        <w:t>e nr 1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68E819CC" w14:textId="77777777" w:rsidR="00F070F5" w:rsidRDefault="00F070F5" w:rsidP="00AF0A7C">
      <w:pPr>
        <w:jc w:val="both"/>
        <w:rPr>
          <w:sz w:val="22"/>
          <w:szCs w:val="22"/>
        </w:rPr>
      </w:pPr>
    </w:p>
    <w:p w14:paraId="662DDD1E" w14:textId="6171E196" w:rsidR="00F960D7" w:rsidRPr="00F33C66" w:rsidRDefault="00A029B8" w:rsidP="00AF0A7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539C9" w:rsidRPr="00F33C66">
        <w:rPr>
          <w:sz w:val="22"/>
          <w:szCs w:val="22"/>
        </w:rPr>
        <w:t>nie krótszym niż 1</w:t>
      </w:r>
      <w:r w:rsidR="003539C9">
        <w:rPr>
          <w:sz w:val="22"/>
          <w:szCs w:val="22"/>
        </w:rPr>
        <w:t>0</w:t>
      </w:r>
      <w:r w:rsidR="003539C9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BD01046" w14:textId="1559C946" w:rsidR="00B464D3" w:rsidRDefault="00B464D3" w:rsidP="00AF0A7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08B4797" w14:textId="77777777" w:rsidR="00C83D48" w:rsidRDefault="00C83D48" w:rsidP="00AF0A7C">
      <w:pPr>
        <w:ind w:left="3119" w:firstLine="425"/>
        <w:jc w:val="right"/>
        <w:rPr>
          <w:i/>
          <w:sz w:val="22"/>
          <w:szCs w:val="22"/>
        </w:rPr>
      </w:pPr>
    </w:p>
    <w:p w14:paraId="6FEB7542" w14:textId="77777777" w:rsidR="00C83D48" w:rsidRDefault="00C83D48" w:rsidP="00C83D4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36FE512D" w14:textId="77777777" w:rsidR="00C83D48" w:rsidRDefault="00C83D48" w:rsidP="00C83D4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w Poznaniu</w:t>
      </w:r>
    </w:p>
    <w:p w14:paraId="2DFE474D" w14:textId="6A46386E" w:rsidR="008642B3" w:rsidRPr="00B464D3" w:rsidRDefault="00C83D48" w:rsidP="00C83D48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  <w:bookmarkEnd w:id="0"/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2F4AE" w14:textId="77777777" w:rsidR="005B2DF7" w:rsidRDefault="005B2DF7">
      <w:r>
        <w:separator/>
      </w:r>
    </w:p>
  </w:endnote>
  <w:endnote w:type="continuationSeparator" w:id="0">
    <w:p w14:paraId="7A955787" w14:textId="77777777" w:rsidR="005B2DF7" w:rsidRDefault="005B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6E65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9AF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ED2D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FEA16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A1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62E99" w14:textId="77777777" w:rsidR="005B2DF7" w:rsidRDefault="005B2DF7">
      <w:r>
        <w:separator/>
      </w:r>
    </w:p>
  </w:footnote>
  <w:footnote w:type="continuationSeparator" w:id="0">
    <w:p w14:paraId="0B1A2355" w14:textId="77777777" w:rsidR="005B2DF7" w:rsidRDefault="005B2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CE1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579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41E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F7"/>
    <w:rsid w:val="00022322"/>
    <w:rsid w:val="00042497"/>
    <w:rsid w:val="000C1E6F"/>
    <w:rsid w:val="000E4E56"/>
    <w:rsid w:val="001A1468"/>
    <w:rsid w:val="001B7815"/>
    <w:rsid w:val="00211A34"/>
    <w:rsid w:val="0023015B"/>
    <w:rsid w:val="002B1E4F"/>
    <w:rsid w:val="002B6761"/>
    <w:rsid w:val="003445A0"/>
    <w:rsid w:val="003539C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2DF7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F0A7C"/>
    <w:rsid w:val="00B32D12"/>
    <w:rsid w:val="00B464D3"/>
    <w:rsid w:val="00B8185B"/>
    <w:rsid w:val="00BC6F7F"/>
    <w:rsid w:val="00BD2174"/>
    <w:rsid w:val="00C423DD"/>
    <w:rsid w:val="00C60D7B"/>
    <w:rsid w:val="00C65E53"/>
    <w:rsid w:val="00C83D48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070F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AE5D0"/>
  <w15:chartTrackingRefBased/>
  <w15:docId w15:val="{C28CA210-6F63-4762-A2A4-23C784D1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83D4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2022-01-18T11:40:00Z</cp:lastPrinted>
  <dcterms:created xsi:type="dcterms:W3CDTF">2022-01-18T11:41:00Z</dcterms:created>
  <dcterms:modified xsi:type="dcterms:W3CDTF">2022-01-18T11:41:00Z</dcterms:modified>
</cp:coreProperties>
</file>