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0F686" w14:textId="5F46224F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D27E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0EE41BB" w14:textId="77777777" w:rsidR="005103B9" w:rsidRDefault="005103B9" w:rsidP="005103B9">
      <w:pPr>
        <w:spacing w:after="0" w:line="480" w:lineRule="auto"/>
        <w:rPr>
          <w:b/>
        </w:rPr>
      </w:pPr>
    </w:p>
    <w:p w14:paraId="3F5C6E9D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433C9" w:rsidRPr="00F433C9">
        <w:rPr>
          <w:rFonts w:ascii="Times New Roman" w:hAnsi="Times New Roman"/>
          <w:b/>
        </w:rPr>
        <w:t>SZW/DZP/4/2022</w:t>
      </w:r>
    </w:p>
    <w:p w14:paraId="580C420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94E84FF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33C9" w:rsidRPr="00F433C9">
        <w:rPr>
          <w:sz w:val="22"/>
          <w:szCs w:val="22"/>
        </w:rPr>
        <w:t>SZPITAL WOJEWÓDZKI W POZNANIU</w:t>
      </w:r>
    </w:p>
    <w:p w14:paraId="04512526" w14:textId="7CD77F8C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27E5">
        <w:rPr>
          <w:sz w:val="22"/>
          <w:szCs w:val="22"/>
        </w:rPr>
        <w:t xml:space="preserve">ul. </w:t>
      </w:r>
      <w:r w:rsidR="00F433C9" w:rsidRPr="00F433C9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F433C9" w:rsidRPr="00F433C9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380AD59B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433C9" w:rsidRPr="00F433C9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F433C9" w:rsidRPr="00F433C9">
        <w:rPr>
          <w:sz w:val="22"/>
          <w:szCs w:val="22"/>
        </w:rPr>
        <w:t>Poznań</w:t>
      </w:r>
    </w:p>
    <w:p w14:paraId="12B17AFF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DC83A6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574D92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EBCA52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618DB8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2A9B3E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366E501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D6C338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B01858E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6D654F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33C9" w:rsidRPr="00110593" w14:paraId="298E413B" w14:textId="77777777" w:rsidTr="009F64DE">
        <w:tc>
          <w:tcPr>
            <w:tcW w:w="9212" w:type="dxa"/>
            <w:shd w:val="clear" w:color="auto" w:fill="D9D9D9"/>
          </w:tcPr>
          <w:p w14:paraId="23D487E7" w14:textId="77777777" w:rsidR="00F433C9" w:rsidRPr="00110593" w:rsidRDefault="00F433C9" w:rsidP="009F64D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B6E7AAB" w14:textId="77777777" w:rsidR="00F433C9" w:rsidRPr="00110593" w:rsidRDefault="00F433C9" w:rsidP="009F64D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433C9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864AC1E" w14:textId="77777777" w:rsidR="00F433C9" w:rsidRPr="00110593" w:rsidRDefault="00F433C9" w:rsidP="009F64D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92BC500" w14:textId="77777777" w:rsidR="00F433C9" w:rsidRPr="00110593" w:rsidRDefault="00F433C9" w:rsidP="009F64D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F31837D" w14:textId="77777777" w:rsidR="00F433C9" w:rsidRPr="00110593" w:rsidRDefault="00F433C9" w:rsidP="009F64D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16940C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DE73C6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B043B84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433C9" w:rsidRPr="00F433C9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C6C0E79" w14:textId="77777777" w:rsidR="005434B3" w:rsidRDefault="00F433C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433C9">
        <w:rPr>
          <w:rFonts w:ascii="Times New Roman" w:hAnsi="Times New Roman"/>
          <w:b/>
        </w:rPr>
        <w:t>Wyroby medyczne jednorazowego użytku dla Oddziału Okulistyki</w:t>
      </w:r>
    </w:p>
    <w:p w14:paraId="4873F16D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301C8A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67B7148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8B59CFE" w14:textId="77777777" w:rsidR="00710937" w:rsidRPr="00292198" w:rsidRDefault="00710937" w:rsidP="005E24AA">
      <w:pPr>
        <w:rPr>
          <w:rFonts w:ascii="Times New Roman" w:hAnsi="Times New Roman"/>
        </w:rPr>
      </w:pPr>
    </w:p>
    <w:p w14:paraId="0A547AD8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5F9574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96427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47FC8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364D0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F3717E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F9D08DA" w14:textId="0B7494E0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8751E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6D27E5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66990D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AE6C63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24E658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49A8F9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88364A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3B84723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8964F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CA9B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5B53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433C9" w:rsidRPr="00D2702A" w14:paraId="3EA01792" w14:textId="77777777" w:rsidTr="009F64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49DA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11D3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433C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255BF7E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433C9" w:rsidRPr="00D2702A" w14:paraId="186F6331" w14:textId="77777777" w:rsidTr="009F64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0ADE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9D6C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433C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89A099C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433C9" w:rsidRPr="00D2702A" w14:paraId="200B1C2B" w14:textId="77777777" w:rsidTr="009F64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0727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070F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433C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A43A483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F433C9" w:rsidRPr="00D2702A" w14:paraId="18202E3C" w14:textId="77777777" w:rsidTr="009F64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6AA5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C31A8" w14:textId="6148B601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433C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D27E5">
              <w:rPr>
                <w:rFonts w:ascii="Times New Roman" w:hAnsi="Times New Roman"/>
                <w:b/>
                <w:bCs/>
              </w:rPr>
              <w:br/>
            </w:r>
            <w:r w:rsidRPr="00F433C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AC9BB38" w14:textId="77777777" w:rsidR="00F433C9" w:rsidRPr="00D2702A" w:rsidRDefault="00F433C9" w:rsidP="009F64D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433C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259A73F0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5E843F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204385C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6F2E23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EDDF634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43B23F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E0D84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D548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038E552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24EE8" w14:textId="77777777" w:rsidR="0043589B" w:rsidRDefault="0043589B" w:rsidP="0038231F">
      <w:pPr>
        <w:spacing w:after="0" w:line="240" w:lineRule="auto"/>
      </w:pPr>
      <w:r>
        <w:separator/>
      </w:r>
    </w:p>
  </w:endnote>
  <w:endnote w:type="continuationSeparator" w:id="0">
    <w:p w14:paraId="584A8BFD" w14:textId="77777777" w:rsidR="0043589B" w:rsidRDefault="00435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E8CB3" w14:textId="77777777" w:rsidR="00F433C9" w:rsidRDefault="00F433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FE8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B4E3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E7A6B" w14:textId="77777777" w:rsidR="00F433C9" w:rsidRDefault="00F433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33868" w14:textId="77777777" w:rsidR="0043589B" w:rsidRDefault="0043589B" w:rsidP="0038231F">
      <w:pPr>
        <w:spacing w:after="0" w:line="240" w:lineRule="auto"/>
      </w:pPr>
      <w:r>
        <w:separator/>
      </w:r>
    </w:p>
  </w:footnote>
  <w:footnote w:type="continuationSeparator" w:id="0">
    <w:p w14:paraId="7E6C7127" w14:textId="77777777" w:rsidR="0043589B" w:rsidRDefault="004358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D7390" w14:textId="77777777" w:rsidR="00F433C9" w:rsidRDefault="00F43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0B2BE" w14:textId="77777777" w:rsidR="00F433C9" w:rsidRDefault="00F43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E4543" w14:textId="77777777" w:rsidR="00F433C9" w:rsidRDefault="00F433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8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F0C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89B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27E5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1E7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3C9"/>
    <w:rsid w:val="00F43919"/>
    <w:rsid w:val="00F56484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3EBCC"/>
  <w15:docId w15:val="{93F097F5-27EB-4A1A-9C5D-12558BBA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2022-01-13T09:31:00Z</dcterms:created>
  <dcterms:modified xsi:type="dcterms:W3CDTF">2022-01-13T09:31:00Z</dcterms:modified>
</cp:coreProperties>
</file>