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E34FA" w14:textId="77777777" w:rsidR="00D665F5" w:rsidRDefault="009B322A" w:rsidP="00872D50">
      <w:pPr>
        <w:spacing w:line="360" w:lineRule="auto"/>
        <w:jc w:val="right"/>
        <w:rPr>
          <w:sz w:val="22"/>
          <w:szCs w:val="22"/>
        </w:rPr>
      </w:pPr>
      <w:bookmarkStart w:id="0" w:name="_Hlk52197885"/>
      <w:r w:rsidRPr="009B322A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B322A">
        <w:rPr>
          <w:sz w:val="22"/>
          <w:szCs w:val="22"/>
        </w:rPr>
        <w:t>2022-01-13</w:t>
      </w:r>
    </w:p>
    <w:p w14:paraId="2E5741F9" w14:textId="77777777" w:rsidR="009B322A" w:rsidRPr="009B322A" w:rsidRDefault="009B322A" w:rsidP="00872D50">
      <w:pPr>
        <w:rPr>
          <w:b/>
          <w:bCs/>
          <w:sz w:val="22"/>
          <w:szCs w:val="22"/>
        </w:rPr>
      </w:pPr>
      <w:r w:rsidRPr="009B322A">
        <w:rPr>
          <w:b/>
          <w:bCs/>
          <w:sz w:val="22"/>
          <w:szCs w:val="22"/>
        </w:rPr>
        <w:t>Szpital Wojewódzki w Poznaniu</w:t>
      </w:r>
    </w:p>
    <w:p w14:paraId="648AAAAC" w14:textId="77777777" w:rsidR="00D665F5" w:rsidRPr="00D91931" w:rsidRDefault="009B322A" w:rsidP="00872D50">
      <w:pPr>
        <w:rPr>
          <w:b/>
          <w:bCs/>
          <w:sz w:val="22"/>
          <w:szCs w:val="22"/>
        </w:rPr>
      </w:pPr>
      <w:r w:rsidRPr="009B322A">
        <w:rPr>
          <w:b/>
          <w:bCs/>
          <w:sz w:val="22"/>
          <w:szCs w:val="22"/>
        </w:rPr>
        <w:t>Dział Zamówień Publicznych</w:t>
      </w:r>
    </w:p>
    <w:p w14:paraId="36C271AF" w14:textId="77777777" w:rsidR="00D665F5" w:rsidRPr="00BD5546" w:rsidRDefault="009B322A" w:rsidP="00872D50">
      <w:pPr>
        <w:rPr>
          <w:sz w:val="22"/>
          <w:szCs w:val="22"/>
        </w:rPr>
      </w:pPr>
      <w:r w:rsidRPr="009B322A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9B322A">
        <w:rPr>
          <w:sz w:val="22"/>
          <w:szCs w:val="22"/>
        </w:rPr>
        <w:t>7/19</w:t>
      </w:r>
    </w:p>
    <w:p w14:paraId="5C902150" w14:textId="77777777" w:rsidR="00D665F5" w:rsidRPr="00BD5546" w:rsidRDefault="009B322A" w:rsidP="00872D50">
      <w:pPr>
        <w:rPr>
          <w:sz w:val="22"/>
          <w:szCs w:val="22"/>
        </w:rPr>
      </w:pPr>
      <w:r w:rsidRPr="009B322A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B322A">
        <w:rPr>
          <w:sz w:val="22"/>
          <w:szCs w:val="22"/>
        </w:rPr>
        <w:t>Poznań</w:t>
      </w:r>
    </w:p>
    <w:p w14:paraId="30D383AB" w14:textId="77777777" w:rsidR="00D665F5" w:rsidRDefault="00D665F5" w:rsidP="00872D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6EF204" w14:textId="77777777" w:rsidR="00A80738" w:rsidRDefault="00D665F5" w:rsidP="00872D5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322A" w:rsidRPr="009B322A">
        <w:rPr>
          <w:b/>
          <w:sz w:val="22"/>
          <w:szCs w:val="22"/>
        </w:rPr>
        <w:t>SZW/DZP/87/2021</w:t>
      </w:r>
      <w:r w:rsidR="00A80738">
        <w:rPr>
          <w:sz w:val="24"/>
        </w:rPr>
        <w:tab/>
        <w:t xml:space="preserve"> </w:t>
      </w:r>
    </w:p>
    <w:p w14:paraId="64475473" w14:textId="77777777" w:rsidR="00A80738" w:rsidRDefault="00A80738" w:rsidP="00872D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7FA72E" w14:textId="77777777" w:rsidR="00A80738" w:rsidRDefault="00A80738" w:rsidP="00872D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D5CA9" w14:textId="77777777" w:rsidR="00A80738" w:rsidRDefault="00A80738" w:rsidP="00872D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18AE23" w14:textId="661B85AA" w:rsidR="00A80738" w:rsidRDefault="00A80738" w:rsidP="00872D5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E3B84E" w14:textId="77777777" w:rsidR="00872D50" w:rsidRPr="00A80738" w:rsidRDefault="00872D50" w:rsidP="00872D5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7DDD6089" w14:textId="77777777" w:rsidR="00A80738" w:rsidRDefault="00A80738" w:rsidP="00872D5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CD504C" w14:textId="54B85FEA" w:rsidR="00C659E2" w:rsidRDefault="00C659E2" w:rsidP="00872D50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322A" w:rsidRPr="009B322A">
        <w:rPr>
          <w:sz w:val="22"/>
          <w:szCs w:val="22"/>
        </w:rPr>
        <w:t>podstawowy</w:t>
      </w:r>
      <w:r w:rsidR="00872D50">
        <w:rPr>
          <w:sz w:val="22"/>
          <w:szCs w:val="22"/>
        </w:rPr>
        <w:t>m</w:t>
      </w:r>
      <w:r w:rsidR="009B322A" w:rsidRPr="009B322A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404480A7" w14:textId="77777777" w:rsidR="00872D50" w:rsidRPr="00577BC6" w:rsidRDefault="00872D50" w:rsidP="00872D50">
      <w:pPr>
        <w:jc w:val="both"/>
        <w:rPr>
          <w:b/>
          <w:bCs/>
          <w:sz w:val="22"/>
          <w:szCs w:val="22"/>
        </w:rPr>
      </w:pPr>
    </w:p>
    <w:p w14:paraId="4F8E3612" w14:textId="2CC62BBD" w:rsidR="00A80738" w:rsidRDefault="009B322A" w:rsidP="00872D50">
      <w:pPr>
        <w:pStyle w:val="Tekstpodstawowywcity"/>
        <w:ind w:firstLine="0"/>
        <w:jc w:val="center"/>
        <w:rPr>
          <w:b/>
          <w:sz w:val="22"/>
          <w:szCs w:val="22"/>
        </w:rPr>
      </w:pPr>
      <w:r w:rsidRPr="009B322A">
        <w:rPr>
          <w:b/>
          <w:sz w:val="22"/>
          <w:szCs w:val="22"/>
        </w:rPr>
        <w:t>Zakup tomografów okulistycznych OCT dla Szpitala Wojewódzkiego w Poznaniu</w:t>
      </w:r>
    </w:p>
    <w:p w14:paraId="4988B7F1" w14:textId="77777777" w:rsidR="00872D50" w:rsidRPr="00577BC6" w:rsidRDefault="00872D50" w:rsidP="00872D50">
      <w:pPr>
        <w:pStyle w:val="Tekstpodstawowywcity"/>
        <w:ind w:firstLine="0"/>
        <w:jc w:val="center"/>
        <w:rPr>
          <w:sz w:val="22"/>
          <w:szCs w:val="22"/>
        </w:rPr>
      </w:pPr>
    </w:p>
    <w:p w14:paraId="1DBD2ECD" w14:textId="14B61F29" w:rsidR="00D665F5" w:rsidRDefault="00D665F5" w:rsidP="00872D5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B322A" w:rsidRPr="009B322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D61454" w14:textId="77777777" w:rsidR="00872D50" w:rsidRPr="00577BC6" w:rsidRDefault="00872D50" w:rsidP="00872D50">
      <w:pPr>
        <w:jc w:val="both"/>
        <w:rPr>
          <w:sz w:val="22"/>
          <w:szCs w:val="22"/>
        </w:rPr>
      </w:pPr>
    </w:p>
    <w:p w14:paraId="4B42D933" w14:textId="77777777" w:rsidR="00872D50" w:rsidRPr="00872D50" w:rsidRDefault="00872D50" w:rsidP="00872D50">
      <w:pPr>
        <w:rPr>
          <w:sz w:val="22"/>
          <w:szCs w:val="22"/>
        </w:rPr>
      </w:pPr>
      <w:r w:rsidRPr="00872D50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557EE87B" w14:textId="6ADA7849" w:rsidR="00872D50" w:rsidRPr="00872D50" w:rsidRDefault="00872D50" w:rsidP="00872D50">
      <w:pPr>
        <w:rPr>
          <w:sz w:val="22"/>
          <w:szCs w:val="22"/>
        </w:rPr>
      </w:pPr>
      <w:r w:rsidRPr="00872D50">
        <w:rPr>
          <w:sz w:val="22"/>
          <w:szCs w:val="22"/>
        </w:rPr>
        <w:t>Zadanie 1 -</w:t>
      </w:r>
      <w:r w:rsidRPr="00872D50">
        <w:rPr>
          <w:sz w:val="22"/>
          <w:szCs w:val="22"/>
        </w:rPr>
        <w:t xml:space="preserve"> </w:t>
      </w:r>
      <w:r w:rsidRPr="00872D50">
        <w:rPr>
          <w:sz w:val="22"/>
          <w:szCs w:val="22"/>
        </w:rPr>
        <w:t>138660,00 zł brutto</w:t>
      </w:r>
    </w:p>
    <w:p w14:paraId="0844A660" w14:textId="0A2B4BBF" w:rsidR="00872D50" w:rsidRDefault="00872D50" w:rsidP="00872D50">
      <w:pPr>
        <w:rPr>
          <w:sz w:val="22"/>
          <w:szCs w:val="22"/>
        </w:rPr>
      </w:pPr>
      <w:r w:rsidRPr="00872D50">
        <w:rPr>
          <w:sz w:val="22"/>
          <w:szCs w:val="22"/>
        </w:rPr>
        <w:t>Zadanie 2 -</w:t>
      </w:r>
      <w:r w:rsidRPr="00872D50">
        <w:rPr>
          <w:sz w:val="22"/>
          <w:szCs w:val="22"/>
        </w:rPr>
        <w:t xml:space="preserve"> </w:t>
      </w:r>
      <w:r w:rsidRPr="00872D50">
        <w:rPr>
          <w:sz w:val="22"/>
          <w:szCs w:val="22"/>
        </w:rPr>
        <w:t>277000,00 zł brutto</w:t>
      </w:r>
      <w:r>
        <w:rPr>
          <w:sz w:val="22"/>
          <w:szCs w:val="22"/>
        </w:rPr>
        <w:t>.</w:t>
      </w:r>
    </w:p>
    <w:p w14:paraId="3A058965" w14:textId="77777777" w:rsidR="00872D50" w:rsidRPr="00872D50" w:rsidRDefault="00872D50" w:rsidP="00872D50">
      <w:pPr>
        <w:rPr>
          <w:sz w:val="22"/>
          <w:szCs w:val="22"/>
        </w:rPr>
      </w:pPr>
    </w:p>
    <w:p w14:paraId="7DB93547" w14:textId="4854EC09" w:rsidR="00A80738" w:rsidRDefault="00D665F5" w:rsidP="00872D50">
      <w:pPr>
        <w:jc w:val="both"/>
        <w:rPr>
          <w:sz w:val="22"/>
          <w:szCs w:val="22"/>
        </w:rPr>
      </w:pPr>
      <w:r w:rsidRPr="00872D50">
        <w:rPr>
          <w:sz w:val="22"/>
          <w:szCs w:val="22"/>
        </w:rPr>
        <w:t>Podczas otwarcia ofert, mającego miejsce</w:t>
      </w:r>
      <w:r w:rsidR="00FF4AB1" w:rsidRPr="00872D50">
        <w:rPr>
          <w:sz w:val="22"/>
          <w:szCs w:val="22"/>
        </w:rPr>
        <w:t xml:space="preserve"> w dniu </w:t>
      </w:r>
      <w:r w:rsidR="009B322A" w:rsidRPr="00872D50">
        <w:rPr>
          <w:sz w:val="22"/>
          <w:szCs w:val="22"/>
        </w:rPr>
        <w:t>13/01/2022</w:t>
      </w:r>
      <w:r w:rsidR="00FF4AB1" w:rsidRPr="00872D50">
        <w:rPr>
          <w:sz w:val="22"/>
          <w:szCs w:val="22"/>
        </w:rPr>
        <w:t xml:space="preserve"> o godz. </w:t>
      </w:r>
      <w:r w:rsidR="009B322A" w:rsidRPr="00872D50">
        <w:rPr>
          <w:sz w:val="22"/>
          <w:szCs w:val="22"/>
        </w:rPr>
        <w:t>11:00</w:t>
      </w:r>
      <w:r w:rsidRPr="00872D50">
        <w:rPr>
          <w:sz w:val="22"/>
          <w:szCs w:val="22"/>
        </w:rPr>
        <w:t>, otwarte zostały oferty</w:t>
      </w:r>
      <w:r w:rsidRPr="00577BC6">
        <w:rPr>
          <w:sz w:val="22"/>
          <w:szCs w:val="22"/>
        </w:rPr>
        <w:t xml:space="preserve">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3EE0492" w14:textId="77777777" w:rsidTr="00C82837">
        <w:tc>
          <w:tcPr>
            <w:tcW w:w="993" w:type="dxa"/>
            <w:shd w:val="clear" w:color="auto" w:fill="auto"/>
            <w:vAlign w:val="center"/>
          </w:tcPr>
          <w:p w14:paraId="453DD795" w14:textId="77777777" w:rsidR="006B27ED" w:rsidRPr="00CB5EDB" w:rsidRDefault="006B27ED" w:rsidP="00872D50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845375" w14:textId="77777777" w:rsidR="006B27ED" w:rsidRPr="00CB5EDB" w:rsidRDefault="006B27ED" w:rsidP="00872D50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F8291AA" w14:textId="77777777" w:rsidR="006B27ED" w:rsidRPr="00CB5EDB" w:rsidRDefault="006B27ED" w:rsidP="00872D50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AD86F" w14:textId="77777777" w:rsidR="006B27ED" w:rsidRPr="00CB5EDB" w:rsidRDefault="006B27ED" w:rsidP="00872D50">
            <w:pPr>
              <w:jc w:val="center"/>
            </w:pPr>
            <w:r w:rsidRPr="00CB5EDB">
              <w:t>Cena oferty</w:t>
            </w:r>
          </w:p>
        </w:tc>
      </w:tr>
      <w:tr w:rsidR="009B322A" w:rsidRPr="00075CD0" w14:paraId="0EC6DC3B" w14:textId="77777777" w:rsidTr="004E0A95">
        <w:tc>
          <w:tcPr>
            <w:tcW w:w="993" w:type="dxa"/>
            <w:shd w:val="clear" w:color="auto" w:fill="auto"/>
            <w:vAlign w:val="center"/>
          </w:tcPr>
          <w:p w14:paraId="0D3244C3" w14:textId="77777777" w:rsidR="009B322A" w:rsidRPr="00CB5EDB" w:rsidRDefault="009B322A" w:rsidP="00872D50">
            <w:pPr>
              <w:jc w:val="center"/>
            </w:pPr>
            <w:r w:rsidRPr="009B322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499B8" w14:textId="77777777" w:rsidR="009B322A" w:rsidRPr="00CB5EDB" w:rsidRDefault="009B322A" w:rsidP="00872D50">
            <w:pPr>
              <w:jc w:val="center"/>
            </w:pPr>
            <w:r w:rsidRPr="009B322A">
              <w:t>2</w:t>
            </w:r>
          </w:p>
        </w:tc>
        <w:tc>
          <w:tcPr>
            <w:tcW w:w="4110" w:type="dxa"/>
            <w:shd w:val="clear" w:color="auto" w:fill="auto"/>
          </w:tcPr>
          <w:p w14:paraId="660A207A" w14:textId="77777777" w:rsidR="009B322A" w:rsidRPr="00C82837" w:rsidRDefault="009B322A" w:rsidP="00872D50">
            <w:r w:rsidRPr="009B322A">
              <w:t>TOPCON POLSKA Sp. z o.o.</w:t>
            </w:r>
          </w:p>
          <w:p w14:paraId="2D8CD318" w14:textId="77777777" w:rsidR="009B322A" w:rsidRPr="00CB5EDB" w:rsidRDefault="009B322A" w:rsidP="00872D50">
            <w:r w:rsidRPr="009B322A">
              <w:t>Warszawska</w:t>
            </w:r>
            <w:r w:rsidRPr="00CB5EDB">
              <w:t xml:space="preserve"> </w:t>
            </w:r>
            <w:r w:rsidRPr="009B322A">
              <w:t>23</w:t>
            </w:r>
            <w:r w:rsidRPr="00CB5EDB">
              <w:t xml:space="preserve"> </w:t>
            </w:r>
          </w:p>
          <w:p w14:paraId="0E8B1358" w14:textId="77777777" w:rsidR="009B322A" w:rsidRPr="00CB5EDB" w:rsidRDefault="009B322A" w:rsidP="00872D50">
            <w:pPr>
              <w:jc w:val="both"/>
            </w:pPr>
            <w:r w:rsidRPr="009B322A">
              <w:t>42-470</w:t>
            </w:r>
            <w:r w:rsidRPr="00CB5EDB">
              <w:t xml:space="preserve"> </w:t>
            </w:r>
            <w:r w:rsidRPr="009B322A">
              <w:t>Siewierz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71BF5C" w14:textId="77777777" w:rsidR="009B322A" w:rsidRPr="00CB5EDB" w:rsidRDefault="009B322A" w:rsidP="00872D50">
            <w:pPr>
              <w:jc w:val="center"/>
            </w:pPr>
            <w:r w:rsidRPr="009B322A">
              <w:t>320 000.00 zł</w:t>
            </w:r>
          </w:p>
        </w:tc>
      </w:tr>
      <w:tr w:rsidR="009B322A" w:rsidRPr="00075CD0" w14:paraId="5A5B4BE9" w14:textId="77777777" w:rsidTr="004E0A95">
        <w:tc>
          <w:tcPr>
            <w:tcW w:w="993" w:type="dxa"/>
            <w:shd w:val="clear" w:color="auto" w:fill="auto"/>
            <w:vAlign w:val="center"/>
          </w:tcPr>
          <w:p w14:paraId="7DFB728F" w14:textId="77777777" w:rsidR="009B322A" w:rsidRPr="00CB5EDB" w:rsidRDefault="009B322A" w:rsidP="00872D50">
            <w:pPr>
              <w:jc w:val="center"/>
            </w:pPr>
            <w:r w:rsidRPr="009B32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66E1D2" w14:textId="77777777" w:rsidR="009B322A" w:rsidRPr="00CB5EDB" w:rsidRDefault="009B322A" w:rsidP="00872D50">
            <w:pPr>
              <w:jc w:val="center"/>
            </w:pPr>
            <w:r w:rsidRPr="009B322A">
              <w:t>1</w:t>
            </w:r>
          </w:p>
        </w:tc>
        <w:tc>
          <w:tcPr>
            <w:tcW w:w="4110" w:type="dxa"/>
            <w:shd w:val="clear" w:color="auto" w:fill="auto"/>
          </w:tcPr>
          <w:p w14:paraId="2FF1F128" w14:textId="38FAA175" w:rsidR="009B322A" w:rsidRPr="00C82837" w:rsidRDefault="009B322A" w:rsidP="00872D50">
            <w:r w:rsidRPr="009B322A">
              <w:t xml:space="preserve">OPTOPOL </w:t>
            </w:r>
            <w:r w:rsidR="00872D50">
              <w:t>Technology</w:t>
            </w:r>
            <w:r w:rsidRPr="009B322A">
              <w:t xml:space="preserve"> Sp. z o.o.</w:t>
            </w:r>
          </w:p>
          <w:p w14:paraId="6FBD6A63" w14:textId="77777777" w:rsidR="009B322A" w:rsidRPr="00CB5EDB" w:rsidRDefault="009B322A" w:rsidP="00872D50">
            <w:r w:rsidRPr="009B322A">
              <w:t>ul. Żabia</w:t>
            </w:r>
            <w:r w:rsidRPr="00CB5EDB">
              <w:t xml:space="preserve"> </w:t>
            </w:r>
            <w:r w:rsidRPr="009B322A">
              <w:t>42</w:t>
            </w:r>
            <w:r w:rsidRPr="00CB5EDB">
              <w:t xml:space="preserve"> </w:t>
            </w:r>
          </w:p>
          <w:p w14:paraId="50A75685" w14:textId="77777777" w:rsidR="009B322A" w:rsidRPr="00CB5EDB" w:rsidRDefault="009B322A" w:rsidP="00872D50">
            <w:pPr>
              <w:jc w:val="both"/>
            </w:pPr>
            <w:r w:rsidRPr="009B322A">
              <w:t>42-400</w:t>
            </w:r>
            <w:r w:rsidRPr="00CB5EDB">
              <w:t xml:space="preserve"> </w:t>
            </w:r>
            <w:r w:rsidRPr="009B322A">
              <w:t>Zawiercie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EFE37" w14:textId="77777777" w:rsidR="009B322A" w:rsidRPr="00CB5EDB" w:rsidRDefault="009B322A" w:rsidP="00872D50">
            <w:pPr>
              <w:jc w:val="center"/>
            </w:pPr>
            <w:r w:rsidRPr="009B322A">
              <w:t>150 786.00 zł</w:t>
            </w:r>
          </w:p>
        </w:tc>
      </w:tr>
    </w:tbl>
    <w:p w14:paraId="6201CA0F" w14:textId="77777777" w:rsidR="00B24C04" w:rsidRDefault="00B24C04" w:rsidP="00872D5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B7C11DE" w14:textId="4EB4E8DF" w:rsidR="00A80738" w:rsidRDefault="00A80738" w:rsidP="00872D5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D5693F9" w14:textId="77777777" w:rsidR="00B24C04" w:rsidRDefault="00B24C04" w:rsidP="00872D5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62D4283" w14:textId="77777777" w:rsidR="00B24C04" w:rsidRDefault="00B24C04" w:rsidP="00B24C0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15D8A8F" w14:textId="77777777" w:rsidR="00B24C04" w:rsidRDefault="00B24C04" w:rsidP="00B24C0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C996A3D" w14:textId="77777777" w:rsidR="00B24C04" w:rsidRPr="006B27ED" w:rsidRDefault="00B24C04" w:rsidP="00B24C0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D88015E" w14:textId="77777777" w:rsidR="00B24C04" w:rsidRPr="006B27ED" w:rsidRDefault="00B24C04" w:rsidP="00872D5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B24C04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ADAAE" w14:textId="77777777" w:rsidR="0049470C" w:rsidRDefault="0049470C">
      <w:r>
        <w:separator/>
      </w:r>
    </w:p>
  </w:endnote>
  <w:endnote w:type="continuationSeparator" w:id="0">
    <w:p w14:paraId="50C630D6" w14:textId="77777777" w:rsidR="0049470C" w:rsidRDefault="0049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384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F34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52AF8" w14:textId="3A0E26CF" w:rsidR="009F189D" w:rsidRDefault="00B24C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F17570" wp14:editId="4498EEC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AB57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F1E4D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1D9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BC1702" w14:textId="77777777" w:rsidR="009F189D" w:rsidRDefault="009F189D">
    <w:pPr>
      <w:pStyle w:val="Stopka"/>
      <w:tabs>
        <w:tab w:val="clear" w:pos="4536"/>
      </w:tabs>
      <w:jc w:val="center"/>
    </w:pPr>
  </w:p>
  <w:p w14:paraId="30CB5B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6CEEC" w14:textId="77777777" w:rsidR="0049470C" w:rsidRDefault="0049470C">
      <w:r>
        <w:separator/>
      </w:r>
    </w:p>
  </w:footnote>
  <w:footnote w:type="continuationSeparator" w:id="0">
    <w:p w14:paraId="7DCA0D4D" w14:textId="77777777" w:rsidR="0049470C" w:rsidRDefault="0049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8200E" w14:textId="77777777" w:rsidR="009B322A" w:rsidRDefault="009B3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72BDF" w14:textId="77777777" w:rsidR="009B322A" w:rsidRDefault="009B32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6DBB4" w14:textId="77777777" w:rsidR="009B322A" w:rsidRDefault="009B3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70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470C"/>
    <w:rsid w:val="004C7E9B"/>
    <w:rsid w:val="005614F2"/>
    <w:rsid w:val="00577BC6"/>
    <w:rsid w:val="0069085C"/>
    <w:rsid w:val="006B27ED"/>
    <w:rsid w:val="00843263"/>
    <w:rsid w:val="00861E75"/>
    <w:rsid w:val="00872D50"/>
    <w:rsid w:val="009B322A"/>
    <w:rsid w:val="009D19BD"/>
    <w:rsid w:val="009F189D"/>
    <w:rsid w:val="00A80738"/>
    <w:rsid w:val="00B24C04"/>
    <w:rsid w:val="00C236D3"/>
    <w:rsid w:val="00C659E2"/>
    <w:rsid w:val="00C82837"/>
    <w:rsid w:val="00CB0802"/>
    <w:rsid w:val="00D665F5"/>
    <w:rsid w:val="00D7128F"/>
    <w:rsid w:val="00EA3476"/>
    <w:rsid w:val="00ED48D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9EE4E"/>
  <w15:chartTrackingRefBased/>
  <w15:docId w15:val="{9E9B27A9-1AF0-4662-97F3-93775E79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72D50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B24C0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4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7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2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0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9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55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32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2022-01-13T10:33:00Z</cp:lastPrinted>
  <dcterms:created xsi:type="dcterms:W3CDTF">2022-01-13T10:34:00Z</dcterms:created>
  <dcterms:modified xsi:type="dcterms:W3CDTF">2022-01-13T10:34:00Z</dcterms:modified>
</cp:coreProperties>
</file>