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BCCAC" w14:textId="77777777" w:rsidR="006A5DF1" w:rsidRDefault="007227DD" w:rsidP="006A5DF1">
      <w:pPr>
        <w:spacing w:after="240"/>
        <w:jc w:val="right"/>
        <w:rPr>
          <w:sz w:val="22"/>
          <w:szCs w:val="22"/>
        </w:rPr>
      </w:pPr>
      <w:r w:rsidRPr="007227DD">
        <w:rPr>
          <w:sz w:val="22"/>
          <w:szCs w:val="22"/>
        </w:rPr>
        <w:t>Poznań</w:t>
      </w:r>
      <w:r w:rsidR="006A5DF1" w:rsidRPr="00D91931">
        <w:rPr>
          <w:sz w:val="22"/>
          <w:szCs w:val="22"/>
        </w:rPr>
        <w:t xml:space="preserve"> dnia: </w:t>
      </w:r>
      <w:r w:rsidRPr="007227DD">
        <w:rPr>
          <w:sz w:val="22"/>
          <w:szCs w:val="22"/>
        </w:rPr>
        <w:t>2022-01-13</w:t>
      </w:r>
    </w:p>
    <w:p w14:paraId="3DC7B43B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315A1BCB" w14:textId="77777777" w:rsidR="007227DD" w:rsidRPr="007227DD" w:rsidRDefault="007227DD" w:rsidP="006A5DF1">
      <w:pPr>
        <w:rPr>
          <w:b/>
          <w:bCs/>
          <w:sz w:val="22"/>
          <w:szCs w:val="22"/>
        </w:rPr>
      </w:pPr>
      <w:r w:rsidRPr="007227DD">
        <w:rPr>
          <w:b/>
          <w:bCs/>
          <w:sz w:val="22"/>
          <w:szCs w:val="22"/>
        </w:rPr>
        <w:t>Szpital Wojewódzki w Poznaniu</w:t>
      </w:r>
    </w:p>
    <w:p w14:paraId="68E904D9" w14:textId="77777777" w:rsidR="006A5DF1" w:rsidRPr="00D91931" w:rsidRDefault="007227DD" w:rsidP="006A5DF1">
      <w:pPr>
        <w:rPr>
          <w:b/>
          <w:bCs/>
          <w:sz w:val="22"/>
          <w:szCs w:val="22"/>
        </w:rPr>
      </w:pPr>
      <w:r w:rsidRPr="007227DD">
        <w:rPr>
          <w:b/>
          <w:bCs/>
          <w:sz w:val="22"/>
          <w:szCs w:val="22"/>
        </w:rPr>
        <w:t>Dział Zamówień Publicznych</w:t>
      </w:r>
    </w:p>
    <w:p w14:paraId="4E6BEB52" w14:textId="7DB39BD4" w:rsidR="006A5DF1" w:rsidRPr="00BD5546" w:rsidRDefault="005C2969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227DD" w:rsidRPr="007227DD">
        <w:rPr>
          <w:sz w:val="22"/>
          <w:szCs w:val="22"/>
        </w:rPr>
        <w:t>Juraszów</w:t>
      </w:r>
      <w:r w:rsidR="006A5DF1" w:rsidRPr="00BD5546">
        <w:rPr>
          <w:sz w:val="22"/>
          <w:szCs w:val="22"/>
        </w:rPr>
        <w:t xml:space="preserve"> </w:t>
      </w:r>
      <w:r w:rsidR="007227DD" w:rsidRPr="007227DD">
        <w:rPr>
          <w:sz w:val="22"/>
          <w:szCs w:val="22"/>
        </w:rPr>
        <w:t>7/19</w:t>
      </w:r>
    </w:p>
    <w:p w14:paraId="1D2F979C" w14:textId="77777777" w:rsidR="006A5DF1" w:rsidRPr="00BD5546" w:rsidRDefault="007227DD" w:rsidP="006A5DF1">
      <w:pPr>
        <w:rPr>
          <w:sz w:val="22"/>
          <w:szCs w:val="22"/>
        </w:rPr>
      </w:pPr>
      <w:r w:rsidRPr="007227DD">
        <w:rPr>
          <w:sz w:val="22"/>
          <w:szCs w:val="22"/>
        </w:rPr>
        <w:t>60-479</w:t>
      </w:r>
      <w:r w:rsidR="006A5DF1" w:rsidRPr="00BD5546">
        <w:rPr>
          <w:sz w:val="22"/>
          <w:szCs w:val="22"/>
        </w:rPr>
        <w:t xml:space="preserve"> </w:t>
      </w:r>
      <w:r w:rsidRPr="007227DD">
        <w:rPr>
          <w:sz w:val="22"/>
          <w:szCs w:val="22"/>
        </w:rPr>
        <w:t>Poznań</w:t>
      </w:r>
    </w:p>
    <w:p w14:paraId="208D4DDC" w14:textId="6E6E072E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67F0C537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CAB616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DB81B11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AF35A67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4E00BBD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2F4832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F18DC9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1FD9603E" w14:textId="0E165099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227DD" w:rsidRPr="007227DD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227DD" w:rsidRPr="007227DD">
        <w:rPr>
          <w:b/>
          <w:bCs/>
          <w:sz w:val="22"/>
          <w:szCs w:val="22"/>
        </w:rPr>
        <w:t>Wykonywanie przeglądów i napraw sprzętu medycznego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227DD" w:rsidRPr="007227DD">
        <w:rPr>
          <w:b/>
          <w:sz w:val="22"/>
          <w:szCs w:val="22"/>
        </w:rPr>
        <w:t>SZW/DZP/89/2021</w:t>
      </w:r>
    </w:p>
    <w:p w14:paraId="714DE6B0" w14:textId="77777777" w:rsidR="007227DD" w:rsidRPr="007227DD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7227DD" w:rsidRPr="007227DD">
        <w:rPr>
          <w:b/>
          <w:sz w:val="22"/>
          <w:szCs w:val="22"/>
        </w:rPr>
        <w:t>Szpital Wojewódzki w Poznaniu</w:t>
      </w:r>
    </w:p>
    <w:p w14:paraId="5497E8AB" w14:textId="091EABD1" w:rsidR="0012774F" w:rsidRPr="006A5DF1" w:rsidRDefault="007227DD" w:rsidP="00D8461B">
      <w:pPr>
        <w:spacing w:after="240" w:line="276" w:lineRule="auto"/>
        <w:jc w:val="both"/>
        <w:rPr>
          <w:sz w:val="22"/>
          <w:szCs w:val="22"/>
        </w:rPr>
      </w:pPr>
      <w:r w:rsidRPr="007227DD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7227DD">
        <w:rPr>
          <w:sz w:val="22"/>
          <w:szCs w:val="22"/>
        </w:rPr>
        <w:t>(t.j.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</w:t>
      </w:r>
      <w:r w:rsidR="005C2969">
        <w:rPr>
          <w:sz w:val="22"/>
          <w:szCs w:val="22"/>
        </w:rPr>
        <w:br/>
      </w:r>
      <w:r w:rsidR="00BE7BFD" w:rsidRPr="006A5DF1">
        <w:rPr>
          <w:sz w:val="22"/>
          <w:szCs w:val="22"/>
        </w:rPr>
        <w:t>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227DD" w:rsidRPr="006A5DF1" w14:paraId="3C5535E5" w14:textId="77777777" w:rsidTr="003A2FF9">
        <w:trPr>
          <w:trHeight w:val="2404"/>
        </w:trPr>
        <w:tc>
          <w:tcPr>
            <w:tcW w:w="9356" w:type="dxa"/>
            <w:shd w:val="clear" w:color="auto" w:fill="auto"/>
          </w:tcPr>
          <w:p w14:paraId="3E460B12" w14:textId="627870C5" w:rsidR="005C2969" w:rsidRDefault="005C2969" w:rsidP="00AA48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686705B" w14:textId="77777777" w:rsidR="005C2969" w:rsidRPr="007227DD" w:rsidRDefault="005C2969" w:rsidP="005C29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27DD">
              <w:rPr>
                <w:sz w:val="22"/>
                <w:szCs w:val="22"/>
              </w:rPr>
              <w:t xml:space="preserve">Pytanie 1 </w:t>
            </w:r>
          </w:p>
          <w:p w14:paraId="7E9128C6" w14:textId="77777777" w:rsidR="005C2969" w:rsidRPr="007227DD" w:rsidRDefault="005C2969" w:rsidP="005C29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27DD">
              <w:rPr>
                <w:sz w:val="22"/>
                <w:szCs w:val="22"/>
              </w:rPr>
              <w:t xml:space="preserve">dotyczy zadania nr 3 poz. 18 pkt.  programator Medtronic </w:t>
            </w:r>
          </w:p>
          <w:p w14:paraId="21D62C57" w14:textId="77777777" w:rsidR="005C2969" w:rsidRPr="007227DD" w:rsidRDefault="005C2969" w:rsidP="005C29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27DD">
              <w:rPr>
                <w:sz w:val="22"/>
                <w:szCs w:val="22"/>
              </w:rPr>
              <w:t xml:space="preserve">Prosimy o podanie modelu, nr seryjnego lub roku produkcji urządzenia. </w:t>
            </w:r>
          </w:p>
          <w:p w14:paraId="5CD42ABE" w14:textId="225B325E" w:rsidR="005C2969" w:rsidRDefault="005C2969" w:rsidP="005C2969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1FA811E6" w14:textId="112DEE82" w:rsidR="005C2969" w:rsidRDefault="005C2969" w:rsidP="005C2969">
            <w:pPr>
              <w:spacing w:after="40"/>
              <w:ind w:left="30" w:right="-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Nr seryjny: PKK202015K</w:t>
            </w:r>
          </w:p>
          <w:p w14:paraId="2A239A10" w14:textId="23E761EB" w:rsidR="005C2969" w:rsidRPr="005C2969" w:rsidRDefault="005C2969" w:rsidP="005C2969">
            <w:pPr>
              <w:spacing w:after="40"/>
              <w:ind w:left="30" w:right="-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Nr seryjny: JVD1076758</w:t>
            </w:r>
          </w:p>
          <w:p w14:paraId="306FDB8D" w14:textId="77777777" w:rsidR="005C2969" w:rsidRPr="007227DD" w:rsidRDefault="005C2969" w:rsidP="005C29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E4670CF" w14:textId="77777777" w:rsidR="005C2969" w:rsidRPr="007227DD" w:rsidRDefault="005C2969" w:rsidP="005C29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27DD">
              <w:rPr>
                <w:sz w:val="22"/>
                <w:szCs w:val="22"/>
              </w:rPr>
              <w:t xml:space="preserve">Pytanie 2 </w:t>
            </w:r>
          </w:p>
          <w:p w14:paraId="7F62A510" w14:textId="77777777" w:rsidR="005C2969" w:rsidRPr="007227DD" w:rsidRDefault="005C2969" w:rsidP="005C29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27DD">
              <w:rPr>
                <w:sz w:val="22"/>
                <w:szCs w:val="22"/>
              </w:rPr>
              <w:t xml:space="preserve">dotyczy zadania 3 poz. 15 pkt . stymulator zewnętrzny 5391 </w:t>
            </w:r>
          </w:p>
          <w:p w14:paraId="06635E49" w14:textId="77777777" w:rsidR="005C2969" w:rsidRPr="007227DD" w:rsidRDefault="005C2969" w:rsidP="005C29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27DD">
              <w:rPr>
                <w:sz w:val="22"/>
                <w:szCs w:val="22"/>
              </w:rPr>
              <w:t xml:space="preserve">Prosimy o podanie modelu, nr seryjnego lub roku produkcji urządzenia. </w:t>
            </w:r>
          </w:p>
          <w:p w14:paraId="64D53FDA" w14:textId="222394BC" w:rsidR="005C2969" w:rsidRPr="005C2969" w:rsidRDefault="005C2969" w:rsidP="005C2969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Nr seryjny: 1524637 2016 r.</w:t>
            </w:r>
          </w:p>
          <w:p w14:paraId="2D24D995" w14:textId="77777777" w:rsidR="005C2969" w:rsidRPr="007227DD" w:rsidRDefault="005C2969" w:rsidP="005C29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9BBF268" w14:textId="77777777" w:rsidR="005C2969" w:rsidRPr="007227DD" w:rsidRDefault="005C2969" w:rsidP="005C29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27DD">
              <w:rPr>
                <w:sz w:val="22"/>
                <w:szCs w:val="22"/>
              </w:rPr>
              <w:t xml:space="preserve">Pytanie 3 </w:t>
            </w:r>
          </w:p>
          <w:p w14:paraId="3A4F7259" w14:textId="77777777" w:rsidR="005C2969" w:rsidRPr="007227DD" w:rsidRDefault="005C2969" w:rsidP="005C29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27DD">
              <w:rPr>
                <w:sz w:val="22"/>
                <w:szCs w:val="22"/>
              </w:rPr>
              <w:t xml:space="preserve">dotyczy zadania 3 </w:t>
            </w:r>
          </w:p>
          <w:p w14:paraId="14E28FD5" w14:textId="0BF40AB4" w:rsidR="005C2969" w:rsidRDefault="005C2969" w:rsidP="005C29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27DD">
              <w:rPr>
                <w:sz w:val="22"/>
                <w:szCs w:val="22"/>
              </w:rPr>
              <w:t xml:space="preserve">Prosimy o wydzielenie do osobnego pakietu produktów Medtronic, tj. poz 18 pkt programator Medtronic oraz poz. 15 pkt stymulator zewnętrzny 5391. </w:t>
            </w:r>
          </w:p>
          <w:p w14:paraId="2C4B55E9" w14:textId="3FE4F68F" w:rsidR="005C2969" w:rsidRPr="005C2969" w:rsidRDefault="005C2969" w:rsidP="005C29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  <w:r>
              <w:rPr>
                <w:sz w:val="22"/>
                <w:szCs w:val="22"/>
              </w:rPr>
              <w:t xml:space="preserve"> Zamawiający nie wyraża zgody.</w:t>
            </w:r>
          </w:p>
          <w:p w14:paraId="52B4AD81" w14:textId="77777777" w:rsidR="005C2969" w:rsidRPr="007227DD" w:rsidRDefault="005C2969" w:rsidP="005C29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8710082" w14:textId="77777777" w:rsidR="005C2969" w:rsidRPr="007227DD" w:rsidRDefault="005C2969" w:rsidP="005C29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27DD">
              <w:rPr>
                <w:sz w:val="22"/>
                <w:szCs w:val="22"/>
              </w:rPr>
              <w:t>Pytanie 4</w:t>
            </w:r>
          </w:p>
          <w:p w14:paraId="222D627B" w14:textId="77777777" w:rsidR="005C2969" w:rsidRPr="007227DD" w:rsidRDefault="005C2969" w:rsidP="005C29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27DD">
              <w:rPr>
                <w:sz w:val="22"/>
                <w:szCs w:val="22"/>
              </w:rPr>
              <w:t>dotyczy zadania 3</w:t>
            </w:r>
          </w:p>
          <w:p w14:paraId="4227C7D9" w14:textId="56C5BFA9" w:rsidR="005C2969" w:rsidRPr="007227DD" w:rsidRDefault="005C2969" w:rsidP="005C29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27DD">
              <w:rPr>
                <w:sz w:val="22"/>
                <w:szCs w:val="22"/>
              </w:rPr>
              <w:t xml:space="preserve">Czy w celu zapewnienia bezpieczeństwa użytkownikom oraz pacjentom, a także zapewnieniu przeprowadzenia usługi zgodnie z pełnymi wytycznymi producenta, Zamawiający w odniesieniu </w:t>
            </w:r>
            <w:r w:rsidR="0016124F">
              <w:rPr>
                <w:sz w:val="22"/>
                <w:szCs w:val="22"/>
              </w:rPr>
              <w:br/>
            </w:r>
            <w:r w:rsidRPr="007227DD">
              <w:rPr>
                <w:sz w:val="22"/>
                <w:szCs w:val="22"/>
              </w:rPr>
              <w:t>do stymulatorów w zadaniu 3 wymaga poświadczenia o autoryzacji serwisu przez producenta sprzętu ?</w:t>
            </w:r>
          </w:p>
          <w:p w14:paraId="0B2AAE65" w14:textId="4E1DD6EA" w:rsidR="005C2969" w:rsidRDefault="005C2969" w:rsidP="005C29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Zgodnie z SWZ.</w:t>
            </w:r>
          </w:p>
          <w:p w14:paraId="69CAAB8B" w14:textId="77777777" w:rsidR="005C2969" w:rsidRPr="005C2969" w:rsidRDefault="005C2969" w:rsidP="005C29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F711501" w14:textId="77777777" w:rsidR="005C2969" w:rsidRPr="007227DD" w:rsidRDefault="005C2969" w:rsidP="005C29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27DD">
              <w:rPr>
                <w:sz w:val="22"/>
                <w:szCs w:val="22"/>
              </w:rPr>
              <w:t>Pytanie 5</w:t>
            </w:r>
          </w:p>
          <w:p w14:paraId="303FD009" w14:textId="77777777" w:rsidR="005C2969" w:rsidRPr="007227DD" w:rsidRDefault="005C2969" w:rsidP="005C29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27DD">
              <w:rPr>
                <w:sz w:val="22"/>
                <w:szCs w:val="22"/>
              </w:rPr>
              <w:t>dotyczy zadania 3</w:t>
            </w:r>
          </w:p>
          <w:p w14:paraId="1B1CA8BD" w14:textId="4518A640" w:rsidR="005C2969" w:rsidRPr="007227DD" w:rsidRDefault="005C2969" w:rsidP="005C29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27DD">
              <w:rPr>
                <w:sz w:val="22"/>
                <w:szCs w:val="22"/>
              </w:rPr>
              <w:t xml:space="preserve">Czy w celu zapewnienia bezpieczeństwa użytkownikom oraz pacjentom, a także zapewnieniu przeprowadzenia usługi zgodnie z pełnymi wytycznymi producenta, Zamawiający w odniesieniu </w:t>
            </w:r>
            <w:r w:rsidR="0016124F">
              <w:rPr>
                <w:sz w:val="22"/>
                <w:szCs w:val="22"/>
              </w:rPr>
              <w:br/>
            </w:r>
            <w:r w:rsidRPr="007227DD">
              <w:rPr>
                <w:sz w:val="22"/>
                <w:szCs w:val="22"/>
              </w:rPr>
              <w:t xml:space="preserve">do stymulatorów w zadaniu 3 wymaga, aby osoby wykonujące usługę posiadały certyfikaty świadczące o przeszkoleniu w zakresie serwisowania sprzętu medycznego wystawione przez producenta </w:t>
            </w:r>
            <w:r w:rsidR="0016124F">
              <w:rPr>
                <w:sz w:val="22"/>
                <w:szCs w:val="22"/>
              </w:rPr>
              <w:br/>
            </w:r>
            <w:r w:rsidRPr="007227DD">
              <w:rPr>
                <w:sz w:val="22"/>
                <w:szCs w:val="22"/>
              </w:rPr>
              <w:t>lub autoryzowany serwis producenta na terenie Polski ?</w:t>
            </w:r>
          </w:p>
          <w:p w14:paraId="3582085E" w14:textId="1B1D4411" w:rsidR="005C2969" w:rsidRDefault="005C2969" w:rsidP="005C29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Zgodnie z SWZ.</w:t>
            </w:r>
          </w:p>
          <w:p w14:paraId="4CC8F0BB" w14:textId="77777777" w:rsidR="003A2FF9" w:rsidRPr="005C2969" w:rsidRDefault="003A2FF9" w:rsidP="005C29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887D058" w14:textId="77777777" w:rsidR="005C2969" w:rsidRPr="007227DD" w:rsidRDefault="005C2969" w:rsidP="005C29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27DD">
              <w:rPr>
                <w:sz w:val="22"/>
                <w:szCs w:val="22"/>
              </w:rPr>
              <w:t>Pytanie 6</w:t>
            </w:r>
          </w:p>
          <w:p w14:paraId="6D50A3C5" w14:textId="77777777" w:rsidR="005C2969" w:rsidRPr="007227DD" w:rsidRDefault="005C2969" w:rsidP="005C29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27DD">
              <w:rPr>
                <w:sz w:val="22"/>
                <w:szCs w:val="22"/>
              </w:rPr>
              <w:t xml:space="preserve">dotyczy zadania 3 </w:t>
            </w:r>
          </w:p>
          <w:p w14:paraId="49A7BAAC" w14:textId="5DAEC0BC" w:rsidR="005C2969" w:rsidRPr="006A5DF1" w:rsidRDefault="005C2969" w:rsidP="005C29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27DD">
              <w:rPr>
                <w:sz w:val="22"/>
                <w:szCs w:val="22"/>
              </w:rPr>
              <w:t xml:space="preserve">Czy w celu zapewnienia bezpieczeństwa użytkownikom oraz pacjentom, a także zapewnieniu przeprowadzenia usługi zgodnie z pełnymi wytycznymi producenta, Zamawiający w odniesieniu </w:t>
            </w:r>
            <w:r w:rsidR="0016124F">
              <w:rPr>
                <w:sz w:val="22"/>
                <w:szCs w:val="22"/>
              </w:rPr>
              <w:br/>
            </w:r>
            <w:r w:rsidRPr="007227DD">
              <w:rPr>
                <w:sz w:val="22"/>
                <w:szCs w:val="22"/>
              </w:rPr>
              <w:t>do stymulatorów w zadaniu 3 wymaga sprawdzenia i ewentualnej aktualizacji oprogramowania urządzeń do najnowszej wersji ?</w:t>
            </w:r>
          </w:p>
          <w:p w14:paraId="42B126EF" w14:textId="5CD8A550" w:rsidR="005C2969" w:rsidRPr="003A2FF9" w:rsidRDefault="005C2969" w:rsidP="005C2969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3A2FF9">
              <w:rPr>
                <w:sz w:val="22"/>
                <w:szCs w:val="22"/>
              </w:rPr>
              <w:t xml:space="preserve"> Zgodnie z SWZ.</w:t>
            </w:r>
          </w:p>
          <w:p w14:paraId="17779AC0" w14:textId="77777777" w:rsidR="005C2969" w:rsidRDefault="005C2969" w:rsidP="00AA48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ABCA8DC" w14:textId="1836BFD2" w:rsidR="007227DD" w:rsidRPr="007227DD" w:rsidRDefault="007227DD" w:rsidP="00AA48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27DD">
              <w:rPr>
                <w:sz w:val="22"/>
                <w:szCs w:val="22"/>
              </w:rPr>
              <w:t xml:space="preserve">Pytanie </w:t>
            </w:r>
            <w:r w:rsidR="003A2FF9">
              <w:rPr>
                <w:sz w:val="22"/>
                <w:szCs w:val="22"/>
              </w:rPr>
              <w:t>7</w:t>
            </w:r>
          </w:p>
          <w:p w14:paraId="12A6F749" w14:textId="77777777" w:rsidR="007227DD" w:rsidRPr="007227DD" w:rsidRDefault="007227DD" w:rsidP="00AA48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27DD">
              <w:rPr>
                <w:sz w:val="22"/>
                <w:szCs w:val="22"/>
              </w:rPr>
              <w:t>dotyczy SWZ, Załącznik nr 2, Zadanie nr 3</w:t>
            </w:r>
          </w:p>
          <w:p w14:paraId="2A696C8F" w14:textId="77777777" w:rsidR="007227DD" w:rsidRPr="007227DD" w:rsidRDefault="007227DD" w:rsidP="00AA48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27DD">
              <w:rPr>
                <w:sz w:val="22"/>
                <w:szCs w:val="22"/>
              </w:rPr>
              <w:t xml:space="preserve">Zwracamy się z wnioskiem o wydzielenie do osobnego zadania pozycji 14 tj. pompa do kontrapulsacji CS100. Na terenie kraju działa tylko jeden wykonawca posiadający uprawnienia do wykonywania przeglądów technicznych i napraw pomp do kontrapulsacji Datascope System CS100 IABP odpowiadające postanowieniom zawartym w Załącznik nr 4 par. 2 i 3. </w:t>
            </w:r>
          </w:p>
          <w:p w14:paraId="297676E7" w14:textId="0EF5B425" w:rsidR="007227DD" w:rsidRDefault="003A2FF9" w:rsidP="00AA48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nie wyraża zgody.</w:t>
            </w:r>
          </w:p>
          <w:p w14:paraId="030CA6E4" w14:textId="77777777" w:rsidR="003A2FF9" w:rsidRPr="003A2FF9" w:rsidRDefault="003A2FF9" w:rsidP="00AA48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0BC444D" w14:textId="07F0E299" w:rsidR="007227DD" w:rsidRPr="007227DD" w:rsidRDefault="007227DD" w:rsidP="00AA48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27DD">
              <w:rPr>
                <w:sz w:val="22"/>
                <w:szCs w:val="22"/>
              </w:rPr>
              <w:t xml:space="preserve">Pytanie </w:t>
            </w:r>
            <w:r w:rsidR="003A2FF9">
              <w:rPr>
                <w:sz w:val="22"/>
                <w:szCs w:val="22"/>
              </w:rPr>
              <w:t>8</w:t>
            </w:r>
          </w:p>
          <w:p w14:paraId="11950349" w14:textId="77777777" w:rsidR="007227DD" w:rsidRPr="007227DD" w:rsidRDefault="007227DD" w:rsidP="00AA48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27DD">
              <w:rPr>
                <w:sz w:val="22"/>
                <w:szCs w:val="22"/>
              </w:rPr>
              <w:t>dotyczy SWZ, Załącznik nr 2, Zadanie nr 3</w:t>
            </w:r>
          </w:p>
          <w:p w14:paraId="1CABBBAC" w14:textId="77777777" w:rsidR="007227DD" w:rsidRPr="007227DD" w:rsidRDefault="007227DD" w:rsidP="00AA48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27DD">
              <w:rPr>
                <w:sz w:val="22"/>
                <w:szCs w:val="22"/>
              </w:rPr>
              <w:t xml:space="preserve">Prosimy o podanie numeru seryjnego pompy do kontrapulsacji CS100 z pozycji 14. </w:t>
            </w:r>
          </w:p>
          <w:p w14:paraId="034B7926" w14:textId="299625B2" w:rsidR="007227DD" w:rsidRDefault="003A2FF9" w:rsidP="00AA48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nr seryjny SA03697-C5 z 2012 roku</w:t>
            </w:r>
          </w:p>
          <w:p w14:paraId="0030D591" w14:textId="77777777" w:rsidR="003A2FF9" w:rsidRPr="003A2FF9" w:rsidRDefault="003A2FF9" w:rsidP="00AA48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2FCD9D3" w14:textId="77777777" w:rsidR="003A2FF9" w:rsidRDefault="003A2FF9" w:rsidP="00AA48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9B9D2AC" w14:textId="77777777" w:rsidR="003A2FF9" w:rsidRDefault="003A2FF9" w:rsidP="00AA48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1735B1C" w14:textId="093D24CF" w:rsidR="007227DD" w:rsidRPr="007227DD" w:rsidRDefault="007227DD" w:rsidP="00AA48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27DD">
              <w:rPr>
                <w:sz w:val="22"/>
                <w:szCs w:val="22"/>
              </w:rPr>
              <w:lastRenderedPageBreak/>
              <w:t xml:space="preserve">Pytanie </w:t>
            </w:r>
            <w:r w:rsidR="003A2FF9">
              <w:rPr>
                <w:sz w:val="22"/>
                <w:szCs w:val="22"/>
              </w:rPr>
              <w:t>9</w:t>
            </w:r>
          </w:p>
          <w:p w14:paraId="417AEC68" w14:textId="77777777" w:rsidR="007227DD" w:rsidRPr="007227DD" w:rsidRDefault="007227DD" w:rsidP="00AA48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27DD">
              <w:rPr>
                <w:sz w:val="22"/>
                <w:szCs w:val="22"/>
              </w:rPr>
              <w:t>dotyczy SWZ, Załącznik nr 3, Zadanie nr 3</w:t>
            </w:r>
          </w:p>
          <w:p w14:paraId="23CC3B34" w14:textId="51260D54" w:rsidR="007227DD" w:rsidRPr="006A5DF1" w:rsidRDefault="007227DD" w:rsidP="00AA48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27DD">
              <w:rPr>
                <w:sz w:val="22"/>
                <w:szCs w:val="22"/>
              </w:rPr>
              <w:t xml:space="preserve">Prosimy o podanie stanu licznika pompy do kontrapulsacji CS100 w celu ustalenia zakresu przeglądu, </w:t>
            </w:r>
            <w:r w:rsidR="0098479A">
              <w:rPr>
                <w:sz w:val="22"/>
                <w:szCs w:val="22"/>
              </w:rPr>
              <w:br/>
            </w:r>
            <w:r w:rsidRPr="007227DD">
              <w:rPr>
                <w:sz w:val="22"/>
                <w:szCs w:val="22"/>
              </w:rPr>
              <w:t>w tym części do wymiany, zgodnie z interwałem wieku eksploatacyjnego.</w:t>
            </w:r>
          </w:p>
          <w:p w14:paraId="6D07F010" w14:textId="5BFA14D4" w:rsidR="007227DD" w:rsidRDefault="007227DD" w:rsidP="00AA4890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3A2FF9">
              <w:rPr>
                <w:sz w:val="22"/>
                <w:szCs w:val="22"/>
              </w:rPr>
              <w:t xml:space="preserve"> </w:t>
            </w:r>
          </w:p>
          <w:p w14:paraId="23FDEE19" w14:textId="1A00951B" w:rsidR="003A2FF9" w:rsidRDefault="003A2FF9" w:rsidP="00AA4890">
            <w:pPr>
              <w:spacing w:after="40"/>
              <w:ind w:left="30" w:right="-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Ilość godzin na dysku: 7387</w:t>
            </w:r>
          </w:p>
          <w:p w14:paraId="2364FABC" w14:textId="0144E1A8" w:rsidR="003A2FF9" w:rsidRPr="003A2FF9" w:rsidRDefault="003A2FF9" w:rsidP="00AA4890">
            <w:pPr>
              <w:spacing w:after="40"/>
              <w:ind w:left="30" w:right="-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Stan licznika godzin: 6388</w:t>
            </w:r>
          </w:p>
          <w:p w14:paraId="64917C2A" w14:textId="38D3D02D" w:rsidR="007227DD" w:rsidRPr="007227DD" w:rsidRDefault="007227DD" w:rsidP="00AA489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7227DD" w:rsidRPr="006A5DF1" w14:paraId="2C74A033" w14:textId="77777777" w:rsidTr="00AA4890">
        <w:tc>
          <w:tcPr>
            <w:tcW w:w="9356" w:type="dxa"/>
            <w:shd w:val="clear" w:color="auto" w:fill="auto"/>
          </w:tcPr>
          <w:p w14:paraId="738ABCA9" w14:textId="7AA89EBB" w:rsidR="007227DD" w:rsidRPr="007227DD" w:rsidRDefault="007227DD" w:rsidP="003A2FF9">
            <w:pPr>
              <w:spacing w:before="60" w:after="60"/>
              <w:ind w:left="30" w:right="-72"/>
              <w:rPr>
                <w:sz w:val="22"/>
                <w:szCs w:val="22"/>
                <w:highlight w:val="darkGray"/>
              </w:rPr>
            </w:pPr>
          </w:p>
        </w:tc>
      </w:tr>
    </w:tbl>
    <w:p w14:paraId="5AE51A3C" w14:textId="1424E42F" w:rsidR="003A2FF9" w:rsidRDefault="003A2FF9" w:rsidP="003A2FF9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590319">
        <w:rPr>
          <w:sz w:val="22"/>
          <w:szCs w:val="22"/>
        </w:rPr>
        <w:t xml:space="preserve">Termin składania i otwarcia ofert pozostaje bez zmian tj. zgodnie z ogłoszeniem </w:t>
      </w:r>
      <w:r>
        <w:rPr>
          <w:sz w:val="22"/>
          <w:szCs w:val="22"/>
        </w:rPr>
        <w:t xml:space="preserve">o zamówieniu </w:t>
      </w:r>
      <w:r w:rsidR="0016124F">
        <w:rPr>
          <w:sz w:val="22"/>
          <w:szCs w:val="22"/>
        </w:rPr>
        <w:br/>
      </w:r>
      <w:r>
        <w:rPr>
          <w:sz w:val="22"/>
          <w:szCs w:val="22"/>
        </w:rPr>
        <w:t xml:space="preserve">nr 2022/BZP 00008099/01 z dnia 10.01.2022 r. </w:t>
      </w:r>
    </w:p>
    <w:p w14:paraId="0C12A8C1" w14:textId="42E0B65A" w:rsidR="003A2FF9" w:rsidRDefault="003A2FF9" w:rsidP="003A2FF9">
      <w:pPr>
        <w:pStyle w:val="Tekstpodstawowywcity3"/>
        <w:spacing w:before="120" w:after="120"/>
        <w:ind w:firstLine="0"/>
        <w:rPr>
          <w:sz w:val="22"/>
          <w:szCs w:val="22"/>
        </w:rPr>
      </w:pPr>
    </w:p>
    <w:p w14:paraId="41C0640D" w14:textId="77777777" w:rsidR="003A2FF9" w:rsidRDefault="003A2FF9" w:rsidP="003A2FF9">
      <w:pPr>
        <w:pStyle w:val="Tekstpodstawowywcity3"/>
        <w:spacing w:before="120" w:after="120"/>
        <w:ind w:firstLine="0"/>
        <w:rPr>
          <w:sz w:val="22"/>
          <w:szCs w:val="22"/>
        </w:rPr>
      </w:pPr>
    </w:p>
    <w:p w14:paraId="1132814C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5783D667" w14:textId="77777777" w:rsidR="001B5482" w:rsidRDefault="001B5482" w:rsidP="001B5482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77C52467" w14:textId="77777777" w:rsidR="001B5482" w:rsidRDefault="001B5482" w:rsidP="001B548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1126E57" w14:textId="77777777" w:rsidR="001B5482" w:rsidRDefault="001B5482" w:rsidP="001B548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B1FE13D" w14:textId="77777777" w:rsidR="001B5482" w:rsidRDefault="001B5482" w:rsidP="001B548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5996FFFF" w14:textId="280EB6B4" w:rsidR="006D4AB3" w:rsidRPr="006A5DF1" w:rsidRDefault="006D4AB3" w:rsidP="001B5482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45E277" w14:textId="77777777" w:rsidR="00E77585" w:rsidRDefault="00E77585">
      <w:r>
        <w:separator/>
      </w:r>
    </w:p>
  </w:endnote>
  <w:endnote w:type="continuationSeparator" w:id="0">
    <w:p w14:paraId="0C246907" w14:textId="77777777" w:rsidR="00E77585" w:rsidRDefault="00E77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6AF3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9C453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8D22A" w14:textId="11C62E60" w:rsidR="006D4AB3" w:rsidRDefault="00161A2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2141C08" wp14:editId="1F9AD410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DA86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19938E7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590B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CDACF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C70B27C" w14:textId="77777777" w:rsidR="006D4AB3" w:rsidRDefault="006D4AB3">
    <w:pPr>
      <w:pStyle w:val="Stopka"/>
      <w:tabs>
        <w:tab w:val="clear" w:pos="4536"/>
        <w:tab w:val="left" w:pos="6237"/>
      </w:tabs>
    </w:pPr>
  </w:p>
  <w:p w14:paraId="5A7BE81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AB6757" w14:textId="77777777" w:rsidR="00E77585" w:rsidRDefault="00E77585">
      <w:r>
        <w:separator/>
      </w:r>
    </w:p>
  </w:footnote>
  <w:footnote w:type="continuationSeparator" w:id="0">
    <w:p w14:paraId="606B5F57" w14:textId="77777777" w:rsidR="00E77585" w:rsidRDefault="00E775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92712" w14:textId="77777777" w:rsidR="007227DD" w:rsidRDefault="007227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5C76E" w14:textId="77777777" w:rsidR="007227DD" w:rsidRDefault="007227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28CB1" w14:textId="77777777" w:rsidR="007227DD" w:rsidRDefault="007227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585"/>
    <w:rsid w:val="00031374"/>
    <w:rsid w:val="000A1097"/>
    <w:rsid w:val="000E2A8F"/>
    <w:rsid w:val="0012774F"/>
    <w:rsid w:val="00144B7A"/>
    <w:rsid w:val="0016124F"/>
    <w:rsid w:val="00161A26"/>
    <w:rsid w:val="00180C6E"/>
    <w:rsid w:val="001B5482"/>
    <w:rsid w:val="0029606A"/>
    <w:rsid w:val="003A2FF9"/>
    <w:rsid w:val="004848F3"/>
    <w:rsid w:val="004A75F2"/>
    <w:rsid w:val="005144A9"/>
    <w:rsid w:val="00520165"/>
    <w:rsid w:val="005B1B08"/>
    <w:rsid w:val="005C2969"/>
    <w:rsid w:val="00632C3C"/>
    <w:rsid w:val="00662BDB"/>
    <w:rsid w:val="006A5DF1"/>
    <w:rsid w:val="006B7198"/>
    <w:rsid w:val="006D4AB3"/>
    <w:rsid w:val="006F3B81"/>
    <w:rsid w:val="007227DD"/>
    <w:rsid w:val="007D7198"/>
    <w:rsid w:val="00870F9F"/>
    <w:rsid w:val="008804B6"/>
    <w:rsid w:val="00897AB0"/>
    <w:rsid w:val="008A3553"/>
    <w:rsid w:val="0098479A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77585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C38F11"/>
  <w15:chartTrackingRefBased/>
  <w15:docId w15:val="{55B3E92C-2FA9-4619-9E4E-EAB2A9C93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3A2FF9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522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2022-01-13T10:02:00Z</cp:lastPrinted>
  <dcterms:created xsi:type="dcterms:W3CDTF">2022-01-13T10:03:00Z</dcterms:created>
  <dcterms:modified xsi:type="dcterms:W3CDTF">2022-01-13T10:03:00Z</dcterms:modified>
</cp:coreProperties>
</file>