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45099" w:rsidP="00D665F5">
      <w:pPr>
        <w:spacing w:after="240"/>
        <w:jc w:val="right"/>
        <w:rPr>
          <w:sz w:val="22"/>
          <w:szCs w:val="22"/>
        </w:rPr>
      </w:pPr>
      <w:r w:rsidRPr="0084509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45099">
        <w:rPr>
          <w:sz w:val="22"/>
          <w:szCs w:val="22"/>
        </w:rPr>
        <w:t>2022-01-11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845099" w:rsidP="00577BC6">
      <w:pPr>
        <w:spacing w:after="40"/>
        <w:rPr>
          <w:b/>
          <w:bCs/>
          <w:sz w:val="22"/>
          <w:szCs w:val="22"/>
        </w:rPr>
      </w:pPr>
      <w:r w:rsidRPr="00845099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D665F5" w:rsidRPr="00BD5546" w:rsidRDefault="00845099" w:rsidP="00D665F5">
      <w:pPr>
        <w:rPr>
          <w:sz w:val="22"/>
          <w:szCs w:val="22"/>
        </w:rPr>
      </w:pPr>
      <w:r w:rsidRPr="00845099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845099">
        <w:rPr>
          <w:sz w:val="22"/>
          <w:szCs w:val="22"/>
        </w:rPr>
        <w:t>66</w:t>
      </w:r>
    </w:p>
    <w:p w:rsidR="00D665F5" w:rsidRPr="00BD5546" w:rsidRDefault="00845099" w:rsidP="00D665F5">
      <w:pPr>
        <w:rPr>
          <w:sz w:val="22"/>
          <w:szCs w:val="22"/>
        </w:rPr>
      </w:pPr>
      <w:r w:rsidRPr="00845099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845099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019F">
        <w:rPr>
          <w:b/>
          <w:sz w:val="22"/>
          <w:szCs w:val="22"/>
        </w:rPr>
        <w:t>S</w:t>
      </w:r>
      <w:r w:rsidR="00845099" w:rsidRPr="00845099">
        <w:rPr>
          <w:b/>
          <w:sz w:val="22"/>
          <w:szCs w:val="22"/>
        </w:rPr>
        <w:t>ZP</w:t>
      </w:r>
      <w:r w:rsidR="00B7019F">
        <w:rPr>
          <w:b/>
          <w:sz w:val="22"/>
          <w:szCs w:val="22"/>
        </w:rPr>
        <w:t xml:space="preserve">.271. </w:t>
      </w:r>
      <w:r w:rsidR="00497892">
        <w:rPr>
          <w:b/>
          <w:sz w:val="22"/>
          <w:szCs w:val="22"/>
        </w:rPr>
        <w:t>17</w:t>
      </w:r>
      <w:bookmarkStart w:id="0" w:name="_GoBack"/>
      <w:bookmarkEnd w:id="0"/>
      <w:r w:rsidR="00845099" w:rsidRPr="00845099">
        <w:rPr>
          <w:b/>
          <w:sz w:val="22"/>
          <w:szCs w:val="22"/>
        </w:rPr>
        <w:t>/35/2021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45099" w:rsidRPr="0084509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845099" w:rsidRPr="00845099" w:rsidRDefault="00845099" w:rsidP="00B274AA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845099">
        <w:rPr>
          <w:b/>
          <w:sz w:val="22"/>
          <w:szCs w:val="22"/>
        </w:rPr>
        <w:t xml:space="preserve">Świadczenie usług utrzymania czystości w zakresie strefy białej, dezynfekcji powierzchni, strefy szarej, terenów zewnętrznych oraz terenów zielonych Szpitala Specjalistycznego im. St. Żeromskiego SP ZOZ w Krakowie, os. Na Skarpie 66, 31-913 Kraków. 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45099" w:rsidRPr="00845099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45099" w:rsidRPr="00845099">
        <w:rPr>
          <w:sz w:val="22"/>
          <w:szCs w:val="22"/>
        </w:rPr>
        <w:t>11/01/2022</w:t>
      </w:r>
      <w:r w:rsidR="00FF4AB1" w:rsidRPr="00577BC6">
        <w:rPr>
          <w:sz w:val="22"/>
          <w:szCs w:val="22"/>
        </w:rPr>
        <w:t xml:space="preserve"> o godz. </w:t>
      </w:r>
      <w:r w:rsidR="00845099" w:rsidRPr="00845099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45099" w:rsidRPr="00493F8C" w:rsidTr="00ED4D68">
        <w:tc>
          <w:tcPr>
            <w:tcW w:w="993" w:type="dxa"/>
            <w:shd w:val="clear" w:color="auto" w:fill="auto"/>
            <w:vAlign w:val="center"/>
          </w:tcPr>
          <w:p w:rsidR="00845099" w:rsidRPr="00490DC0" w:rsidRDefault="00845099" w:rsidP="00ED4D68">
            <w:pPr>
              <w:spacing w:before="120" w:after="120"/>
              <w:jc w:val="center"/>
            </w:pPr>
            <w:r w:rsidRPr="00845099">
              <w:t>1</w:t>
            </w:r>
          </w:p>
        </w:tc>
        <w:tc>
          <w:tcPr>
            <w:tcW w:w="5244" w:type="dxa"/>
            <w:shd w:val="clear" w:color="auto" w:fill="auto"/>
          </w:tcPr>
          <w:p w:rsidR="00B274AA" w:rsidRDefault="00B274AA" w:rsidP="00ED4D68">
            <w:pPr>
              <w:spacing w:before="40"/>
            </w:pPr>
            <w:r>
              <w:t>Konsorcjum Firm:</w:t>
            </w:r>
          </w:p>
          <w:p w:rsidR="00B274AA" w:rsidRDefault="00B274AA" w:rsidP="00ED4D68">
            <w:pPr>
              <w:spacing w:before="40"/>
            </w:pPr>
            <w:r>
              <w:t>Naprzód Hospital Sp. z  o.o., ul. Traktorowa 126, 91-204 Łódź</w:t>
            </w:r>
          </w:p>
          <w:p w:rsidR="00B274AA" w:rsidRDefault="00B274AA" w:rsidP="00ED4D68">
            <w:pPr>
              <w:spacing w:before="40"/>
            </w:pPr>
            <w:r>
              <w:t>i</w:t>
            </w:r>
          </w:p>
          <w:p w:rsidR="00B274AA" w:rsidRDefault="00B274AA" w:rsidP="00ED4D68">
            <w:pPr>
              <w:spacing w:before="40"/>
            </w:pPr>
            <w:r>
              <w:t>Naprzód Service Sp. z o.o., ul. Traktorowa 126, 91-204 Łódź</w:t>
            </w:r>
          </w:p>
          <w:p w:rsidR="00B274AA" w:rsidRDefault="00B274AA" w:rsidP="00ED4D68">
            <w:pPr>
              <w:spacing w:before="40"/>
            </w:pPr>
            <w:r>
              <w:t>i</w:t>
            </w:r>
          </w:p>
          <w:p w:rsidR="00845099" w:rsidRPr="00490DC0" w:rsidRDefault="00845099" w:rsidP="00ED4D68">
            <w:pPr>
              <w:spacing w:before="40"/>
            </w:pPr>
            <w:r w:rsidRPr="00845099">
              <w:t>Izan+ Sp. z o.o.</w:t>
            </w:r>
          </w:p>
          <w:p w:rsidR="00845099" w:rsidRPr="00490DC0" w:rsidRDefault="00845099" w:rsidP="00ED4D68">
            <w:r w:rsidRPr="00845099">
              <w:t>Żabiniec</w:t>
            </w:r>
            <w:r w:rsidRPr="00490DC0">
              <w:t xml:space="preserve"> </w:t>
            </w:r>
            <w:r w:rsidRPr="00845099">
              <w:t>46</w:t>
            </w:r>
            <w:r w:rsidRPr="00490DC0">
              <w:t xml:space="preserve"> </w:t>
            </w:r>
          </w:p>
          <w:p w:rsidR="00845099" w:rsidRPr="00490DC0" w:rsidRDefault="00845099" w:rsidP="00ED4D68">
            <w:pPr>
              <w:spacing w:after="40"/>
              <w:jc w:val="both"/>
            </w:pPr>
            <w:r w:rsidRPr="00845099">
              <w:t>31-215</w:t>
            </w:r>
            <w:r w:rsidRPr="00490DC0">
              <w:t xml:space="preserve"> </w:t>
            </w:r>
            <w:r w:rsidRPr="0084509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5099" w:rsidRPr="00490DC0" w:rsidRDefault="00845099" w:rsidP="00ED4D68">
            <w:pPr>
              <w:spacing w:before="120" w:after="120"/>
              <w:jc w:val="both"/>
            </w:pPr>
            <w:r w:rsidRPr="00845099">
              <w:t>24 693 206.40 zł</w:t>
            </w:r>
          </w:p>
        </w:tc>
      </w:tr>
      <w:tr w:rsidR="00845099" w:rsidRPr="00493F8C" w:rsidTr="00ED4D68">
        <w:tc>
          <w:tcPr>
            <w:tcW w:w="993" w:type="dxa"/>
            <w:shd w:val="clear" w:color="auto" w:fill="auto"/>
            <w:vAlign w:val="center"/>
          </w:tcPr>
          <w:p w:rsidR="00845099" w:rsidRPr="00490DC0" w:rsidRDefault="00845099" w:rsidP="00ED4D68">
            <w:pPr>
              <w:spacing w:before="120" w:after="120"/>
              <w:jc w:val="center"/>
            </w:pPr>
            <w:r w:rsidRPr="00845099">
              <w:t>2</w:t>
            </w:r>
          </w:p>
        </w:tc>
        <w:tc>
          <w:tcPr>
            <w:tcW w:w="5244" w:type="dxa"/>
            <w:shd w:val="clear" w:color="auto" w:fill="auto"/>
          </w:tcPr>
          <w:p w:rsidR="00B274AA" w:rsidRDefault="00B274AA" w:rsidP="00ED4D68">
            <w:pPr>
              <w:spacing w:before="40"/>
            </w:pPr>
            <w:r>
              <w:t>Konsorcjum firm:</w:t>
            </w:r>
          </w:p>
          <w:p w:rsidR="00845099" w:rsidRDefault="00845099" w:rsidP="00ED4D68">
            <w:pPr>
              <w:spacing w:before="40"/>
            </w:pPr>
            <w:r w:rsidRPr="00845099">
              <w:t>Fudeko S. A.</w:t>
            </w:r>
            <w:r w:rsidR="00B274AA">
              <w:t>, ul. Spokojna 4, 81-549 Gdynia</w:t>
            </w:r>
          </w:p>
          <w:p w:rsidR="00B274AA" w:rsidRDefault="00B274AA" w:rsidP="00ED4D68">
            <w:pPr>
              <w:spacing w:before="40"/>
            </w:pPr>
            <w:r>
              <w:t>I</w:t>
            </w:r>
          </w:p>
          <w:p w:rsidR="00845099" w:rsidRDefault="00B274AA" w:rsidP="00B274AA">
            <w:pPr>
              <w:spacing w:before="40"/>
            </w:pPr>
            <w:r>
              <w:t xml:space="preserve">Fudeco Med. Sp. z o.o., ul. </w:t>
            </w:r>
            <w:r w:rsidR="00845099" w:rsidRPr="00845099">
              <w:t>Spokojna</w:t>
            </w:r>
            <w:r w:rsidR="00845099" w:rsidRPr="00490DC0">
              <w:t xml:space="preserve"> </w:t>
            </w:r>
            <w:r w:rsidR="00845099" w:rsidRPr="00845099">
              <w:t>4</w:t>
            </w:r>
            <w:r>
              <w:t xml:space="preserve">, </w:t>
            </w:r>
            <w:r w:rsidR="00845099" w:rsidRPr="00845099">
              <w:t>81-549</w:t>
            </w:r>
            <w:r w:rsidR="00845099" w:rsidRPr="00490DC0">
              <w:t xml:space="preserve"> </w:t>
            </w:r>
            <w:r w:rsidR="00845099" w:rsidRPr="00845099">
              <w:t>Gdynia</w:t>
            </w:r>
          </w:p>
          <w:p w:rsidR="00B274AA" w:rsidRPr="00490DC0" w:rsidRDefault="00B274AA" w:rsidP="00B274AA">
            <w:pPr>
              <w:spacing w:before="40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45099" w:rsidRPr="00490DC0" w:rsidRDefault="00845099" w:rsidP="00ED4D68">
            <w:pPr>
              <w:spacing w:before="120" w:after="120"/>
              <w:jc w:val="both"/>
            </w:pPr>
            <w:r w:rsidRPr="00845099">
              <w:t>23 605 603.20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845099" w:rsidP="00173B20">
      <w:pPr>
        <w:jc w:val="right"/>
      </w:pPr>
      <w:r w:rsidRPr="00845099">
        <w:rPr>
          <w:sz w:val="22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5C84" w:rsidRDefault="000A5C84">
      <w:r>
        <w:separator/>
      </w:r>
    </w:p>
  </w:endnote>
  <w:endnote w:type="continuationSeparator" w:id="0">
    <w:p w:rsidR="000A5C84" w:rsidRDefault="000A5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9789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5C84" w:rsidRDefault="000A5C84">
      <w:r>
        <w:separator/>
      </w:r>
    </w:p>
  </w:footnote>
  <w:footnote w:type="continuationSeparator" w:id="0">
    <w:p w:rsidR="000A5C84" w:rsidRDefault="000A5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099" w:rsidRDefault="008450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099" w:rsidRDefault="008450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099" w:rsidRDefault="008450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C84"/>
    <w:rsid w:val="00007727"/>
    <w:rsid w:val="00017720"/>
    <w:rsid w:val="00035488"/>
    <w:rsid w:val="000A5C84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97892"/>
    <w:rsid w:val="004C7E9B"/>
    <w:rsid w:val="00577BC6"/>
    <w:rsid w:val="00601802"/>
    <w:rsid w:val="0069085C"/>
    <w:rsid w:val="00843263"/>
    <w:rsid w:val="00845099"/>
    <w:rsid w:val="00861E75"/>
    <w:rsid w:val="009D19BD"/>
    <w:rsid w:val="009F189D"/>
    <w:rsid w:val="00A80738"/>
    <w:rsid w:val="00B274AA"/>
    <w:rsid w:val="00B7019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4A5DAA"/>
  <w15:chartTrackingRefBased/>
  <w15:docId w15:val="{CC76C326-D23B-4661-AFEC-FAD501879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1</Pages>
  <Words>194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2022-01-11T10:54:00Z</dcterms:created>
  <dcterms:modified xsi:type="dcterms:W3CDTF">2022-01-11T12:54:00Z</dcterms:modified>
</cp:coreProperties>
</file>