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B41" w:rsidRPr="0046416F" w:rsidRDefault="00DD0B41" w:rsidP="009F5280">
      <w:pPr>
        <w:spacing w:after="240"/>
        <w:rPr>
          <w:rFonts w:ascii="Arial" w:hAnsi="Arial" w:cs="Arial"/>
          <w:sz w:val="24"/>
          <w:szCs w:val="24"/>
        </w:rPr>
      </w:pPr>
    </w:p>
    <w:p w:rsidR="0046416F" w:rsidRPr="0046416F" w:rsidRDefault="0046416F" w:rsidP="0046416F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6416F">
        <w:rPr>
          <w:rFonts w:ascii="Arial" w:hAnsi="Arial" w:cs="Arial"/>
          <w:sz w:val="24"/>
          <w:szCs w:val="24"/>
        </w:rPr>
        <w:t>Częstochowa dnia: 2022-01-11</w:t>
      </w:r>
    </w:p>
    <w:p w:rsidR="0046416F" w:rsidRPr="0046416F" w:rsidRDefault="0046416F" w:rsidP="0046416F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6416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46416F" w:rsidRPr="0046416F" w:rsidRDefault="0046416F" w:rsidP="0046416F">
      <w:pPr>
        <w:rPr>
          <w:rFonts w:ascii="Arial" w:hAnsi="Arial" w:cs="Arial"/>
          <w:sz w:val="24"/>
          <w:szCs w:val="24"/>
        </w:rPr>
      </w:pPr>
      <w:r w:rsidRPr="0046416F">
        <w:rPr>
          <w:rFonts w:ascii="Arial" w:hAnsi="Arial" w:cs="Arial"/>
          <w:sz w:val="24"/>
          <w:szCs w:val="24"/>
        </w:rPr>
        <w:t>Dąbrowskiego 69</w:t>
      </w:r>
    </w:p>
    <w:p w:rsidR="0046416F" w:rsidRPr="0046416F" w:rsidRDefault="0046416F" w:rsidP="0046416F">
      <w:pPr>
        <w:rPr>
          <w:rFonts w:ascii="Arial" w:hAnsi="Arial" w:cs="Arial"/>
          <w:sz w:val="24"/>
          <w:szCs w:val="24"/>
        </w:rPr>
      </w:pPr>
      <w:r w:rsidRPr="0046416F">
        <w:rPr>
          <w:rFonts w:ascii="Arial" w:hAnsi="Arial" w:cs="Arial"/>
          <w:sz w:val="24"/>
          <w:szCs w:val="24"/>
        </w:rPr>
        <w:t>42-201 Częstochowa</w:t>
      </w:r>
    </w:p>
    <w:p w:rsidR="0046416F" w:rsidRPr="0046416F" w:rsidRDefault="0046416F" w:rsidP="0046416F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46416F">
        <w:rPr>
          <w:rFonts w:ascii="Arial" w:hAnsi="Arial" w:cs="Arial"/>
          <w:sz w:val="24"/>
          <w:szCs w:val="24"/>
        </w:rPr>
        <w:t>Znak sprawy:</w:t>
      </w:r>
      <w:r w:rsidRPr="0046416F">
        <w:rPr>
          <w:rFonts w:ascii="Arial" w:hAnsi="Arial" w:cs="Arial"/>
          <w:b/>
          <w:sz w:val="24"/>
          <w:szCs w:val="24"/>
        </w:rPr>
        <w:t xml:space="preserve"> ZP/RB-08/21</w:t>
      </w:r>
      <w:r w:rsidRPr="0046416F">
        <w:rPr>
          <w:rFonts w:ascii="Arial" w:hAnsi="Arial" w:cs="Arial"/>
          <w:sz w:val="24"/>
          <w:szCs w:val="24"/>
        </w:rPr>
        <w:tab/>
        <w:t xml:space="preserve"> </w:t>
      </w:r>
    </w:p>
    <w:p w:rsidR="0046416F" w:rsidRPr="0046416F" w:rsidRDefault="0046416F" w:rsidP="0046416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46416F" w:rsidRPr="0046416F" w:rsidRDefault="0046416F" w:rsidP="0046416F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6416F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46416F" w:rsidRPr="0046416F" w:rsidRDefault="0046416F" w:rsidP="0046416F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  <w:szCs w:val="24"/>
        </w:rPr>
      </w:pPr>
    </w:p>
    <w:p w:rsidR="0046416F" w:rsidRPr="0046416F" w:rsidRDefault="0046416F" w:rsidP="0046416F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46416F">
        <w:rPr>
          <w:rFonts w:ascii="Arial" w:hAnsi="Arial" w:cs="Arial"/>
          <w:bCs/>
          <w:sz w:val="24"/>
          <w:szCs w:val="24"/>
        </w:rPr>
        <w:t xml:space="preserve">Dotyczy </w:t>
      </w:r>
      <w:r w:rsidRPr="0046416F">
        <w:rPr>
          <w:rFonts w:ascii="Arial" w:hAnsi="Arial" w:cs="Arial"/>
          <w:sz w:val="24"/>
          <w:szCs w:val="24"/>
        </w:rPr>
        <w:t xml:space="preserve">postępowania o udzielenie zamówienia publicznego prowadzonego w trybie Tryb podstawowy bez negocjacji - art. 275 pkt. 1 ustawy </w:t>
      </w:r>
      <w:proofErr w:type="spellStart"/>
      <w:r w:rsidRPr="0046416F">
        <w:rPr>
          <w:rFonts w:ascii="Arial" w:hAnsi="Arial" w:cs="Arial"/>
          <w:sz w:val="24"/>
          <w:szCs w:val="24"/>
        </w:rPr>
        <w:t>Pzp</w:t>
      </w:r>
      <w:proofErr w:type="spellEnd"/>
      <w:r w:rsidRPr="0046416F">
        <w:rPr>
          <w:rFonts w:ascii="Arial" w:hAnsi="Arial" w:cs="Arial"/>
          <w:sz w:val="24"/>
          <w:szCs w:val="24"/>
        </w:rPr>
        <w:t xml:space="preserve"> na: </w:t>
      </w:r>
    </w:p>
    <w:p w:rsidR="0046416F" w:rsidRPr="0046416F" w:rsidRDefault="0046416F" w:rsidP="0046416F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46416F">
        <w:rPr>
          <w:rFonts w:ascii="Arial" w:hAnsi="Arial" w:cs="Arial"/>
          <w:b/>
          <w:szCs w:val="24"/>
        </w:rPr>
        <w:t>Roboty budowlane związane z instalacją klimatyzacji w pomieszczeniu serwerowni (pom. 13) Wydziału Inżynierii Mechanicznej i Informatyki Politechniki Częstochowskiej</w:t>
      </w:r>
    </w:p>
    <w:p w:rsidR="0046416F" w:rsidRPr="0046416F" w:rsidRDefault="0046416F" w:rsidP="0046416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46416F">
        <w:rPr>
          <w:rFonts w:ascii="Arial" w:hAnsi="Arial" w:cs="Arial"/>
          <w:sz w:val="24"/>
          <w:szCs w:val="24"/>
        </w:rPr>
        <w:t xml:space="preserve">Zamawiający, działając na podstawie art. 222 ust. 5 </w:t>
      </w:r>
      <w:r w:rsidRPr="0046416F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46416F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6416F">
        <w:rPr>
          <w:rFonts w:ascii="Arial" w:hAnsi="Arial" w:cs="Arial"/>
          <w:sz w:val="24"/>
          <w:szCs w:val="24"/>
        </w:rPr>
        <w:t>t.j</w:t>
      </w:r>
      <w:proofErr w:type="spellEnd"/>
      <w:r w:rsidRPr="0046416F">
        <w:rPr>
          <w:rFonts w:ascii="Arial" w:hAnsi="Arial" w:cs="Arial"/>
          <w:sz w:val="24"/>
          <w:szCs w:val="24"/>
        </w:rPr>
        <w:t>. Dz.U. z 2021r. poz. 1129) udostępnia informację z otwarcia ofert.</w:t>
      </w:r>
    </w:p>
    <w:p w:rsidR="0046416F" w:rsidRPr="0046416F" w:rsidRDefault="0046416F" w:rsidP="0046416F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46416F">
        <w:rPr>
          <w:rFonts w:ascii="Arial" w:hAnsi="Arial" w:cs="Arial"/>
          <w:sz w:val="24"/>
          <w:szCs w:val="24"/>
        </w:rPr>
        <w:t>Podczas otwarcia ofert, mającego miejsce w dniu 11/01/2022 o godz. 11:15,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46416F" w:rsidRPr="0046416F" w:rsidTr="00290FC0">
        <w:tc>
          <w:tcPr>
            <w:tcW w:w="993" w:type="dxa"/>
            <w:shd w:val="clear" w:color="auto" w:fill="auto"/>
            <w:vAlign w:val="center"/>
          </w:tcPr>
          <w:p w:rsidR="0046416F" w:rsidRPr="0046416F" w:rsidRDefault="0046416F" w:rsidP="00290FC0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416F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46416F" w:rsidRPr="0046416F" w:rsidRDefault="0046416F" w:rsidP="00290FC0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416F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416F" w:rsidRPr="0046416F" w:rsidRDefault="0046416F" w:rsidP="00290FC0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416F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6416F" w:rsidRPr="0046416F" w:rsidTr="00290FC0">
        <w:tc>
          <w:tcPr>
            <w:tcW w:w="993" w:type="dxa"/>
            <w:shd w:val="clear" w:color="auto" w:fill="auto"/>
            <w:vAlign w:val="center"/>
          </w:tcPr>
          <w:p w:rsidR="0046416F" w:rsidRPr="0046416F" w:rsidRDefault="0046416F" w:rsidP="00290FC0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416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6416F" w:rsidRPr="0046416F" w:rsidRDefault="0046416F" w:rsidP="00290FC0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r w:rsidRPr="0046416F">
              <w:rPr>
                <w:rFonts w:ascii="Arial" w:hAnsi="Arial" w:cs="Arial"/>
                <w:sz w:val="24"/>
                <w:szCs w:val="24"/>
              </w:rPr>
              <w:t>ENERGY HEAT TECHNOLOGY INVESTMENT</w:t>
            </w:r>
          </w:p>
          <w:p w:rsidR="0046416F" w:rsidRPr="0046416F" w:rsidRDefault="0046416F" w:rsidP="00290FC0">
            <w:pPr>
              <w:rPr>
                <w:rFonts w:ascii="Arial" w:hAnsi="Arial" w:cs="Arial"/>
                <w:sz w:val="24"/>
                <w:szCs w:val="24"/>
              </w:rPr>
            </w:pPr>
            <w:r w:rsidRPr="0046416F">
              <w:rPr>
                <w:rFonts w:ascii="Arial" w:hAnsi="Arial" w:cs="Arial"/>
                <w:sz w:val="24"/>
                <w:szCs w:val="24"/>
              </w:rPr>
              <w:t xml:space="preserve">Niemodlińska 58A </w:t>
            </w:r>
          </w:p>
          <w:p w:rsidR="0046416F" w:rsidRPr="0046416F" w:rsidRDefault="0046416F" w:rsidP="00290FC0">
            <w:pPr>
              <w:spacing w:after="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416F">
              <w:rPr>
                <w:rFonts w:ascii="Arial" w:hAnsi="Arial" w:cs="Arial"/>
                <w:sz w:val="24"/>
                <w:szCs w:val="24"/>
              </w:rPr>
              <w:t>45-865 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416F" w:rsidRPr="0046416F" w:rsidRDefault="0046416F" w:rsidP="00290FC0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416F">
              <w:rPr>
                <w:rFonts w:ascii="Arial" w:hAnsi="Arial" w:cs="Arial"/>
                <w:sz w:val="24"/>
                <w:szCs w:val="24"/>
              </w:rPr>
              <w:t>33 456.00 zł</w:t>
            </w:r>
          </w:p>
        </w:tc>
      </w:tr>
      <w:tr w:rsidR="0046416F" w:rsidRPr="0046416F" w:rsidTr="00290FC0">
        <w:tc>
          <w:tcPr>
            <w:tcW w:w="993" w:type="dxa"/>
            <w:shd w:val="clear" w:color="auto" w:fill="auto"/>
            <w:vAlign w:val="center"/>
          </w:tcPr>
          <w:p w:rsidR="0046416F" w:rsidRPr="0046416F" w:rsidRDefault="0046416F" w:rsidP="00290FC0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416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46416F" w:rsidRPr="0046416F" w:rsidRDefault="0046416F" w:rsidP="00290FC0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r w:rsidRPr="0046416F">
              <w:rPr>
                <w:rFonts w:ascii="Arial" w:hAnsi="Arial" w:cs="Arial"/>
                <w:sz w:val="24"/>
                <w:szCs w:val="24"/>
              </w:rPr>
              <w:t>Przedsiębiorstwo Produkcyjno-Handlowo-Usługowe MAL-PLAST s.c.</w:t>
            </w:r>
          </w:p>
          <w:p w:rsidR="0046416F" w:rsidRPr="0046416F" w:rsidRDefault="0046416F" w:rsidP="00290FC0">
            <w:pPr>
              <w:rPr>
                <w:rFonts w:ascii="Arial" w:hAnsi="Arial" w:cs="Arial"/>
                <w:sz w:val="24"/>
                <w:szCs w:val="24"/>
              </w:rPr>
            </w:pPr>
            <w:r w:rsidRPr="0046416F">
              <w:rPr>
                <w:rFonts w:ascii="Arial" w:hAnsi="Arial" w:cs="Arial"/>
                <w:sz w:val="24"/>
                <w:szCs w:val="24"/>
              </w:rPr>
              <w:t xml:space="preserve">Legnicka 61 </w:t>
            </w:r>
          </w:p>
          <w:p w:rsidR="0046416F" w:rsidRPr="0046416F" w:rsidRDefault="0046416F" w:rsidP="00290FC0">
            <w:pPr>
              <w:spacing w:after="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416F">
              <w:rPr>
                <w:rFonts w:ascii="Arial" w:hAnsi="Arial" w:cs="Arial"/>
                <w:sz w:val="24"/>
                <w:szCs w:val="24"/>
              </w:rPr>
              <w:t>42-200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416F" w:rsidRPr="0046416F" w:rsidRDefault="0046416F" w:rsidP="00290FC0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416F">
              <w:rPr>
                <w:rFonts w:ascii="Arial" w:hAnsi="Arial" w:cs="Arial"/>
                <w:sz w:val="24"/>
                <w:szCs w:val="24"/>
              </w:rPr>
              <w:t>67 527.00 zł</w:t>
            </w:r>
          </w:p>
        </w:tc>
      </w:tr>
      <w:tr w:rsidR="0046416F" w:rsidRPr="0046416F" w:rsidTr="00290FC0">
        <w:tc>
          <w:tcPr>
            <w:tcW w:w="993" w:type="dxa"/>
            <w:shd w:val="clear" w:color="auto" w:fill="auto"/>
            <w:vAlign w:val="center"/>
          </w:tcPr>
          <w:p w:rsidR="0046416F" w:rsidRPr="0046416F" w:rsidRDefault="0046416F" w:rsidP="00290FC0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416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46416F" w:rsidRPr="0046416F" w:rsidRDefault="0046416F" w:rsidP="00290FC0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6416F">
              <w:rPr>
                <w:rFonts w:ascii="Arial" w:hAnsi="Arial" w:cs="Arial"/>
                <w:sz w:val="24"/>
                <w:szCs w:val="24"/>
              </w:rPr>
              <w:t>ZPiUi</w:t>
            </w:r>
            <w:proofErr w:type="spellEnd"/>
            <w:r w:rsidRPr="0046416F">
              <w:rPr>
                <w:rFonts w:ascii="Arial" w:hAnsi="Arial" w:cs="Arial"/>
                <w:sz w:val="24"/>
                <w:szCs w:val="24"/>
              </w:rPr>
              <w:t xml:space="preserve"> HEATING s.c.</w:t>
            </w:r>
          </w:p>
          <w:p w:rsidR="0046416F" w:rsidRPr="0046416F" w:rsidRDefault="0046416F" w:rsidP="00290FC0">
            <w:pPr>
              <w:rPr>
                <w:rFonts w:ascii="Arial" w:hAnsi="Arial" w:cs="Arial"/>
                <w:sz w:val="24"/>
                <w:szCs w:val="24"/>
              </w:rPr>
            </w:pPr>
            <w:r w:rsidRPr="0046416F">
              <w:rPr>
                <w:rFonts w:ascii="Arial" w:hAnsi="Arial" w:cs="Arial"/>
                <w:sz w:val="24"/>
                <w:szCs w:val="24"/>
              </w:rPr>
              <w:t xml:space="preserve">Startowa 65 </w:t>
            </w:r>
          </w:p>
          <w:p w:rsidR="0046416F" w:rsidRPr="0046416F" w:rsidRDefault="0046416F" w:rsidP="00290FC0">
            <w:pPr>
              <w:spacing w:after="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416F">
              <w:rPr>
                <w:rFonts w:ascii="Arial" w:hAnsi="Arial" w:cs="Arial"/>
                <w:sz w:val="24"/>
                <w:szCs w:val="24"/>
              </w:rPr>
              <w:t>43-309 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416F" w:rsidRPr="0046416F" w:rsidRDefault="0046416F" w:rsidP="00290FC0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416F">
              <w:rPr>
                <w:rFonts w:ascii="Arial" w:hAnsi="Arial" w:cs="Arial"/>
                <w:sz w:val="24"/>
                <w:szCs w:val="24"/>
              </w:rPr>
              <w:t>41 697.00 zł</w:t>
            </w:r>
          </w:p>
        </w:tc>
      </w:tr>
      <w:tr w:rsidR="0046416F" w:rsidRPr="0046416F" w:rsidTr="00290FC0">
        <w:tc>
          <w:tcPr>
            <w:tcW w:w="993" w:type="dxa"/>
            <w:shd w:val="clear" w:color="auto" w:fill="auto"/>
            <w:vAlign w:val="center"/>
          </w:tcPr>
          <w:p w:rsidR="0046416F" w:rsidRPr="0046416F" w:rsidRDefault="0046416F" w:rsidP="00290FC0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6416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46416F" w:rsidRPr="0046416F" w:rsidRDefault="0046416F" w:rsidP="00290FC0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r w:rsidRPr="0046416F">
              <w:rPr>
                <w:rFonts w:ascii="Arial" w:hAnsi="Arial" w:cs="Arial"/>
                <w:sz w:val="24"/>
                <w:szCs w:val="24"/>
              </w:rPr>
              <w:t xml:space="preserve">Eko-Technologie.eu Krzysztof </w:t>
            </w:r>
            <w:proofErr w:type="spellStart"/>
            <w:r w:rsidRPr="0046416F">
              <w:rPr>
                <w:rFonts w:ascii="Arial" w:hAnsi="Arial" w:cs="Arial"/>
                <w:sz w:val="24"/>
                <w:szCs w:val="24"/>
              </w:rPr>
              <w:t>Żelazkiewicz</w:t>
            </w:r>
            <w:proofErr w:type="spellEnd"/>
          </w:p>
          <w:p w:rsidR="0046416F" w:rsidRPr="0046416F" w:rsidRDefault="0046416F" w:rsidP="00290FC0">
            <w:pPr>
              <w:rPr>
                <w:rFonts w:ascii="Arial" w:hAnsi="Arial" w:cs="Arial"/>
                <w:sz w:val="24"/>
                <w:szCs w:val="24"/>
              </w:rPr>
            </w:pPr>
            <w:r w:rsidRPr="0046416F">
              <w:rPr>
                <w:rFonts w:ascii="Arial" w:hAnsi="Arial" w:cs="Arial"/>
                <w:sz w:val="24"/>
                <w:szCs w:val="24"/>
              </w:rPr>
              <w:t xml:space="preserve">ul. Borelowskiego 29 </w:t>
            </w:r>
          </w:p>
          <w:p w:rsidR="0046416F" w:rsidRPr="0046416F" w:rsidRDefault="0046416F" w:rsidP="00290FC0">
            <w:pPr>
              <w:spacing w:after="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416F">
              <w:rPr>
                <w:rFonts w:ascii="Arial" w:hAnsi="Arial" w:cs="Arial"/>
                <w:sz w:val="24"/>
                <w:szCs w:val="24"/>
              </w:rPr>
              <w:t>42-218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416F" w:rsidRPr="0046416F" w:rsidRDefault="0046416F" w:rsidP="00290FC0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416F">
              <w:rPr>
                <w:rFonts w:ascii="Arial" w:hAnsi="Arial" w:cs="Arial"/>
                <w:sz w:val="24"/>
                <w:szCs w:val="24"/>
              </w:rPr>
              <w:t>55 000.00 zł</w:t>
            </w:r>
          </w:p>
        </w:tc>
      </w:tr>
    </w:tbl>
    <w:p w:rsidR="00DD0B41" w:rsidRPr="0046416F" w:rsidRDefault="00DD0B41" w:rsidP="00AD29C8">
      <w:pPr>
        <w:spacing w:after="240"/>
        <w:jc w:val="right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sectPr w:rsidR="00DD0B41" w:rsidRPr="0046416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5F03" w:rsidRDefault="003A5F03">
      <w:r>
        <w:separator/>
      </w:r>
    </w:p>
  </w:endnote>
  <w:endnote w:type="continuationSeparator" w:id="0">
    <w:p w:rsidR="003A5F03" w:rsidRDefault="003A5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B41" w:rsidRPr="00DD0B41" w:rsidRDefault="00293A75" w:rsidP="00DD0B4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803E0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D0B41" w:rsidRPr="00DD0B41" w:rsidTr="001A6254">
      <w:tc>
        <w:tcPr>
          <w:tcW w:w="0" w:type="auto"/>
          <w:shd w:val="clear" w:color="auto" w:fill="auto"/>
          <w:vAlign w:val="center"/>
        </w:tcPr>
        <w:p w:rsidR="00DD0B41" w:rsidRPr="00DD0B41" w:rsidRDefault="00DD0B41" w:rsidP="00DD0B4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D0B41" w:rsidRPr="00DD0B41" w:rsidRDefault="00DD0B41" w:rsidP="00DD0B4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D0B4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D0B41" w:rsidRPr="00DD0B41" w:rsidRDefault="00DD0B41" w:rsidP="00DD0B4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D0B41" w:rsidRPr="00DD0B41" w:rsidRDefault="00DD0B41" w:rsidP="00DD0B4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D0B41" w:rsidRPr="00DD0B41" w:rsidRDefault="00DD0B41" w:rsidP="00DD0B41">
    <w:pPr>
      <w:spacing w:line="276" w:lineRule="auto"/>
      <w:rPr>
        <w:rFonts w:ascii="Roboto" w:hAnsi="Roboto"/>
        <w:b/>
        <w:bCs/>
        <w:sz w:val="24"/>
        <w:szCs w:val="24"/>
      </w:rPr>
    </w:pPr>
    <w:r w:rsidRPr="00DD0B41">
      <w:rPr>
        <w:rFonts w:ascii="Roboto" w:hAnsi="Roboto"/>
        <w:b/>
        <w:bCs/>
        <w:sz w:val="24"/>
        <w:szCs w:val="18"/>
      </w:rPr>
      <w:t>Kanclerz Politechniki Częstochowskiej</w:t>
    </w:r>
  </w:p>
  <w:p w:rsidR="00DD0B41" w:rsidRPr="00DD0B41" w:rsidRDefault="00293A75" w:rsidP="00DD0B41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D0B41" w:rsidRPr="00DD0B41">
      <w:rPr>
        <w:rFonts w:ascii="Roboto" w:hAnsi="Roboto"/>
        <w:sz w:val="24"/>
        <w:szCs w:val="24"/>
      </w:rPr>
      <w:t>ul. Gen. J.H. Dąbrowskiego 69, 42-201 Częstochowa</w:t>
    </w:r>
  </w:p>
  <w:p w:rsidR="00DD0B41" w:rsidRPr="00DD0B41" w:rsidRDefault="00DD0B41" w:rsidP="00DD0B41">
    <w:pPr>
      <w:spacing w:line="276" w:lineRule="auto"/>
      <w:rPr>
        <w:rFonts w:ascii="Arial" w:hAnsi="Arial"/>
        <w:noProof/>
        <w:sz w:val="24"/>
        <w:szCs w:val="24"/>
      </w:rPr>
    </w:pPr>
    <w:r w:rsidRPr="00DD0B41">
      <w:rPr>
        <w:rFonts w:ascii="Roboto" w:hAnsi="Roboto"/>
        <w:sz w:val="24"/>
        <w:szCs w:val="24"/>
      </w:rPr>
      <w:t>tel. +48 34 325 02 56, e-mail: kanclerz@pcz.pl</w:t>
    </w:r>
  </w:p>
  <w:p w:rsidR="00DD0B41" w:rsidRPr="00DD0B41" w:rsidRDefault="00DD0B41" w:rsidP="00DD0B41">
    <w:pPr>
      <w:rPr>
        <w:rFonts w:ascii="Roboto" w:hAnsi="Roboto"/>
        <w:b/>
        <w:sz w:val="24"/>
        <w:szCs w:val="24"/>
      </w:rPr>
    </w:pPr>
    <w:r w:rsidRPr="00DD0B41">
      <w:rPr>
        <w:rFonts w:ascii="Roboto" w:hAnsi="Roboto"/>
        <w:b/>
        <w:sz w:val="24"/>
        <w:szCs w:val="24"/>
      </w:rPr>
      <w:t>www.pcz.pl</w:t>
    </w:r>
  </w:p>
  <w:p w:rsidR="003F0CBE" w:rsidRDefault="003F0CBE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F0EE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5F03" w:rsidRDefault="003A5F03">
      <w:r>
        <w:separator/>
      </w:r>
    </w:p>
  </w:footnote>
  <w:footnote w:type="continuationSeparator" w:id="0">
    <w:p w:rsidR="003A5F03" w:rsidRDefault="003A5F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B41" w:rsidRPr="00DD0B41" w:rsidRDefault="00293A75" w:rsidP="00DD0B4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-28575</wp:posOffset>
          </wp:positionH>
          <wp:positionV relativeFrom="paragraph">
            <wp:posOffset>-225425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AD4AA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0F28F2" w:rsidRDefault="000F28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408"/>
    <w:rsid w:val="00020DF5"/>
    <w:rsid w:val="000345C2"/>
    <w:rsid w:val="00047A30"/>
    <w:rsid w:val="0006138E"/>
    <w:rsid w:val="000C3175"/>
    <w:rsid w:val="000F28F2"/>
    <w:rsid w:val="00192B46"/>
    <w:rsid w:val="001A43C2"/>
    <w:rsid w:val="001B1480"/>
    <w:rsid w:val="00293A75"/>
    <w:rsid w:val="002B3F69"/>
    <w:rsid w:val="002D47D4"/>
    <w:rsid w:val="003178FA"/>
    <w:rsid w:val="003261E7"/>
    <w:rsid w:val="00372CE9"/>
    <w:rsid w:val="003A5F03"/>
    <w:rsid w:val="003F0CBE"/>
    <w:rsid w:val="00420F05"/>
    <w:rsid w:val="00421D29"/>
    <w:rsid w:val="0046416F"/>
    <w:rsid w:val="00467255"/>
    <w:rsid w:val="005644C6"/>
    <w:rsid w:val="005B021C"/>
    <w:rsid w:val="006E6C0F"/>
    <w:rsid w:val="006E706C"/>
    <w:rsid w:val="006F0EE6"/>
    <w:rsid w:val="0079556E"/>
    <w:rsid w:val="007A2D48"/>
    <w:rsid w:val="007F118B"/>
    <w:rsid w:val="00870408"/>
    <w:rsid w:val="008D44D5"/>
    <w:rsid w:val="009553F8"/>
    <w:rsid w:val="009F5280"/>
    <w:rsid w:val="00A4379E"/>
    <w:rsid w:val="00A71E5B"/>
    <w:rsid w:val="00A86662"/>
    <w:rsid w:val="00AD29C8"/>
    <w:rsid w:val="00AF6582"/>
    <w:rsid w:val="00AF7988"/>
    <w:rsid w:val="00B1578C"/>
    <w:rsid w:val="00B231F5"/>
    <w:rsid w:val="00BA77A9"/>
    <w:rsid w:val="00BF7AFB"/>
    <w:rsid w:val="00CC422D"/>
    <w:rsid w:val="00CE52C3"/>
    <w:rsid w:val="00D04F4B"/>
    <w:rsid w:val="00DA2A7E"/>
    <w:rsid w:val="00DD0B41"/>
    <w:rsid w:val="00DF111C"/>
    <w:rsid w:val="00EB304B"/>
    <w:rsid w:val="00EF1556"/>
    <w:rsid w:val="00F409C4"/>
    <w:rsid w:val="00F43183"/>
    <w:rsid w:val="00F61E4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7F372A7-8B44-489D-89DA-EFB1F45FF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416F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link w:val="TekstpodstawowywcityZnak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DF111C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DF111C"/>
  </w:style>
  <w:style w:type="character" w:customStyle="1" w:styleId="TekstpodstawowywcityZnak">
    <w:name w:val="Tekst podstawowy wcięty Znak"/>
    <w:basedOn w:val="Domylnaczcionkaakapitu"/>
    <w:link w:val="Tekstpodstawowywcity"/>
    <w:rsid w:val="0046416F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46416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4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2021-12-16T11:20:00Z</cp:lastPrinted>
  <dcterms:created xsi:type="dcterms:W3CDTF">2022-01-11T12:22:00Z</dcterms:created>
  <dcterms:modified xsi:type="dcterms:W3CDTF">2022-01-11T12:22:00Z</dcterms:modified>
</cp:coreProperties>
</file>