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Pr="00AD29C8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AD29C8" w:rsidRPr="00AD29C8" w:rsidRDefault="00AD29C8" w:rsidP="00AD29C8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>Częstochowa dnia: 2022-01-11</w:t>
      </w:r>
    </w:p>
    <w:p w:rsidR="00AD29C8" w:rsidRPr="00AD29C8" w:rsidRDefault="00AD29C8" w:rsidP="00AD29C8">
      <w:pPr>
        <w:spacing w:after="4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AD29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AD29C8" w:rsidRPr="00AD29C8" w:rsidRDefault="00AD29C8" w:rsidP="00AD29C8">
      <w:pPr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>Dąbrowskiego 69</w:t>
      </w:r>
    </w:p>
    <w:p w:rsidR="00AD29C8" w:rsidRPr="00AD29C8" w:rsidRDefault="00AD29C8" w:rsidP="00AD29C8">
      <w:pPr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>42-201 Częstochowa</w:t>
      </w:r>
    </w:p>
    <w:p w:rsidR="00AD29C8" w:rsidRPr="00AD29C8" w:rsidRDefault="00AD29C8" w:rsidP="00AD29C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>Znak sprawy:</w:t>
      </w:r>
      <w:r w:rsidRPr="00AD29C8">
        <w:rPr>
          <w:rFonts w:ascii="Arial" w:hAnsi="Arial" w:cs="Arial"/>
          <w:b/>
          <w:sz w:val="24"/>
          <w:szCs w:val="24"/>
        </w:rPr>
        <w:t xml:space="preserve"> ZP/RB-07/21</w:t>
      </w:r>
      <w:r w:rsidRPr="00AD29C8">
        <w:rPr>
          <w:rFonts w:ascii="Arial" w:hAnsi="Arial" w:cs="Arial"/>
          <w:sz w:val="24"/>
          <w:szCs w:val="24"/>
        </w:rPr>
        <w:tab/>
        <w:t xml:space="preserve"> </w:t>
      </w:r>
    </w:p>
    <w:p w:rsidR="00AD29C8" w:rsidRPr="00AD29C8" w:rsidRDefault="00AD29C8" w:rsidP="00AD29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D29C8" w:rsidRPr="00AD29C8" w:rsidRDefault="00AD29C8" w:rsidP="00AD29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D29C8" w:rsidRPr="00AD29C8" w:rsidRDefault="00AD29C8" w:rsidP="00AD29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D29C8" w:rsidRPr="00AD29C8" w:rsidRDefault="00AD29C8" w:rsidP="00AD29C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D29C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D29C8" w:rsidRPr="00AD29C8" w:rsidRDefault="00AD29C8" w:rsidP="00AD29C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D29C8" w:rsidRPr="00AD29C8" w:rsidRDefault="00AD29C8" w:rsidP="00AD29C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AD29C8">
        <w:rPr>
          <w:rFonts w:ascii="Arial" w:hAnsi="Arial" w:cs="Arial"/>
          <w:bCs/>
          <w:sz w:val="24"/>
          <w:szCs w:val="24"/>
        </w:rPr>
        <w:t xml:space="preserve">Dotyczy </w:t>
      </w:r>
      <w:r w:rsidRPr="00AD29C8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AD29C8">
        <w:rPr>
          <w:rFonts w:ascii="Arial" w:hAnsi="Arial" w:cs="Arial"/>
          <w:sz w:val="24"/>
          <w:szCs w:val="24"/>
        </w:rPr>
        <w:t>Pzp</w:t>
      </w:r>
      <w:proofErr w:type="spellEnd"/>
      <w:r w:rsidRPr="00AD29C8">
        <w:rPr>
          <w:rFonts w:ascii="Arial" w:hAnsi="Arial" w:cs="Arial"/>
          <w:sz w:val="24"/>
          <w:szCs w:val="24"/>
        </w:rPr>
        <w:t xml:space="preserve"> na: </w:t>
      </w:r>
    </w:p>
    <w:p w:rsidR="00AD29C8" w:rsidRPr="00AD29C8" w:rsidRDefault="00AD29C8" w:rsidP="00AD29C8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D29C8">
        <w:rPr>
          <w:rFonts w:ascii="Arial" w:hAnsi="Arial" w:cs="Arial"/>
          <w:b/>
          <w:szCs w:val="24"/>
        </w:rPr>
        <w:t xml:space="preserve">Roboty budowlane związane z przystosowaniem pomieszczenia laboratoryjnego na </w:t>
      </w:r>
      <w:proofErr w:type="spellStart"/>
      <w:r w:rsidRPr="00AD29C8">
        <w:rPr>
          <w:rFonts w:ascii="Arial" w:hAnsi="Arial" w:cs="Arial"/>
          <w:b/>
          <w:szCs w:val="24"/>
        </w:rPr>
        <w:t>WIiŚ</w:t>
      </w:r>
      <w:proofErr w:type="spellEnd"/>
      <w:r w:rsidRPr="00AD29C8">
        <w:rPr>
          <w:rFonts w:ascii="Arial" w:hAnsi="Arial" w:cs="Arial"/>
          <w:b/>
          <w:szCs w:val="24"/>
        </w:rPr>
        <w:t xml:space="preserve"> przy ul. Dąbrowskiego 71 do montażu specjalistycznej aparatury badawczej</w:t>
      </w:r>
    </w:p>
    <w:p w:rsidR="00AD29C8" w:rsidRPr="00AD29C8" w:rsidRDefault="00AD29C8" w:rsidP="00AD29C8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AD29C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D29C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D29C8">
        <w:rPr>
          <w:rFonts w:ascii="Arial" w:hAnsi="Arial" w:cs="Arial"/>
          <w:sz w:val="24"/>
          <w:szCs w:val="24"/>
        </w:rPr>
        <w:t>t.j</w:t>
      </w:r>
      <w:proofErr w:type="spellEnd"/>
      <w:r w:rsidRPr="00AD29C8">
        <w:rPr>
          <w:rFonts w:ascii="Arial" w:hAnsi="Arial" w:cs="Arial"/>
          <w:sz w:val="24"/>
          <w:szCs w:val="24"/>
        </w:rPr>
        <w:t>. Dz.U. z 2021r. poz. 1129) udostępnia informację z otwarcia ofert.</w:t>
      </w:r>
    </w:p>
    <w:p w:rsidR="00AD29C8" w:rsidRPr="00AD29C8" w:rsidRDefault="00AD29C8" w:rsidP="00AD29C8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AD29C8">
        <w:rPr>
          <w:rFonts w:ascii="Arial" w:hAnsi="Arial" w:cs="Arial"/>
          <w:sz w:val="24"/>
          <w:szCs w:val="24"/>
        </w:rPr>
        <w:t>Podczas otwarcia ofert, mającego miejsce w dniu 11/01/2022 o godz. 11:00,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AD29C8" w:rsidRPr="00AD29C8" w:rsidTr="00F4134F">
        <w:tc>
          <w:tcPr>
            <w:tcW w:w="993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D29C8" w:rsidRPr="00AD29C8" w:rsidTr="00F4134F">
        <w:tc>
          <w:tcPr>
            <w:tcW w:w="993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D29C8" w:rsidRPr="00AD29C8" w:rsidRDefault="00AD29C8" w:rsidP="00F4134F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AD29C8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AD29C8" w:rsidRPr="00AD29C8" w:rsidRDefault="00AD29C8" w:rsidP="00F4134F">
            <w:pPr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 xml:space="preserve">Stawowa 8 </w:t>
            </w:r>
          </w:p>
          <w:p w:rsidR="00AD29C8" w:rsidRPr="00AD29C8" w:rsidRDefault="00AD29C8" w:rsidP="00F4134F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42-274 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547 350.00 zł</w:t>
            </w:r>
          </w:p>
        </w:tc>
      </w:tr>
      <w:tr w:rsidR="00AD29C8" w:rsidRPr="00AD29C8" w:rsidTr="00F4134F">
        <w:tc>
          <w:tcPr>
            <w:tcW w:w="993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D29C8" w:rsidRPr="00AD29C8" w:rsidRDefault="00AD29C8" w:rsidP="00F4134F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D29C8">
              <w:rPr>
                <w:rFonts w:ascii="Arial" w:hAnsi="Arial" w:cs="Arial"/>
                <w:sz w:val="24"/>
                <w:szCs w:val="24"/>
              </w:rPr>
              <w:t>Wodpol</w:t>
            </w:r>
            <w:proofErr w:type="spellEnd"/>
            <w:r w:rsidRPr="00AD29C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AD29C8" w:rsidRPr="00AD29C8" w:rsidRDefault="00AD29C8" w:rsidP="00F4134F">
            <w:pPr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 xml:space="preserve">Ks. Pr. St. Słonki 24 </w:t>
            </w:r>
          </w:p>
          <w:p w:rsidR="00AD29C8" w:rsidRPr="00AD29C8" w:rsidRDefault="00AD29C8" w:rsidP="00F4134F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34-300 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990 150.00 zł</w:t>
            </w:r>
          </w:p>
        </w:tc>
      </w:tr>
      <w:tr w:rsidR="00AD29C8" w:rsidRPr="00AD29C8" w:rsidTr="00F4134F">
        <w:tc>
          <w:tcPr>
            <w:tcW w:w="993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D29C8" w:rsidRPr="00AD29C8" w:rsidRDefault="00AD29C8" w:rsidP="00F4134F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 xml:space="preserve">Eko-Technologie.eu Krzysztof </w:t>
            </w:r>
            <w:proofErr w:type="spellStart"/>
            <w:r w:rsidRPr="00AD29C8">
              <w:rPr>
                <w:rFonts w:ascii="Arial" w:hAnsi="Arial" w:cs="Arial"/>
                <w:sz w:val="24"/>
                <w:szCs w:val="24"/>
              </w:rPr>
              <w:t>Żelazkiewicz</w:t>
            </w:r>
            <w:proofErr w:type="spellEnd"/>
          </w:p>
          <w:p w:rsidR="00AD29C8" w:rsidRPr="00AD29C8" w:rsidRDefault="00AD29C8" w:rsidP="00F4134F">
            <w:pPr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 xml:space="preserve">ul. Borelowskiego 29 </w:t>
            </w:r>
          </w:p>
          <w:p w:rsidR="00AD29C8" w:rsidRPr="00AD29C8" w:rsidRDefault="00AD29C8" w:rsidP="00F4134F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42-218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9C8" w:rsidRPr="00AD29C8" w:rsidRDefault="00AD29C8" w:rsidP="00F4134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9C8">
              <w:rPr>
                <w:rFonts w:ascii="Arial" w:hAnsi="Arial" w:cs="Arial"/>
                <w:sz w:val="24"/>
                <w:szCs w:val="24"/>
              </w:rPr>
              <w:t>649 181.84 zł</w:t>
            </w:r>
          </w:p>
        </w:tc>
      </w:tr>
    </w:tbl>
    <w:p w:rsidR="00AD29C8" w:rsidRPr="00AD29C8" w:rsidRDefault="00AD29C8" w:rsidP="00AD29C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DD0B41" w:rsidRPr="00AD29C8" w:rsidRDefault="00DD0B41" w:rsidP="00AD29C8">
      <w:pPr>
        <w:spacing w:after="240"/>
        <w:jc w:val="right"/>
        <w:rPr>
          <w:rFonts w:ascii="Arial" w:hAnsi="Arial" w:cs="Arial"/>
          <w:b/>
          <w:sz w:val="24"/>
          <w:szCs w:val="24"/>
        </w:rPr>
      </w:pPr>
    </w:p>
    <w:sectPr w:rsidR="00DD0B41" w:rsidRPr="00AD29C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F4B" w:rsidRDefault="00D04F4B">
      <w:r>
        <w:separator/>
      </w:r>
    </w:p>
  </w:endnote>
  <w:endnote w:type="continuationSeparator" w:id="0">
    <w:p w:rsidR="00D04F4B" w:rsidRDefault="00D0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F4B" w:rsidRDefault="00D04F4B">
      <w:r>
        <w:separator/>
      </w:r>
    </w:p>
  </w:footnote>
  <w:footnote w:type="continuationSeparator" w:id="0">
    <w:p w:rsidR="00D04F4B" w:rsidRDefault="00D04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92B46"/>
    <w:rsid w:val="001A43C2"/>
    <w:rsid w:val="001B1480"/>
    <w:rsid w:val="00293A75"/>
    <w:rsid w:val="002B3F69"/>
    <w:rsid w:val="002D47D4"/>
    <w:rsid w:val="003178FA"/>
    <w:rsid w:val="003261E7"/>
    <w:rsid w:val="00372CE9"/>
    <w:rsid w:val="003F0CBE"/>
    <w:rsid w:val="00420F05"/>
    <w:rsid w:val="00421D29"/>
    <w:rsid w:val="00467255"/>
    <w:rsid w:val="005644C6"/>
    <w:rsid w:val="005B021C"/>
    <w:rsid w:val="006E6C0F"/>
    <w:rsid w:val="006E706C"/>
    <w:rsid w:val="006F0EE6"/>
    <w:rsid w:val="0079556E"/>
    <w:rsid w:val="007A2D48"/>
    <w:rsid w:val="007F118B"/>
    <w:rsid w:val="00870408"/>
    <w:rsid w:val="008D44D5"/>
    <w:rsid w:val="009553F8"/>
    <w:rsid w:val="009F5280"/>
    <w:rsid w:val="00A4379E"/>
    <w:rsid w:val="00A71E5B"/>
    <w:rsid w:val="00A86662"/>
    <w:rsid w:val="00AD29C8"/>
    <w:rsid w:val="00AF6582"/>
    <w:rsid w:val="00AF7988"/>
    <w:rsid w:val="00B1578C"/>
    <w:rsid w:val="00B231F5"/>
    <w:rsid w:val="00BA77A9"/>
    <w:rsid w:val="00BF7AFB"/>
    <w:rsid w:val="00CC422D"/>
    <w:rsid w:val="00CE52C3"/>
    <w:rsid w:val="00D04F4B"/>
    <w:rsid w:val="00DA2A7E"/>
    <w:rsid w:val="00DD0B41"/>
    <w:rsid w:val="00DF111C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9C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2022-01-11T11:43:00Z</dcterms:created>
  <dcterms:modified xsi:type="dcterms:W3CDTF">2022-01-11T11:43:00Z</dcterms:modified>
</cp:coreProperties>
</file>