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13" w14:textId="67B92AE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F51EF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521BF326" w14:textId="77777777" w:rsidR="005103B9" w:rsidRDefault="005103B9" w:rsidP="005103B9">
      <w:pPr>
        <w:spacing w:after="0" w:line="480" w:lineRule="auto"/>
        <w:rPr>
          <w:b/>
        </w:rPr>
      </w:pPr>
    </w:p>
    <w:p w14:paraId="154BC9F4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200C" w:rsidRPr="00F9200C">
        <w:rPr>
          <w:rFonts w:ascii="Times New Roman" w:hAnsi="Times New Roman"/>
          <w:b/>
        </w:rPr>
        <w:t>SZW/DZP/88/2021</w:t>
      </w:r>
    </w:p>
    <w:p w14:paraId="178F649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313C61B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200C" w:rsidRPr="00F9200C">
        <w:rPr>
          <w:sz w:val="22"/>
          <w:szCs w:val="22"/>
        </w:rPr>
        <w:t>SZPITAL WOJEWÓDZKI W POZNANIU</w:t>
      </w:r>
    </w:p>
    <w:p w14:paraId="58A3E94D" w14:textId="75B68FAF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3A80">
        <w:rPr>
          <w:sz w:val="22"/>
          <w:szCs w:val="22"/>
        </w:rPr>
        <w:t xml:space="preserve">ul. </w:t>
      </w:r>
      <w:r w:rsidR="00F9200C" w:rsidRPr="00F9200C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F9200C" w:rsidRPr="00F9200C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233A139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200C" w:rsidRPr="00F9200C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F9200C" w:rsidRPr="00F9200C">
        <w:rPr>
          <w:sz w:val="22"/>
          <w:szCs w:val="22"/>
        </w:rPr>
        <w:t>Poznań</w:t>
      </w:r>
    </w:p>
    <w:p w14:paraId="060ED29E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1B29872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B8F04D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8BA55A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F74971A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6D5732C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5B037B3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455AA43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571BD2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7737CA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9200C" w:rsidRPr="00110593" w14:paraId="17576093" w14:textId="77777777" w:rsidTr="00F608AF">
        <w:tc>
          <w:tcPr>
            <w:tcW w:w="9212" w:type="dxa"/>
            <w:shd w:val="clear" w:color="auto" w:fill="D9D9D9"/>
          </w:tcPr>
          <w:p w14:paraId="6482F96C" w14:textId="77777777" w:rsidR="00F9200C" w:rsidRPr="00110593" w:rsidRDefault="00F9200C" w:rsidP="00F608A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FA798C0" w14:textId="77777777" w:rsidR="00F9200C" w:rsidRPr="00110593" w:rsidRDefault="00F9200C" w:rsidP="00F608A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9200C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2B9BC289" w14:textId="77777777" w:rsidR="00F9200C" w:rsidRPr="00110593" w:rsidRDefault="00F9200C" w:rsidP="00F608A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182D1DF" w14:textId="77777777" w:rsidR="00F9200C" w:rsidRPr="00110593" w:rsidRDefault="00F9200C" w:rsidP="00F608A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62BA1227" w14:textId="77777777" w:rsidR="00F9200C" w:rsidRPr="00110593" w:rsidRDefault="00F9200C" w:rsidP="00F608A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E20AB4A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657FF17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8E1DA97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9200C" w:rsidRPr="00F9200C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B8BA667" w14:textId="77777777" w:rsidR="005434B3" w:rsidRDefault="00F9200C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9200C">
        <w:rPr>
          <w:rFonts w:ascii="Times New Roman" w:hAnsi="Times New Roman"/>
          <w:b/>
        </w:rPr>
        <w:t>Przeglądy techniczne i naprawy urządzeń medycznych</w:t>
      </w:r>
    </w:p>
    <w:p w14:paraId="577B8533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8B1CFD1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87E5A0C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2513F06" w14:textId="77777777" w:rsidR="00710937" w:rsidRPr="00292198" w:rsidRDefault="00710937" w:rsidP="005E24AA">
      <w:pPr>
        <w:rPr>
          <w:rFonts w:ascii="Times New Roman" w:hAnsi="Times New Roman"/>
        </w:rPr>
      </w:pPr>
    </w:p>
    <w:p w14:paraId="41EB99A7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67278A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08B887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3FF295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EE23FB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8B3C133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3079A52" w14:textId="25ED42B6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3A63DD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357A1D">
        <w:rPr>
          <w:rFonts w:ascii="Times New Roman" w:hAnsi="Times New Roman"/>
          <w:i/>
          <w:sz w:val="18"/>
          <w:szCs w:val="18"/>
        </w:rPr>
        <w:br/>
      </w:r>
      <w:r w:rsidR="00950F2A">
        <w:rPr>
          <w:rFonts w:ascii="Times New Roman" w:hAnsi="Times New Roman"/>
          <w:i/>
          <w:sz w:val="18"/>
          <w:szCs w:val="18"/>
        </w:rPr>
        <w:lastRenderedPageBreak/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E33A80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5B7F8A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DCA253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F025198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701314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3CC2A6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A83F223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2F3AAA4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E315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08993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9200C" w:rsidRPr="00D2702A" w14:paraId="64C9471C" w14:textId="77777777" w:rsidTr="00F608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3A335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9200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92FA6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9200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365D5D6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9200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F9200C" w:rsidRPr="00D2702A" w14:paraId="57BE5D68" w14:textId="77777777" w:rsidTr="00F608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9EB3F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9200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7CD8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9200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BFC43B5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9200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F9200C" w:rsidRPr="00D2702A" w14:paraId="61911EF7" w14:textId="77777777" w:rsidTr="00F608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232C7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9200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2C784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9200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D1D213D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9200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F9200C" w:rsidRPr="00D2702A" w14:paraId="6D8E5B05" w14:textId="77777777" w:rsidTr="00F608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C2AC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9200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20B44" w14:textId="2F2E7DF4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9200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E33A80">
              <w:rPr>
                <w:rFonts w:ascii="Times New Roman" w:hAnsi="Times New Roman"/>
                <w:b/>
                <w:bCs/>
              </w:rPr>
              <w:br/>
            </w:r>
            <w:r w:rsidRPr="00F9200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076EDD3" w14:textId="77777777" w:rsidR="00F9200C" w:rsidRPr="00D2702A" w:rsidRDefault="00F9200C" w:rsidP="00F608A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9200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0946B57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8AC573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699DF27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8128175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8FD3860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56890A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782C92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6B157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23303A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B308D" w14:textId="77777777" w:rsidR="00AB7170" w:rsidRDefault="00AB7170" w:rsidP="0038231F">
      <w:pPr>
        <w:spacing w:after="0" w:line="240" w:lineRule="auto"/>
      </w:pPr>
      <w:r>
        <w:separator/>
      </w:r>
    </w:p>
  </w:endnote>
  <w:endnote w:type="continuationSeparator" w:id="0">
    <w:p w14:paraId="55E4D725" w14:textId="77777777" w:rsidR="00AB7170" w:rsidRDefault="00AB71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B5F3E" w14:textId="77777777" w:rsidR="00F9200C" w:rsidRDefault="00F92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FCB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ED14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E0474" w14:textId="77777777" w:rsidR="00F9200C" w:rsidRDefault="00F92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5AA46" w14:textId="77777777" w:rsidR="00AB7170" w:rsidRDefault="00AB7170" w:rsidP="0038231F">
      <w:pPr>
        <w:spacing w:after="0" w:line="240" w:lineRule="auto"/>
      </w:pPr>
      <w:r>
        <w:separator/>
      </w:r>
    </w:p>
  </w:footnote>
  <w:footnote w:type="continuationSeparator" w:id="0">
    <w:p w14:paraId="2BBF346E" w14:textId="77777777" w:rsidR="00AB7170" w:rsidRDefault="00AB71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BB067" w14:textId="77777777" w:rsidR="00F9200C" w:rsidRDefault="00F92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E62D" w14:textId="77777777" w:rsidR="00F9200C" w:rsidRDefault="00F92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7851C" w14:textId="77777777" w:rsidR="00F9200C" w:rsidRDefault="00F92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47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C44"/>
    <w:rsid w:val="00350CD9"/>
    <w:rsid w:val="00351F8A"/>
    <w:rsid w:val="00357A1D"/>
    <w:rsid w:val="00364235"/>
    <w:rsid w:val="0038231F"/>
    <w:rsid w:val="003A63DD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4475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7170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51EF"/>
    <w:rsid w:val="00E022A1"/>
    <w:rsid w:val="00E21B42"/>
    <w:rsid w:val="00E24546"/>
    <w:rsid w:val="00E309E9"/>
    <w:rsid w:val="00E31C06"/>
    <w:rsid w:val="00E33351"/>
    <w:rsid w:val="00E33A80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00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F160C"/>
  <w15:docId w15:val="{6AA36414-0396-4149-9140-7D5F6CADF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5</cp:revision>
  <cp:lastPrinted>2016-07-26T10:32:00Z</cp:lastPrinted>
  <dcterms:created xsi:type="dcterms:W3CDTF">2021-12-30T08:45:00Z</dcterms:created>
  <dcterms:modified xsi:type="dcterms:W3CDTF">2022-01-11T11:43:00Z</dcterms:modified>
</cp:coreProperties>
</file>