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7A62D44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5DE8D5D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>medycznych</w:t>
      </w:r>
      <w:r w:rsidRPr="00281DC6">
        <w:rPr>
          <w:sz w:val="22"/>
          <w:szCs w:val="22"/>
        </w:rPr>
        <w:t>”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2C3302C" w14:textId="2B19E6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186D63" w:rsidRPr="00186D63">
        <w:rPr>
          <w:bCs/>
          <w:sz w:val="22"/>
          <w:u w:val="single"/>
        </w:rPr>
        <w:t>Elektromiograf</w:t>
      </w:r>
    </w:p>
    <w:bookmarkEnd w:id="3"/>
    <w:p w14:paraId="051BD7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DDF9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164FF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6C065021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493CF1EE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21A1FB0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3E6F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9546657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5E6E11C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1556D048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E811D38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A4AB69F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F4CE454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63E03A03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2C1E7A9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51526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2D36D65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418A113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FE8002A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25B0FD1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A7AA67C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E51A98F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DE28381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35DBBA50" w14:textId="77777777" w:rsidR="005001EB" w:rsidRDefault="005001EB" w:rsidP="00D200D8">
      <w:pPr>
        <w:jc w:val="both"/>
        <w:rPr>
          <w:u w:val="single"/>
        </w:rPr>
      </w:pPr>
    </w:p>
    <w:p w14:paraId="49876FB8" w14:textId="77777777" w:rsidR="00B03F5C" w:rsidRDefault="00B03F5C" w:rsidP="00D200D8">
      <w:pPr>
        <w:jc w:val="both"/>
        <w:rPr>
          <w:u w:val="single"/>
        </w:rPr>
      </w:pPr>
    </w:p>
    <w:p w14:paraId="6BD5CBD2" w14:textId="4FC1B226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Aparaty do badania słuchu noworodków</w:t>
      </w:r>
    </w:p>
    <w:p w14:paraId="03F9194D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4C429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A272D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1D7F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3AB44D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C7D895B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70B554F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D464BB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7293A24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33A8599C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C828A0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6F68FB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F3BFB7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210E825C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44ABC3B6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C7FF11E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351B0C4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0FF710C5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44B0693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D47E0F0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8D1F1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EFAA1F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65E5A81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5CC2C846" w14:textId="77777777" w:rsidR="005001EB" w:rsidRDefault="005001EB" w:rsidP="00D200D8">
      <w:pPr>
        <w:jc w:val="both"/>
        <w:rPr>
          <w:u w:val="single"/>
        </w:rPr>
      </w:pPr>
    </w:p>
    <w:p w14:paraId="378A1539" w14:textId="77777777" w:rsidR="0068364D" w:rsidRDefault="0068364D" w:rsidP="00D200D8">
      <w:pPr>
        <w:jc w:val="both"/>
        <w:rPr>
          <w:u w:val="single"/>
        </w:rPr>
      </w:pPr>
    </w:p>
    <w:p w14:paraId="475D05D8" w14:textId="562DAAB6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Mikroskopy: producent Carl Zeiss</w:t>
      </w:r>
    </w:p>
    <w:p w14:paraId="56B61D0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3EB5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6E8F826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84877A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14DF33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679538A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786A09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2CB70F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B9585F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E800788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ADD02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7169F7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9F1510F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59BF6D5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FD2619F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4F7E1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48E578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33C0913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D9097AA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F17520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CB3181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DAFBE4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0A23DC80" w14:textId="5BB6292C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CCED638" w14:textId="77777777" w:rsidR="005001EB" w:rsidRDefault="005001EB" w:rsidP="00D200D8">
      <w:pPr>
        <w:jc w:val="both"/>
        <w:rPr>
          <w:u w:val="single"/>
        </w:rPr>
      </w:pPr>
    </w:p>
    <w:p w14:paraId="45FCF344" w14:textId="77777777" w:rsidR="00F24E90" w:rsidRDefault="00F24E90" w:rsidP="00D200D8">
      <w:pPr>
        <w:jc w:val="both"/>
        <w:rPr>
          <w:u w:val="single"/>
        </w:rPr>
      </w:pPr>
    </w:p>
    <w:p w14:paraId="140D5824" w14:textId="3CD8D7C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Mikroskopy: producent Olympus</w:t>
      </w:r>
    </w:p>
    <w:p w14:paraId="5EFB07C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F66986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F0FD2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2CD6A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033868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3BCDC48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5B9D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C6A34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71CEC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415894C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940F18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B7E24A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151E4E0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4DC6520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C45723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1F3A9C9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69712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B0353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EF67870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774B6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B93E19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3433D4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925602" w14:textId="47508201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9FA71AE" w14:textId="77777777" w:rsidR="00F24E90" w:rsidRDefault="00F24E90" w:rsidP="00D200D8">
      <w:pPr>
        <w:jc w:val="both"/>
        <w:rPr>
          <w:u w:val="single"/>
        </w:rPr>
      </w:pPr>
    </w:p>
    <w:p w14:paraId="57E7E9B7" w14:textId="77777777" w:rsidR="00F24E90" w:rsidRDefault="00F24E90" w:rsidP="00D200D8">
      <w:pPr>
        <w:jc w:val="both"/>
        <w:rPr>
          <w:u w:val="single"/>
        </w:rPr>
      </w:pPr>
    </w:p>
    <w:p w14:paraId="76FDF296" w14:textId="247FFEA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Mikroskopy lustrzane, operacyjne</w:t>
      </w:r>
    </w:p>
    <w:p w14:paraId="07504DE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C9F9B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57E27B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C76F54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06B20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CE9499A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CB99194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612C589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93112D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AAC24CE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90CF23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0B4F9B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9DD34ED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36445891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7067EE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F3E4D2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4230C6A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6FA0154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B5D054E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AA16A4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D7844F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9FAC9F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523DE54" w14:textId="7A763843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0C151A2E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D58404F" w14:textId="67CF0D7F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Negatoskopy cyfrowo - analogowe</w:t>
      </w:r>
    </w:p>
    <w:p w14:paraId="1DA810A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394D85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03BBE5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012548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A001EA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1A51BA1" w14:textId="77777777" w:rsidR="002E0FD4" w:rsidRPr="00F24E90" w:rsidRDefault="002E0FD4" w:rsidP="00742D03">
      <w:pPr>
        <w:numPr>
          <w:ilvl w:val="0"/>
          <w:numId w:val="3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3621A7FC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………. ….% VAT: ………..</w:t>
      </w:r>
    </w:p>
    <w:p w14:paraId="443646BD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1449DF1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06C2C38" w14:textId="77777777" w:rsidR="002E0FD4" w:rsidRPr="00F24E90" w:rsidRDefault="002E0FD4" w:rsidP="00742D03">
      <w:pPr>
        <w:numPr>
          <w:ilvl w:val="0"/>
          <w:numId w:val="3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0E9625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46EA98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469840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EFB7899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604E325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32ED11C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BCF327E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6D0DEA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5FA35BB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AEC465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5523CC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EF3B18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5EF8535" w14:textId="54F7BCC4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6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09A0C23" w14:textId="1121D2E2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9A3E0AC" w14:textId="652D735A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9EEA2B0" w14:textId="100CCD1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Stoły operacyjne</w:t>
      </w:r>
    </w:p>
    <w:p w14:paraId="12E409A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1537C6C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AD927E2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7DBCB1D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60BF25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35D1FDE" w14:textId="77777777" w:rsidR="002E0FD4" w:rsidRPr="00F24E90" w:rsidRDefault="002E0FD4" w:rsidP="00742D03">
      <w:pPr>
        <w:numPr>
          <w:ilvl w:val="0"/>
          <w:numId w:val="3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69C51D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5FC051C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05CEDDE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681E50A9" w14:textId="77777777" w:rsidR="002E0FD4" w:rsidRPr="00F24E90" w:rsidRDefault="002E0FD4" w:rsidP="00742D03">
      <w:pPr>
        <w:numPr>
          <w:ilvl w:val="0"/>
          <w:numId w:val="3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6E095CA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8336247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64E3D3E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629072AD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A8C3A0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509BF17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98A6B66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1E46D86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EE80783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674F33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FA49CB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391DEB3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BD617D7" w14:textId="1CD3B80F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7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BAF337E" w14:textId="21D54ADB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108B89" w14:textId="763FC160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 xml:space="preserve">Stoły operacyjne: producent </w:t>
      </w:r>
      <w:proofErr w:type="spellStart"/>
      <w:r w:rsidR="00186D63" w:rsidRPr="00186D63">
        <w:rPr>
          <w:bCs/>
          <w:sz w:val="22"/>
          <w:u w:val="single"/>
        </w:rPr>
        <w:t>Schaerer</w:t>
      </w:r>
      <w:proofErr w:type="spellEnd"/>
      <w:r w:rsidR="00186D63" w:rsidRPr="00186D63">
        <w:rPr>
          <w:bCs/>
          <w:sz w:val="22"/>
          <w:u w:val="single"/>
        </w:rPr>
        <w:t xml:space="preserve"> </w:t>
      </w:r>
      <w:proofErr w:type="spellStart"/>
      <w:r w:rsidR="00186D63" w:rsidRPr="00186D63">
        <w:rPr>
          <w:bCs/>
          <w:sz w:val="22"/>
          <w:u w:val="single"/>
        </w:rPr>
        <w:t>Mayfield</w:t>
      </w:r>
      <w:proofErr w:type="spellEnd"/>
    </w:p>
    <w:p w14:paraId="3EC5EC5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09DE0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98043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E5AE7C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F63871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78415D9B" w14:textId="77777777" w:rsidR="002E0FD4" w:rsidRPr="00F24E90" w:rsidRDefault="002E0FD4" w:rsidP="00742D03">
      <w:pPr>
        <w:numPr>
          <w:ilvl w:val="0"/>
          <w:numId w:val="3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EB0F99E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6651B68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FD94C1B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E499427" w14:textId="77777777" w:rsidR="002E0FD4" w:rsidRPr="00F24E90" w:rsidRDefault="002E0FD4" w:rsidP="00742D03">
      <w:pPr>
        <w:numPr>
          <w:ilvl w:val="0"/>
          <w:numId w:val="3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47C58F08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10D1135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D59D5EC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2A70BD5E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21D7D1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055A3B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70759530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9E9551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773195F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5A1113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F1DBA8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288ACB2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0560D97" w14:textId="650D24AF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8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0EA57247" w14:textId="6528EA66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DB52B7C" w14:textId="468A2DA8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DED63D" w14:textId="5D9E0416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 xml:space="preserve">Stoły operacyjne: producent </w:t>
      </w:r>
      <w:proofErr w:type="spellStart"/>
      <w:r w:rsidR="00186D63" w:rsidRPr="00186D63">
        <w:rPr>
          <w:bCs/>
          <w:sz w:val="22"/>
          <w:u w:val="single"/>
        </w:rPr>
        <w:t>Trumpf</w:t>
      </w:r>
      <w:proofErr w:type="spellEnd"/>
    </w:p>
    <w:p w14:paraId="28CDAEF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5BDF42C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34D2FE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336466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9F485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AA7F12D" w14:textId="77777777" w:rsidR="002E0FD4" w:rsidRPr="00F24E90" w:rsidRDefault="002E0FD4" w:rsidP="00742D03">
      <w:pPr>
        <w:numPr>
          <w:ilvl w:val="0"/>
          <w:numId w:val="3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7DC199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1CDE828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3501282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1E2E61B" w14:textId="77777777" w:rsidR="002E0FD4" w:rsidRPr="00F24E90" w:rsidRDefault="002E0FD4" w:rsidP="00742D03">
      <w:pPr>
        <w:numPr>
          <w:ilvl w:val="0"/>
          <w:numId w:val="3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8A294B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02F1FF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AE951FE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3FB5743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6C4F9355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3D41698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A73A2A8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0133CDE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B6F5D67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A5F18A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D40A01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34B919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1E1178" w14:textId="2F3925CA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9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E066CE9" w14:textId="55FF48FA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4CE539A" w14:textId="620E3C3C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10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 xml:space="preserve">Fotel operatora, stół </w:t>
      </w:r>
      <w:proofErr w:type="spellStart"/>
      <w:r w:rsidR="00186D63" w:rsidRPr="00186D63">
        <w:rPr>
          <w:bCs/>
          <w:sz w:val="22"/>
          <w:u w:val="single"/>
        </w:rPr>
        <w:t>operacyjno</w:t>
      </w:r>
      <w:proofErr w:type="spellEnd"/>
      <w:r w:rsidR="00186D63" w:rsidRPr="00186D63">
        <w:rPr>
          <w:bCs/>
          <w:sz w:val="22"/>
          <w:u w:val="single"/>
        </w:rPr>
        <w:t xml:space="preserve"> - zabiegowy</w:t>
      </w:r>
    </w:p>
    <w:p w14:paraId="0A6A157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2C61388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3E7FCB5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5D67D5B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093B81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E0B293F" w14:textId="77777777" w:rsidR="002E0FD4" w:rsidRPr="00F24E90" w:rsidRDefault="002E0FD4" w:rsidP="00742D03">
      <w:pPr>
        <w:numPr>
          <w:ilvl w:val="0"/>
          <w:numId w:val="3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2D3A214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A1AFD3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8708303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3F5F0319" w14:textId="77777777" w:rsidR="002E0FD4" w:rsidRPr="00F24E90" w:rsidRDefault="002E0FD4" w:rsidP="00742D03">
      <w:pPr>
        <w:numPr>
          <w:ilvl w:val="0"/>
          <w:numId w:val="3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B06BD55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C9A4B4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645F39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149F1F82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3788796C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9A6EABF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38851F0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7FBC58F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7AF35A8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7AA542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C6B728C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11653E7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09DA641" w14:textId="1B90D56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10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D9F8639" w14:textId="656BC0A7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01D5D8" w14:textId="6CDE399E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11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Stół operacyjny: producent Maquet</w:t>
      </w:r>
    </w:p>
    <w:p w14:paraId="0A759F02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61B38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1AE98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503C18D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C25313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9DEC41C" w14:textId="77777777" w:rsidR="002E0FD4" w:rsidRPr="00F24E90" w:rsidRDefault="002E0FD4" w:rsidP="00742D03">
      <w:pPr>
        <w:numPr>
          <w:ilvl w:val="0"/>
          <w:numId w:val="3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2161C91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552E1F0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B25FF2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117A3BF" w14:textId="77777777" w:rsidR="002E0FD4" w:rsidRPr="00F24E90" w:rsidRDefault="002E0FD4" w:rsidP="00742D03">
      <w:pPr>
        <w:numPr>
          <w:ilvl w:val="0"/>
          <w:numId w:val="3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2F1D89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30FCD3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03F6F3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6C9AADCE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050AAF5A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5F5B86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EAF5348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71AB62A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6CB4E44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086347C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798523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996C14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7827F2B" w14:textId="19A079D2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11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71CAA35A" w14:textId="54786D93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7A85E30" w14:textId="60C1B160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12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Stół operacyjny: producent Konkret</w:t>
      </w:r>
    </w:p>
    <w:p w14:paraId="0132111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8C53A12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51CBA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FDFE68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015E5F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3237306" w14:textId="77777777" w:rsidR="002E0FD4" w:rsidRPr="00F24E90" w:rsidRDefault="002E0FD4" w:rsidP="00742D03">
      <w:pPr>
        <w:numPr>
          <w:ilvl w:val="0"/>
          <w:numId w:val="3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200553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1D1127E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CBF4682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4100BA26" w14:textId="77777777" w:rsidR="002E0FD4" w:rsidRPr="00F24E90" w:rsidRDefault="002E0FD4" w:rsidP="00742D03">
      <w:pPr>
        <w:numPr>
          <w:ilvl w:val="0"/>
          <w:numId w:val="3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3F2243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B65093C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3E200ACE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6E4B49AA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955EDE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5093929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86BEAD2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F1C621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2EEAEF9B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05F6E77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C19EDF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39CABF46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218B03B" w14:textId="40E15EC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12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B107419" w14:textId="1C276068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3CA8653" w14:textId="58CD5A72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13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Aparaty i zestawy holterowskie</w:t>
      </w:r>
    </w:p>
    <w:p w14:paraId="1B90022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EB08B5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DF0A6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8A01F36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1DA411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D010853" w14:textId="77777777" w:rsidR="002E0FD4" w:rsidRPr="00F24E90" w:rsidRDefault="002E0FD4" w:rsidP="00742D03">
      <w:pPr>
        <w:numPr>
          <w:ilvl w:val="0"/>
          <w:numId w:val="40"/>
        </w:numPr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 xml:space="preserve">Koszt jednego przeglądu </w:t>
      </w:r>
    </w:p>
    <w:p w14:paraId="7BA9054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E3B9C28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FE262A6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AEF7C61" w14:textId="77777777" w:rsidR="002E0FD4" w:rsidRPr="00F24E90" w:rsidRDefault="002E0FD4" w:rsidP="00742D03">
      <w:pPr>
        <w:numPr>
          <w:ilvl w:val="0"/>
          <w:numId w:val="4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0837BAB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F2C0E3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82A0536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1F16A90F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3606004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35062C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DEB3B26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448F12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D574E09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7959A14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E8E3F1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32167A9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36ADA97" w14:textId="02EA62C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DAA353F" w14:textId="4DA738D0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9D29459" w14:textId="39FE44F6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14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Systemy terapii światłem</w:t>
      </w:r>
    </w:p>
    <w:p w14:paraId="6E91D36D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B68E62B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52FD4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4CB57CC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7F4002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6B5D5B7" w14:textId="77777777" w:rsidR="002E0FD4" w:rsidRPr="00F24E90" w:rsidRDefault="002E0FD4" w:rsidP="00742D03">
      <w:pPr>
        <w:numPr>
          <w:ilvl w:val="0"/>
          <w:numId w:val="4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8D4C4B0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58A93C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0539B65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27D5FAF" w14:textId="77777777" w:rsidR="002E0FD4" w:rsidRPr="00F24E90" w:rsidRDefault="002E0FD4" w:rsidP="00742D03">
      <w:pPr>
        <w:numPr>
          <w:ilvl w:val="0"/>
          <w:numId w:val="4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ECCAF4A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D6D873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DEA3BCC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4E04FF10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30B9EFB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82D1BD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591C5F9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464A42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3F9EC3F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5E8E75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2FF756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D48D6B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E62686C" w14:textId="74DD11EF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</w:t>
      </w:r>
      <w:r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33B50BE" w14:textId="56C24593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011E540" w14:textId="77777777" w:rsidR="00826BC4" w:rsidRDefault="00826BC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8172DA2" w14:textId="126722DC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15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 xml:space="preserve">Konsola zasilająca, nawigacja elektromagnetyczna, </w:t>
      </w:r>
      <w:proofErr w:type="spellStart"/>
      <w:r w:rsidR="00186D63" w:rsidRPr="00186D63">
        <w:rPr>
          <w:bCs/>
          <w:sz w:val="22"/>
          <w:u w:val="single"/>
        </w:rPr>
        <w:t>shaver</w:t>
      </w:r>
      <w:proofErr w:type="spellEnd"/>
      <w:r w:rsidR="00186D63" w:rsidRPr="00186D63">
        <w:rPr>
          <w:bCs/>
          <w:sz w:val="22"/>
          <w:u w:val="single"/>
        </w:rPr>
        <w:t xml:space="preserve"> laryngologiczny</w:t>
      </w:r>
    </w:p>
    <w:p w14:paraId="3C3E6C34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1C9E44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46518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B27F90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FD470C8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3F78EB5" w14:textId="77777777" w:rsidR="002E0FD4" w:rsidRPr="00F24E90" w:rsidRDefault="002E0FD4" w:rsidP="00742D03">
      <w:pPr>
        <w:numPr>
          <w:ilvl w:val="0"/>
          <w:numId w:val="4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B2A9EE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D1DF181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0C6E4EB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6948B302" w14:textId="77777777" w:rsidR="002E0FD4" w:rsidRPr="00F24E90" w:rsidRDefault="002E0FD4" w:rsidP="00742D03">
      <w:pPr>
        <w:numPr>
          <w:ilvl w:val="0"/>
          <w:numId w:val="4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50830F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64A4AF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B2BCA04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49F1C9D4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BD8A3B4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10D1A7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EBE0F0C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2C53E67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29BD82C1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64DF4F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57BA7852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7A6D987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6F3CD8F" w14:textId="543D3A73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75F4068B" w14:textId="33329B9D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E04DB7E" w14:textId="51EA4439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16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Wirówki</w:t>
      </w:r>
    </w:p>
    <w:p w14:paraId="3B653BED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5B8D40E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ABF894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66BF0EC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6067F8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2581AC3" w14:textId="77777777" w:rsidR="002E0FD4" w:rsidRPr="00F24E90" w:rsidRDefault="002E0FD4" w:rsidP="00742D03">
      <w:pPr>
        <w:numPr>
          <w:ilvl w:val="0"/>
          <w:numId w:val="4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907A32C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50BC43F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F7488FF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04B84587" w14:textId="77777777" w:rsidR="002E0FD4" w:rsidRPr="00F24E90" w:rsidRDefault="002E0FD4" w:rsidP="00742D03">
      <w:pPr>
        <w:numPr>
          <w:ilvl w:val="0"/>
          <w:numId w:val="4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C5009EF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599F104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DBFDC1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46BAD62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1E75D9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3FD832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F9C61B5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7D5D12A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6A074F7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04B416DA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BDD6B1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860EB5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930B6EE" w14:textId="3792597A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16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7889281" w14:textId="573D5F0B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BEEB5F1" w14:textId="4A461C29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17</w:t>
      </w:r>
      <w:r w:rsidRPr="00281DC6">
        <w:rPr>
          <w:bCs/>
          <w:sz w:val="22"/>
          <w:u w:val="single"/>
        </w:rPr>
        <w:t xml:space="preserve">: </w:t>
      </w:r>
      <w:r w:rsidR="00186D63" w:rsidRPr="00186D63">
        <w:rPr>
          <w:bCs/>
          <w:sz w:val="22"/>
          <w:u w:val="single"/>
        </w:rPr>
        <w:t>Urządzenie do operacji w niedokrwieniu</w:t>
      </w:r>
    </w:p>
    <w:p w14:paraId="0FC6CEA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F25F9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4A00E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31201C6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4DAF0E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E59B8CC" w14:textId="77777777" w:rsidR="002E0FD4" w:rsidRPr="00F24E90" w:rsidRDefault="002E0FD4" w:rsidP="00742D03">
      <w:pPr>
        <w:numPr>
          <w:ilvl w:val="0"/>
          <w:numId w:val="4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31337E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353C7C5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023B559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4F0D692" w14:textId="77777777" w:rsidR="002E0FD4" w:rsidRPr="00F24E90" w:rsidRDefault="002E0FD4" w:rsidP="00742D03">
      <w:pPr>
        <w:numPr>
          <w:ilvl w:val="0"/>
          <w:numId w:val="4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664849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93E9BB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E7E085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79D1486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0293A1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8A63CE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C7C2F41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732DC4A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DDF08A0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5AABA2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177209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722A50A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C649338" w14:textId="1E615DAA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17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68741437" w14:textId="560BD1D6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7871B53" w14:textId="209DB053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18</w:t>
      </w:r>
      <w:r w:rsidRPr="00281DC6">
        <w:rPr>
          <w:bCs/>
          <w:sz w:val="22"/>
          <w:u w:val="single"/>
        </w:rPr>
        <w:t xml:space="preserve">: </w:t>
      </w:r>
      <w:proofErr w:type="spellStart"/>
      <w:r w:rsidR="00A721F9" w:rsidRPr="00A721F9">
        <w:rPr>
          <w:bCs/>
          <w:sz w:val="22"/>
          <w:u w:val="single"/>
        </w:rPr>
        <w:t>Shaver</w:t>
      </w:r>
      <w:proofErr w:type="spellEnd"/>
    </w:p>
    <w:p w14:paraId="352FFFE4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D78A54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86920EE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42134A3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8ED137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A10127F" w14:textId="77777777" w:rsidR="002E0FD4" w:rsidRPr="00F24E90" w:rsidRDefault="002E0FD4" w:rsidP="00742D03">
      <w:pPr>
        <w:numPr>
          <w:ilvl w:val="0"/>
          <w:numId w:val="4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5A2654F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215530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71E15E6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283AC571" w14:textId="77777777" w:rsidR="002E0FD4" w:rsidRPr="00F24E90" w:rsidRDefault="002E0FD4" w:rsidP="00742D03">
      <w:pPr>
        <w:numPr>
          <w:ilvl w:val="0"/>
          <w:numId w:val="4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1B542F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1D65D1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7BE7135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009D206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23CB0CD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3FB96E9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7D3D3A5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246B3D68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411F77CD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F43D61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878989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8335F8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5BA45C1" w14:textId="34BB1FF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18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E7DE925" w14:textId="0623FCBC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E58ED57" w14:textId="34305172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19</w:t>
      </w:r>
      <w:r w:rsidRPr="00281DC6">
        <w:rPr>
          <w:bCs/>
          <w:sz w:val="22"/>
          <w:u w:val="single"/>
        </w:rPr>
        <w:t xml:space="preserve">: </w:t>
      </w:r>
      <w:r w:rsidR="00A721F9" w:rsidRPr="00A721F9">
        <w:rPr>
          <w:bCs/>
          <w:sz w:val="22"/>
          <w:u w:val="single"/>
        </w:rPr>
        <w:t>Alkomaty</w:t>
      </w:r>
    </w:p>
    <w:p w14:paraId="649619BD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D6660AB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97676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A658D0A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4E0973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715157C" w14:textId="77777777" w:rsidR="002E0FD4" w:rsidRPr="00F24E90" w:rsidRDefault="002E0FD4" w:rsidP="00742D03">
      <w:pPr>
        <w:numPr>
          <w:ilvl w:val="0"/>
          <w:numId w:val="4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EE5F1FD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6815CBE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BCF92CE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53FC200" w14:textId="77777777" w:rsidR="002E0FD4" w:rsidRPr="00F24E90" w:rsidRDefault="002E0FD4" w:rsidP="00742D03">
      <w:pPr>
        <w:numPr>
          <w:ilvl w:val="0"/>
          <w:numId w:val="4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A0259B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73766B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36B5F27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92E469E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F57E10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795FD9BF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D317449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1D47171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4B4ECAD1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8C7838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90C9B9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3B9E4B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D8934A6" w14:textId="1AE76E94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19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DA36867" w14:textId="27491736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7CFEEBB" w14:textId="1375F288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20</w:t>
      </w:r>
      <w:r w:rsidRPr="00281DC6">
        <w:rPr>
          <w:bCs/>
          <w:sz w:val="22"/>
          <w:u w:val="single"/>
        </w:rPr>
        <w:t xml:space="preserve">: </w:t>
      </w:r>
      <w:r w:rsidR="00A721F9" w:rsidRPr="00A721F9">
        <w:rPr>
          <w:bCs/>
          <w:sz w:val="22"/>
          <w:u w:val="single"/>
        </w:rPr>
        <w:t xml:space="preserve">Audiometr kliniczny, mostek </w:t>
      </w:r>
      <w:proofErr w:type="spellStart"/>
      <w:r w:rsidR="00A721F9" w:rsidRPr="00A721F9">
        <w:rPr>
          <w:bCs/>
          <w:sz w:val="22"/>
          <w:u w:val="single"/>
        </w:rPr>
        <w:t>impendancyjny</w:t>
      </w:r>
      <w:proofErr w:type="spellEnd"/>
    </w:p>
    <w:p w14:paraId="0F0669C8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14DC1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F4B8425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F193E9A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6839ED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2728D7C" w14:textId="77777777" w:rsidR="002E0FD4" w:rsidRPr="00F24E90" w:rsidRDefault="002E0FD4" w:rsidP="00742D03">
      <w:pPr>
        <w:numPr>
          <w:ilvl w:val="0"/>
          <w:numId w:val="4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AA718F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8D37EE6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brutto: ………..</w:t>
      </w:r>
    </w:p>
    <w:p w14:paraId="74B82960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8183053" w14:textId="77777777" w:rsidR="002E0FD4" w:rsidRPr="00F24E90" w:rsidRDefault="002E0FD4" w:rsidP="00742D03">
      <w:pPr>
        <w:numPr>
          <w:ilvl w:val="0"/>
          <w:numId w:val="4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302C21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BDC88FB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67FC77F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F152377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38FE34EB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B40E70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3ECA2BB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382BC4F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22EFF56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006390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C73AA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B23145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BCFC2AB" w14:textId="47492648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20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A0C27D1" w14:textId="5AFE266C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F847ED0" w14:textId="30C18688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21</w:t>
      </w:r>
      <w:r w:rsidRPr="00281DC6">
        <w:rPr>
          <w:bCs/>
          <w:sz w:val="22"/>
          <w:u w:val="single"/>
        </w:rPr>
        <w:t xml:space="preserve">: </w:t>
      </w:r>
      <w:r w:rsidR="00A721F9" w:rsidRPr="00A721F9">
        <w:rPr>
          <w:bCs/>
          <w:sz w:val="22"/>
          <w:u w:val="single"/>
        </w:rPr>
        <w:t>System uzdatniania wody</w:t>
      </w:r>
    </w:p>
    <w:p w14:paraId="4901D96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FE9EFB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125FD7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79A8DB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B4F9F3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89CE485" w14:textId="77777777" w:rsidR="002E0FD4" w:rsidRPr="00F24E90" w:rsidRDefault="002E0FD4" w:rsidP="00742D03">
      <w:pPr>
        <w:numPr>
          <w:ilvl w:val="0"/>
          <w:numId w:val="4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5F77160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0C5260D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65180B7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1FC3A49B" w14:textId="77777777" w:rsidR="002E0FD4" w:rsidRPr="00F24E90" w:rsidRDefault="002E0FD4" w:rsidP="00742D03">
      <w:pPr>
        <w:numPr>
          <w:ilvl w:val="0"/>
          <w:numId w:val="4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F8E8F2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B16E69C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899AE2D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ABBB8B9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EAA4E2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6855EE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596007D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69D5C9A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DF66BB1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18E46C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3A3E4C8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030BE4F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A5C8BFB" w14:textId="08DBC6A3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21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6314D593" w14:textId="77777777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4"/>
    <w:bookmarkEnd w:id="6"/>
    <w:p w14:paraId="06BE98D9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8FA661E" w14:textId="77777777" w:rsidR="00CA7C6C" w:rsidRDefault="00CA7C6C">
      <w:pPr>
        <w:spacing w:line="360" w:lineRule="auto"/>
        <w:ind w:hanging="284"/>
        <w:jc w:val="both"/>
      </w:pPr>
    </w:p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OŚWIADCZAMY</w:t>
      </w:r>
      <w:r w:rsidRPr="00281DC6">
        <w:rPr>
          <w:sz w:val="22"/>
        </w:rPr>
        <w:t>, że:</w:t>
      </w:r>
    </w:p>
    <w:p w14:paraId="59A308E1" w14:textId="6414D75B" w:rsidR="00B03F5C" w:rsidRDefault="00A721F9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="00B03F5C" w:rsidRPr="00B03F5C">
        <w:rPr>
          <w:b/>
          <w:bCs/>
          <w:sz w:val="22"/>
        </w:rPr>
        <w:t xml:space="preserve">racownik serwisu realizujący umowę </w:t>
      </w:r>
      <w:r w:rsidR="00825EE5">
        <w:rPr>
          <w:b/>
          <w:bCs/>
          <w:sz w:val="22"/>
        </w:rPr>
        <w:t>–</w:t>
      </w:r>
      <w:r>
        <w:rPr>
          <w:b/>
          <w:bCs/>
          <w:sz w:val="22"/>
        </w:rPr>
        <w:t xml:space="preserve"> </w:t>
      </w:r>
      <w:r w:rsidR="00825EE5">
        <w:rPr>
          <w:b/>
          <w:bCs/>
          <w:sz w:val="22"/>
        </w:rPr>
        <w:t xml:space="preserve">a </w:t>
      </w:r>
      <w:r w:rsidRPr="00A721F9">
        <w:rPr>
          <w:b/>
          <w:bCs/>
          <w:sz w:val="22"/>
        </w:rPr>
        <w:t xml:space="preserve">wykonująca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zatrudniona na podstawie umowy o pracę w sposób określony w art. 22 § 1 Ustawy z dnia 26 czerwca 1974 r.  Kodeks Pracy (Dz.U. z 2014 r, poz. 1502, z późn. zm.).</w:t>
      </w:r>
      <w:r>
        <w:rPr>
          <w:b/>
          <w:bCs/>
          <w:sz w:val="22"/>
        </w:rPr>
        <w:t xml:space="preserve"> - </w:t>
      </w:r>
      <w:r w:rsidR="00B03F5C" w:rsidRPr="00B03F5C">
        <w:rPr>
          <w:b/>
          <w:bCs/>
          <w:sz w:val="22"/>
        </w:rPr>
        <w:t>będzie posiadać na dzień podpisania umowy ważny certyfikat uprawniający</w:t>
      </w:r>
      <w:r w:rsidR="00825EE5">
        <w:rPr>
          <w:b/>
          <w:bCs/>
          <w:sz w:val="22"/>
        </w:rPr>
        <w:t xml:space="preserve"> </w:t>
      </w:r>
      <w:r w:rsidR="00B03F5C" w:rsidRPr="00B03F5C">
        <w:rPr>
          <w:b/>
          <w:bCs/>
          <w:sz w:val="22"/>
        </w:rPr>
        <w:t>do</w:t>
      </w:r>
      <w:r w:rsidR="00825EE5">
        <w:rPr>
          <w:b/>
          <w:bCs/>
          <w:sz w:val="22"/>
        </w:rPr>
        <w:t xml:space="preserve"> </w:t>
      </w:r>
      <w:r w:rsidR="00B03F5C" w:rsidRPr="00B03F5C">
        <w:rPr>
          <w:b/>
          <w:bCs/>
          <w:sz w:val="22"/>
        </w:rPr>
        <w:t>wykonania</w:t>
      </w:r>
      <w:r w:rsidR="00825EE5">
        <w:rPr>
          <w:b/>
          <w:bCs/>
          <w:sz w:val="22"/>
        </w:rPr>
        <w:t xml:space="preserve"> </w:t>
      </w:r>
      <w:r w:rsidR="00B03F5C" w:rsidRPr="00B03F5C">
        <w:rPr>
          <w:b/>
          <w:bCs/>
          <w:sz w:val="22"/>
        </w:rPr>
        <w:t>przedmiotu</w:t>
      </w:r>
      <w:r w:rsidR="00825EE5">
        <w:rPr>
          <w:b/>
          <w:bCs/>
          <w:sz w:val="22"/>
        </w:rPr>
        <w:t xml:space="preserve"> </w:t>
      </w:r>
      <w:r w:rsidR="00B03F5C" w:rsidRPr="00B03F5C">
        <w:rPr>
          <w:b/>
          <w:bCs/>
          <w:sz w:val="22"/>
        </w:rPr>
        <w:t>zamówienia</w:t>
      </w:r>
      <w:r w:rsidR="00825EE5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t>(tu:</w:t>
      </w:r>
      <w:r w:rsidR="00825EE5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t>w</w:t>
      </w:r>
      <w:r w:rsidR="00825EE5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t>szczególności</w:t>
      </w:r>
      <w:r w:rsidR="00825EE5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t>uprawnienia</w:t>
      </w:r>
      <w:r w:rsidR="00825EE5">
        <w:rPr>
          <w:b/>
          <w:bCs/>
          <w:sz w:val="22"/>
        </w:rPr>
        <w:t xml:space="preserve"> </w:t>
      </w:r>
      <w:r w:rsidR="00825EE5">
        <w:rPr>
          <w:b/>
          <w:bCs/>
          <w:sz w:val="22"/>
        </w:rPr>
        <w:br/>
      </w:r>
      <w:r w:rsidR="008802BC">
        <w:rPr>
          <w:b/>
          <w:bCs/>
          <w:sz w:val="22"/>
        </w:rPr>
        <w:t>do</w:t>
      </w:r>
      <w:r w:rsidR="00825EE5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t>podpisywania/zatwierdzenia testów prądowych)</w:t>
      </w:r>
    </w:p>
    <w:p w14:paraId="5E29D294" w14:textId="44031092" w:rsidR="00A721F9" w:rsidRPr="00B03F5C" w:rsidRDefault="00825EE5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="00A721F9">
        <w:rPr>
          <w:b/>
          <w:bCs/>
          <w:sz w:val="22"/>
        </w:rPr>
        <w:t>osiadamy legalne oprogramowanie serwisowe – do wglądu na każde wezwanie Zamawiającego w terminie przez niego wyznaczonym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45A79B7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8550E" w14:textId="77777777" w:rsidR="00C25F78" w:rsidRDefault="00C25F78">
      <w:r>
        <w:separator/>
      </w:r>
    </w:p>
  </w:endnote>
  <w:endnote w:type="continuationSeparator" w:id="0">
    <w:p w14:paraId="687638D5" w14:textId="77777777" w:rsidR="00C25F78" w:rsidRDefault="00C25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8CD58" w14:textId="77777777" w:rsidR="00C25F78" w:rsidRDefault="00C25F78">
      <w:r>
        <w:separator/>
      </w:r>
    </w:p>
  </w:footnote>
  <w:footnote w:type="continuationSeparator" w:id="0">
    <w:p w14:paraId="2BA3C31C" w14:textId="77777777" w:rsidR="00C25F78" w:rsidRDefault="00C25F78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145A538E" w:rsidR="00D74BC1" w:rsidRDefault="00281DC6">
    <w:pPr>
      <w:pStyle w:val="Nagwek"/>
    </w:pPr>
    <w:r>
      <w:t>Znak sprawy: SZW/DZP/</w:t>
    </w:r>
    <w:r w:rsidR="00186D63">
      <w:t>8</w:t>
    </w:r>
    <w:r w:rsidR="00F95D5E">
      <w:t>8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E50D5A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6440FE9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8FE1BF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CDF03DE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E224DF6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5E4C9F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96023C5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AAE4296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BCD440A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16F4CC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457647B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59B772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59F7D6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6682C77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2B1B646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14C6E1E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5CF7F28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B3406B5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33761A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640445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ADB7CA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1F163B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55C7C7A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713295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8882F9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E576C3B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EF234A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33C43E0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3532762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6E405F2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9631852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F54154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1"/>
  </w:num>
  <w:num w:numId="2">
    <w:abstractNumId w:val="40"/>
  </w:num>
  <w:num w:numId="3">
    <w:abstractNumId w:val="21"/>
  </w:num>
  <w:num w:numId="4">
    <w:abstractNumId w:val="22"/>
  </w:num>
  <w:num w:numId="5">
    <w:abstractNumId w:val="46"/>
  </w:num>
  <w:num w:numId="6">
    <w:abstractNumId w:val="42"/>
  </w:num>
  <w:num w:numId="7">
    <w:abstractNumId w:val="1"/>
  </w:num>
  <w:num w:numId="8">
    <w:abstractNumId w:val="0"/>
  </w:num>
  <w:num w:numId="9">
    <w:abstractNumId w:val="29"/>
  </w:num>
  <w:num w:numId="10">
    <w:abstractNumId w:val="18"/>
  </w:num>
  <w:num w:numId="11">
    <w:abstractNumId w:val="45"/>
  </w:num>
  <w:num w:numId="12">
    <w:abstractNumId w:val="5"/>
  </w:num>
  <w:num w:numId="13">
    <w:abstractNumId w:val="19"/>
  </w:num>
  <w:num w:numId="14">
    <w:abstractNumId w:val="12"/>
  </w:num>
  <w:num w:numId="15">
    <w:abstractNumId w:val="35"/>
  </w:num>
  <w:num w:numId="16">
    <w:abstractNumId w:val="27"/>
  </w:num>
  <w:num w:numId="17">
    <w:abstractNumId w:val="30"/>
  </w:num>
  <w:num w:numId="18">
    <w:abstractNumId w:val="6"/>
  </w:num>
  <w:num w:numId="19">
    <w:abstractNumId w:val="43"/>
  </w:num>
  <w:num w:numId="20">
    <w:abstractNumId w:val="34"/>
  </w:num>
  <w:num w:numId="21">
    <w:abstractNumId w:val="4"/>
  </w:num>
  <w:num w:numId="22">
    <w:abstractNumId w:val="38"/>
  </w:num>
  <w:num w:numId="23">
    <w:abstractNumId w:val="20"/>
  </w:num>
  <w:num w:numId="24">
    <w:abstractNumId w:val="16"/>
  </w:num>
  <w:num w:numId="25">
    <w:abstractNumId w:val="47"/>
  </w:num>
  <w:num w:numId="26">
    <w:abstractNumId w:val="28"/>
  </w:num>
  <w:num w:numId="27">
    <w:abstractNumId w:val="37"/>
  </w:num>
  <w:num w:numId="28">
    <w:abstractNumId w:val="15"/>
  </w:num>
  <w:num w:numId="29">
    <w:abstractNumId w:val="31"/>
  </w:num>
  <w:num w:numId="30">
    <w:abstractNumId w:val="26"/>
  </w:num>
  <w:num w:numId="31">
    <w:abstractNumId w:val="33"/>
  </w:num>
  <w:num w:numId="32">
    <w:abstractNumId w:val="13"/>
  </w:num>
  <w:num w:numId="33">
    <w:abstractNumId w:val="9"/>
  </w:num>
  <w:num w:numId="34">
    <w:abstractNumId w:val="39"/>
  </w:num>
  <w:num w:numId="35">
    <w:abstractNumId w:val="25"/>
  </w:num>
  <w:num w:numId="36">
    <w:abstractNumId w:val="44"/>
  </w:num>
  <w:num w:numId="37">
    <w:abstractNumId w:val="17"/>
  </w:num>
  <w:num w:numId="38">
    <w:abstractNumId w:val="8"/>
  </w:num>
  <w:num w:numId="39">
    <w:abstractNumId w:val="14"/>
  </w:num>
  <w:num w:numId="40">
    <w:abstractNumId w:val="7"/>
  </w:num>
  <w:num w:numId="41">
    <w:abstractNumId w:val="10"/>
  </w:num>
  <w:num w:numId="42">
    <w:abstractNumId w:val="23"/>
  </w:num>
  <w:num w:numId="43">
    <w:abstractNumId w:val="24"/>
  </w:num>
  <w:num w:numId="44">
    <w:abstractNumId w:val="3"/>
  </w:num>
  <w:num w:numId="45">
    <w:abstractNumId w:val="2"/>
  </w:num>
  <w:num w:numId="46">
    <w:abstractNumId w:val="36"/>
  </w:num>
  <w:num w:numId="47">
    <w:abstractNumId w:val="32"/>
  </w:num>
  <w:num w:numId="48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7124"/>
    <w:rsid w:val="00071FE3"/>
    <w:rsid w:val="0018410E"/>
    <w:rsid w:val="00186D63"/>
    <w:rsid w:val="00281DC6"/>
    <w:rsid w:val="002D0B11"/>
    <w:rsid w:val="002E0FD4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613B65"/>
    <w:rsid w:val="0068364D"/>
    <w:rsid w:val="006929C9"/>
    <w:rsid w:val="00740C0B"/>
    <w:rsid w:val="00742D03"/>
    <w:rsid w:val="007717C3"/>
    <w:rsid w:val="007D1797"/>
    <w:rsid w:val="00813379"/>
    <w:rsid w:val="00825EE5"/>
    <w:rsid w:val="00826BC4"/>
    <w:rsid w:val="008802BC"/>
    <w:rsid w:val="00942685"/>
    <w:rsid w:val="009E5297"/>
    <w:rsid w:val="00A35DA2"/>
    <w:rsid w:val="00A721F9"/>
    <w:rsid w:val="00AE55B5"/>
    <w:rsid w:val="00B03F5C"/>
    <w:rsid w:val="00B22D6B"/>
    <w:rsid w:val="00BB3E12"/>
    <w:rsid w:val="00C25F78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710C9"/>
    <w:rsid w:val="00D74BC1"/>
    <w:rsid w:val="00E93CBB"/>
    <w:rsid w:val="00F24E90"/>
    <w:rsid w:val="00F2537A"/>
    <w:rsid w:val="00F95D5E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114</TotalTime>
  <Pages>15</Pages>
  <Words>4923</Words>
  <Characters>29542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29</cp:revision>
  <cp:lastPrinted>2007-10-05T06:59:00Z</cp:lastPrinted>
  <dcterms:created xsi:type="dcterms:W3CDTF">2021-03-29T09:37:00Z</dcterms:created>
  <dcterms:modified xsi:type="dcterms:W3CDTF">2021-12-30T09:29:00Z</dcterms:modified>
</cp:coreProperties>
</file>