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E7B81" w14:textId="54B37540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76FAC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8E4EE6A" w14:textId="77777777" w:rsidR="005103B9" w:rsidRDefault="005103B9" w:rsidP="005103B9">
      <w:pPr>
        <w:spacing w:after="0" w:line="480" w:lineRule="auto"/>
        <w:rPr>
          <w:b/>
        </w:rPr>
      </w:pPr>
    </w:p>
    <w:p w14:paraId="219B1760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E765C" w:rsidRPr="000E765C">
        <w:rPr>
          <w:rFonts w:ascii="Times New Roman" w:hAnsi="Times New Roman"/>
          <w:b/>
        </w:rPr>
        <w:t>SZW/DZP/89/2021</w:t>
      </w:r>
    </w:p>
    <w:p w14:paraId="55DC808F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73CE11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765C" w:rsidRPr="000E765C">
        <w:rPr>
          <w:sz w:val="22"/>
          <w:szCs w:val="22"/>
        </w:rPr>
        <w:t>SZPITAL WOJEWÓDZKI W POZNANIU</w:t>
      </w:r>
    </w:p>
    <w:p w14:paraId="4594F658" w14:textId="268BF1FA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76FAC">
        <w:rPr>
          <w:sz w:val="22"/>
          <w:szCs w:val="22"/>
        </w:rPr>
        <w:t xml:space="preserve">ul. </w:t>
      </w:r>
      <w:r w:rsidR="000E765C" w:rsidRPr="000E765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0E765C" w:rsidRPr="000E765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EBB5B84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765C" w:rsidRPr="000E765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0E765C" w:rsidRPr="000E765C">
        <w:rPr>
          <w:sz w:val="22"/>
          <w:szCs w:val="22"/>
        </w:rPr>
        <w:t>Poznań</w:t>
      </w:r>
    </w:p>
    <w:p w14:paraId="74B2D71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BF20B7C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FAF5934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4FE12D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225414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A46411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43B282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C8158F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3F811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47CBA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E765C" w:rsidRPr="00110593" w14:paraId="0EA31A53" w14:textId="77777777" w:rsidTr="00D91041">
        <w:tc>
          <w:tcPr>
            <w:tcW w:w="9212" w:type="dxa"/>
            <w:shd w:val="clear" w:color="auto" w:fill="D9D9D9"/>
          </w:tcPr>
          <w:p w14:paraId="015DD63D" w14:textId="77777777" w:rsidR="000E765C" w:rsidRPr="00110593" w:rsidRDefault="000E765C" w:rsidP="00D9104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7F097BD" w14:textId="77777777" w:rsidR="000E765C" w:rsidRPr="00110593" w:rsidRDefault="000E765C" w:rsidP="00D9104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E765C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3F9DC45" w14:textId="77777777" w:rsidR="000E765C" w:rsidRPr="00110593" w:rsidRDefault="000E765C" w:rsidP="00D9104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384014C" w14:textId="77777777" w:rsidR="000E765C" w:rsidRPr="00110593" w:rsidRDefault="000E765C" w:rsidP="00D9104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A32819C" w14:textId="77777777" w:rsidR="000E765C" w:rsidRPr="00110593" w:rsidRDefault="000E765C" w:rsidP="00D9104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235997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D4CAC9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184FDB6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E765C" w:rsidRPr="000E765C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605EA15" w14:textId="77777777" w:rsidR="005434B3" w:rsidRDefault="000E765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E765C">
        <w:rPr>
          <w:rFonts w:ascii="Times New Roman" w:hAnsi="Times New Roman"/>
          <w:b/>
        </w:rPr>
        <w:t>Wykonywanie przeglądów i napraw sprzętu medycznego</w:t>
      </w:r>
    </w:p>
    <w:p w14:paraId="0BF225F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A716BF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C208910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736DEF7" w14:textId="77777777" w:rsidR="00710937" w:rsidRPr="00292198" w:rsidRDefault="00710937" w:rsidP="005E24AA">
      <w:pPr>
        <w:rPr>
          <w:rFonts w:ascii="Times New Roman" w:hAnsi="Times New Roman"/>
        </w:rPr>
      </w:pPr>
    </w:p>
    <w:p w14:paraId="7F146D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B56FF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96350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17CE12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ED7457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3903F44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FD80286" w14:textId="01A342A0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DD6C35">
        <w:rPr>
          <w:rFonts w:ascii="Times New Roman" w:hAnsi="Times New Roman"/>
          <w:i/>
          <w:sz w:val="18"/>
          <w:szCs w:val="18"/>
        </w:rPr>
        <w:br/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076FAC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CE59AF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F767F6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002301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EFBB97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A08207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4D356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8387E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B14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C83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E765C" w:rsidRPr="00D2702A" w14:paraId="098427FB" w14:textId="77777777" w:rsidTr="00D9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0392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BA47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E765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F77FF27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0E765C" w:rsidRPr="00D2702A" w14:paraId="6537E690" w14:textId="77777777" w:rsidTr="00D9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6D20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D2D29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E765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AA2AC7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0E765C" w:rsidRPr="00D2702A" w14:paraId="2B986E43" w14:textId="77777777" w:rsidTr="00D9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0D16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3D89C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E765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39CDCA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0E765C" w:rsidRPr="00D2702A" w14:paraId="18F06599" w14:textId="77777777" w:rsidTr="00D910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DCCE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83DC" w14:textId="135BAA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E765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076FAC">
              <w:rPr>
                <w:rFonts w:ascii="Times New Roman" w:hAnsi="Times New Roman"/>
                <w:b/>
                <w:bCs/>
              </w:rPr>
              <w:br/>
            </w:r>
            <w:r w:rsidRPr="000E765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3204B2A" w14:textId="77777777" w:rsidR="000E765C" w:rsidRPr="00D2702A" w:rsidRDefault="000E765C" w:rsidP="00D910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765C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5976622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DA0DF5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A3FC2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0CE97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7663648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73D21C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459CE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CA1C41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ED0677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10D2E" w14:textId="77777777" w:rsidR="00DE39FA" w:rsidRDefault="00DE39FA" w:rsidP="0038231F">
      <w:pPr>
        <w:spacing w:after="0" w:line="240" w:lineRule="auto"/>
      </w:pPr>
      <w:r>
        <w:separator/>
      </w:r>
    </w:p>
  </w:endnote>
  <w:endnote w:type="continuationSeparator" w:id="0">
    <w:p w14:paraId="4E1B0BF5" w14:textId="77777777" w:rsidR="00DE39FA" w:rsidRDefault="00DE39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E745" w14:textId="77777777" w:rsidR="000E765C" w:rsidRDefault="000E7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08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DCBF3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A7D6D" w14:textId="77777777" w:rsidR="000E765C" w:rsidRDefault="000E7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CF1FA" w14:textId="77777777" w:rsidR="00DE39FA" w:rsidRDefault="00DE39FA" w:rsidP="0038231F">
      <w:pPr>
        <w:spacing w:after="0" w:line="240" w:lineRule="auto"/>
      </w:pPr>
      <w:r>
        <w:separator/>
      </w:r>
    </w:p>
  </w:footnote>
  <w:footnote w:type="continuationSeparator" w:id="0">
    <w:p w14:paraId="25AA9278" w14:textId="77777777" w:rsidR="00DE39FA" w:rsidRDefault="00DE39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77BF" w14:textId="77777777" w:rsidR="000E765C" w:rsidRDefault="000E7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75EE" w14:textId="77777777" w:rsidR="000E765C" w:rsidRDefault="000E7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0968" w14:textId="77777777" w:rsidR="000E765C" w:rsidRDefault="000E7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9C1"/>
    <w:rsid w:val="00023477"/>
    <w:rsid w:val="000247FF"/>
    <w:rsid w:val="00025C8D"/>
    <w:rsid w:val="000303EE"/>
    <w:rsid w:val="0005473D"/>
    <w:rsid w:val="00073C3D"/>
    <w:rsid w:val="00076FAC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65C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49C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4AB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6C35"/>
    <w:rsid w:val="00DE39F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A9F8F"/>
  <w15:docId w15:val="{214F0A7C-F1E3-4401-8FF9-A6787696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2021-12-31T09:34:00Z</dcterms:created>
  <dcterms:modified xsi:type="dcterms:W3CDTF">2021-12-31T09:34:00Z</dcterms:modified>
</cp:coreProperties>
</file>