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FEA81" w14:textId="77777777" w:rsidR="005F4BC0" w:rsidRDefault="00A94629" w:rsidP="004F079B">
      <w:pPr>
        <w:spacing w:after="240"/>
        <w:jc w:val="right"/>
        <w:rPr>
          <w:sz w:val="22"/>
          <w:szCs w:val="22"/>
        </w:rPr>
      </w:pPr>
      <w:r w:rsidRPr="00A9462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94629">
        <w:rPr>
          <w:sz w:val="22"/>
          <w:szCs w:val="22"/>
        </w:rPr>
        <w:t>2022-01-05</w:t>
      </w:r>
    </w:p>
    <w:p w14:paraId="6ED42D6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CDEC0C0" w14:textId="77777777" w:rsidR="00A94629" w:rsidRPr="00A94629" w:rsidRDefault="00A94629">
      <w:pPr>
        <w:rPr>
          <w:b/>
          <w:bCs/>
          <w:sz w:val="22"/>
          <w:szCs w:val="22"/>
        </w:rPr>
      </w:pPr>
      <w:r w:rsidRPr="00A94629">
        <w:rPr>
          <w:b/>
          <w:bCs/>
          <w:sz w:val="22"/>
          <w:szCs w:val="22"/>
        </w:rPr>
        <w:t>Szpital Wojewódzki w Poznaniu</w:t>
      </w:r>
    </w:p>
    <w:p w14:paraId="68957B29" w14:textId="77777777" w:rsidR="00F16C50" w:rsidRPr="00D91931" w:rsidRDefault="00A94629">
      <w:pPr>
        <w:rPr>
          <w:b/>
          <w:bCs/>
          <w:sz w:val="22"/>
          <w:szCs w:val="22"/>
        </w:rPr>
      </w:pPr>
      <w:r w:rsidRPr="00A94629">
        <w:rPr>
          <w:b/>
          <w:bCs/>
          <w:sz w:val="22"/>
          <w:szCs w:val="22"/>
        </w:rPr>
        <w:t>Dział Zamówień Publicznych</w:t>
      </w:r>
    </w:p>
    <w:p w14:paraId="49A2C5EF" w14:textId="03F2A393" w:rsidR="00F16C50" w:rsidRPr="00BD5546" w:rsidRDefault="00553537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94629" w:rsidRPr="00A9462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A94629" w:rsidRPr="00A94629">
        <w:rPr>
          <w:sz w:val="22"/>
          <w:szCs w:val="22"/>
        </w:rPr>
        <w:t>7/19</w:t>
      </w:r>
    </w:p>
    <w:p w14:paraId="04904D33" w14:textId="77777777" w:rsidR="00F16C50" w:rsidRPr="00BD5546" w:rsidRDefault="00A94629">
      <w:pPr>
        <w:rPr>
          <w:sz w:val="22"/>
          <w:szCs w:val="22"/>
        </w:rPr>
      </w:pPr>
      <w:r w:rsidRPr="00A9462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94629">
        <w:rPr>
          <w:sz w:val="22"/>
          <w:szCs w:val="22"/>
        </w:rPr>
        <w:t>Poznań</w:t>
      </w:r>
    </w:p>
    <w:p w14:paraId="447A855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5B46D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B9317E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94629" w:rsidRPr="00A94629">
        <w:rPr>
          <w:bCs/>
          <w:sz w:val="22"/>
          <w:szCs w:val="22"/>
        </w:rPr>
        <w:t>SZW/DZP/66/2021/15</w:t>
      </w:r>
      <w:r w:rsidRPr="00D91931">
        <w:rPr>
          <w:sz w:val="22"/>
          <w:szCs w:val="22"/>
        </w:rPr>
        <w:tab/>
        <w:t xml:space="preserve"> </w:t>
      </w:r>
    </w:p>
    <w:p w14:paraId="46AC9FF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82985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81BC70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CAF4DE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4D7CF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C1453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89FFB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123DF2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94629" w:rsidRPr="00607F9B" w14:paraId="10343EA1" w14:textId="77777777" w:rsidTr="00961BA4">
        <w:trPr>
          <w:trHeight w:val="638"/>
        </w:trPr>
        <w:tc>
          <w:tcPr>
            <w:tcW w:w="959" w:type="dxa"/>
            <w:shd w:val="clear" w:color="auto" w:fill="auto"/>
          </w:tcPr>
          <w:p w14:paraId="1833D20D" w14:textId="77777777" w:rsidR="00A94629" w:rsidRPr="00607F9B" w:rsidRDefault="00A94629" w:rsidP="00961B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70E0721" w14:textId="29A96DC9" w:rsidR="00A94629" w:rsidRPr="00607F9B" w:rsidRDefault="00A94629" w:rsidP="00961B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9462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94629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cz.2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94629">
              <w:rPr>
                <w:b/>
                <w:sz w:val="22"/>
                <w:szCs w:val="22"/>
              </w:rPr>
              <w:t>SZW/DZP/66/2021</w:t>
            </w:r>
          </w:p>
        </w:tc>
      </w:tr>
    </w:tbl>
    <w:p w14:paraId="3F535E76" w14:textId="77777777" w:rsidR="00A94629" w:rsidRPr="00A9462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94629" w:rsidRPr="00A94629">
        <w:rPr>
          <w:rFonts w:ascii="Times New Roman" w:hAnsi="Times New Roman"/>
          <w:b/>
          <w:szCs w:val="22"/>
        </w:rPr>
        <w:t>Szpital Wojewódzki w Poznaniu</w:t>
      </w:r>
    </w:p>
    <w:p w14:paraId="7C5BA2A4" w14:textId="0D72C4FC" w:rsidR="004F079B" w:rsidRDefault="00A9462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9462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94629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553537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553537" w:rsidRPr="00D9193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27B5C3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94629" w:rsidRPr="00A94629">
        <w:rPr>
          <w:rFonts w:ascii="Times New Roman" w:hAnsi="Times New Roman"/>
          <w:b/>
          <w:szCs w:val="22"/>
        </w:rPr>
        <w:t>2022-01-10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94629" w:rsidRPr="00A9462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94629" w:rsidRPr="00A94629">
        <w:rPr>
          <w:rFonts w:ascii="Times New Roman" w:hAnsi="Times New Roman"/>
          <w:b/>
          <w:szCs w:val="22"/>
        </w:rPr>
        <w:t>2022-01-25</w:t>
      </w:r>
      <w:r w:rsidR="008365E9">
        <w:rPr>
          <w:rFonts w:ascii="Times New Roman" w:hAnsi="Times New Roman"/>
          <w:szCs w:val="22"/>
        </w:rPr>
        <w:t xml:space="preserve"> godz. </w:t>
      </w:r>
      <w:r w:rsidR="00A94629" w:rsidRPr="00A9462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18EC1A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94629" w:rsidRPr="00A94629">
        <w:rPr>
          <w:rFonts w:ascii="Times New Roman" w:hAnsi="Times New Roman"/>
          <w:b/>
          <w:szCs w:val="22"/>
        </w:rPr>
        <w:t>2022-01-10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94629" w:rsidRPr="00A9462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94629" w:rsidRPr="00A94629">
        <w:rPr>
          <w:rFonts w:ascii="Times New Roman" w:hAnsi="Times New Roman"/>
          <w:b/>
          <w:szCs w:val="22"/>
        </w:rPr>
        <w:t>2022-01-25</w:t>
      </w:r>
      <w:r w:rsidR="008365E9">
        <w:rPr>
          <w:rFonts w:ascii="Times New Roman" w:hAnsi="Times New Roman"/>
          <w:szCs w:val="22"/>
        </w:rPr>
        <w:t xml:space="preserve"> godz. </w:t>
      </w:r>
      <w:r w:rsidR="00A94629" w:rsidRPr="00A9462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CA87C5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6B7BAF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18BDAD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8B8F74F" w14:textId="77777777" w:rsidR="0037341E" w:rsidRDefault="0037341E" w:rsidP="0037341E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5AF45164" w14:textId="77777777" w:rsidR="0037341E" w:rsidRDefault="0037341E" w:rsidP="0037341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9E342F1" w14:textId="77777777" w:rsidR="0037341E" w:rsidRDefault="0037341E" w:rsidP="0037341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E8BFAAE" w14:textId="77777777" w:rsidR="0037341E" w:rsidRDefault="0037341E" w:rsidP="0037341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D572692" w14:textId="024EEBCE" w:rsidR="00F16C50" w:rsidRPr="0046562F" w:rsidRDefault="00F16C50" w:rsidP="0037341E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95C81" w14:textId="77777777" w:rsidR="00330EF8" w:rsidRDefault="00330EF8">
      <w:r>
        <w:separator/>
      </w:r>
    </w:p>
  </w:endnote>
  <w:endnote w:type="continuationSeparator" w:id="0">
    <w:p w14:paraId="6E790CE5" w14:textId="77777777" w:rsidR="00330EF8" w:rsidRDefault="00330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AF6D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DADE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C14BB8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269F5C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C0B4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CD496" w14:textId="77777777" w:rsidR="00330EF8" w:rsidRDefault="00330EF8">
      <w:r>
        <w:separator/>
      </w:r>
    </w:p>
  </w:footnote>
  <w:footnote w:type="continuationSeparator" w:id="0">
    <w:p w14:paraId="0EBB486C" w14:textId="77777777" w:rsidR="00330EF8" w:rsidRDefault="00330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3A80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377E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54B7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AD5"/>
    <w:rsid w:val="00136AEA"/>
    <w:rsid w:val="0015679F"/>
    <w:rsid w:val="001C0165"/>
    <w:rsid w:val="001C5A4C"/>
    <w:rsid w:val="002F480A"/>
    <w:rsid w:val="00330EF8"/>
    <w:rsid w:val="0033399E"/>
    <w:rsid w:val="0037248D"/>
    <w:rsid w:val="0037341E"/>
    <w:rsid w:val="003D12E3"/>
    <w:rsid w:val="00403A44"/>
    <w:rsid w:val="00416659"/>
    <w:rsid w:val="004360B0"/>
    <w:rsid w:val="0046562F"/>
    <w:rsid w:val="004E022D"/>
    <w:rsid w:val="004F079B"/>
    <w:rsid w:val="00540D03"/>
    <w:rsid w:val="00553537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86AD5"/>
    <w:rsid w:val="00A94629"/>
    <w:rsid w:val="00AC3482"/>
    <w:rsid w:val="00B1662C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A5FC89"/>
  <w15:chartTrackingRefBased/>
  <w15:docId w15:val="{C3D40E01-FA55-4DBC-A71E-16B5AD269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2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2022-01-05T07:37:00Z</cp:lastPrinted>
  <dcterms:created xsi:type="dcterms:W3CDTF">2022-01-05T07:45:00Z</dcterms:created>
  <dcterms:modified xsi:type="dcterms:W3CDTF">2022-01-05T07:45:00Z</dcterms:modified>
</cp:coreProperties>
</file>