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CF3A5D" w:rsidP="006A5DF1">
      <w:pPr>
        <w:spacing w:after="240"/>
        <w:jc w:val="right"/>
        <w:rPr>
          <w:sz w:val="22"/>
          <w:szCs w:val="22"/>
        </w:rPr>
      </w:pPr>
      <w:r w:rsidRPr="00CF3A5D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CF3A5D">
        <w:rPr>
          <w:sz w:val="22"/>
          <w:szCs w:val="22"/>
        </w:rPr>
        <w:t>2022-01-04</w:t>
      </w:r>
    </w:p>
    <w:p w:rsidR="006A5DF1" w:rsidRPr="00D91931" w:rsidRDefault="00CF3A5D" w:rsidP="006A5DF1">
      <w:pPr>
        <w:rPr>
          <w:b/>
          <w:bCs/>
          <w:sz w:val="22"/>
          <w:szCs w:val="22"/>
        </w:rPr>
      </w:pPr>
      <w:r w:rsidRPr="00CF3A5D">
        <w:rPr>
          <w:b/>
          <w:bCs/>
          <w:sz w:val="22"/>
          <w:szCs w:val="22"/>
        </w:rPr>
        <w:t>Gmina Szerzyny</w:t>
      </w:r>
    </w:p>
    <w:p w:rsidR="006A5DF1" w:rsidRPr="00BD5546" w:rsidRDefault="00CF3A5D" w:rsidP="006A5DF1">
      <w:pPr>
        <w:rPr>
          <w:sz w:val="22"/>
          <w:szCs w:val="22"/>
        </w:rPr>
      </w:pPr>
      <w:r w:rsidRPr="00CF3A5D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CF3A5D">
        <w:rPr>
          <w:sz w:val="22"/>
          <w:szCs w:val="22"/>
        </w:rPr>
        <w:t>521</w:t>
      </w:r>
    </w:p>
    <w:p w:rsidR="006A5DF1" w:rsidRPr="00BD5546" w:rsidRDefault="00CF3A5D" w:rsidP="006A5DF1">
      <w:pPr>
        <w:rPr>
          <w:sz w:val="22"/>
          <w:szCs w:val="22"/>
        </w:rPr>
      </w:pPr>
      <w:r w:rsidRPr="00CF3A5D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CF3A5D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215D">
        <w:rPr>
          <w:bCs/>
          <w:sz w:val="22"/>
          <w:szCs w:val="22"/>
        </w:rPr>
        <w:t>FER.271.24.2021/P1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3215D">
        <w:rPr>
          <w:b/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F3A5D" w:rsidRPr="00CF3A5D">
        <w:rPr>
          <w:sz w:val="22"/>
          <w:szCs w:val="22"/>
        </w:rPr>
        <w:t xml:space="preserve">Tryb podstawowy bez negocjacji - art. 275 pkt. 1 ustawy </w:t>
      </w:r>
      <w:proofErr w:type="spellStart"/>
      <w:r w:rsidR="00CF3A5D" w:rsidRPr="00CF3A5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F3A5D" w:rsidRPr="00CF3A5D">
        <w:rPr>
          <w:b/>
          <w:bCs/>
          <w:sz w:val="22"/>
          <w:szCs w:val="22"/>
        </w:rPr>
        <w:t>Budowa budynku mieszkalnego wielorodzinnego w miejscowości Szerzyny na działce nr ew. 2795, w wyniku którego powstanie 27 lokali mieszkalnych wchodzących w skład mieszkalnego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F3A5D" w:rsidRPr="00CF3A5D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B3215D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CF3A5D" w:rsidRPr="00CF3A5D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CF3A5D" w:rsidRPr="00CF3A5D">
        <w:rPr>
          <w:sz w:val="22"/>
          <w:szCs w:val="22"/>
        </w:rPr>
        <w:t>(</w:t>
      </w:r>
      <w:proofErr w:type="spellStart"/>
      <w:r w:rsidR="00CF3A5D" w:rsidRPr="00CF3A5D">
        <w:rPr>
          <w:sz w:val="22"/>
          <w:szCs w:val="22"/>
        </w:rPr>
        <w:t>t.j</w:t>
      </w:r>
      <w:proofErr w:type="spellEnd"/>
      <w:r w:rsidR="00CF3A5D" w:rsidRPr="00CF3A5D">
        <w:rPr>
          <w:sz w:val="22"/>
          <w:szCs w:val="22"/>
        </w:rPr>
        <w:t xml:space="preserve">. </w:t>
      </w:r>
      <w:proofErr w:type="spellStart"/>
      <w:r w:rsidR="00CF3A5D" w:rsidRPr="00CF3A5D">
        <w:rPr>
          <w:sz w:val="22"/>
          <w:szCs w:val="22"/>
        </w:rPr>
        <w:t>Dz.U</w:t>
      </w:r>
      <w:proofErr w:type="spellEnd"/>
      <w:r w:rsidR="00CF3A5D" w:rsidRPr="00CF3A5D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F3A5D" w:rsidRPr="006A5DF1" w:rsidTr="0069523E">
        <w:tc>
          <w:tcPr>
            <w:tcW w:w="9356" w:type="dxa"/>
            <w:shd w:val="clear" w:color="auto" w:fill="auto"/>
          </w:tcPr>
          <w:p w:rsidR="00CF3A5D" w:rsidRPr="006A5DF1" w:rsidRDefault="00CF3A5D" w:rsidP="0069523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F3A5D">
              <w:rPr>
                <w:b/>
                <w:bCs/>
                <w:sz w:val="22"/>
                <w:szCs w:val="22"/>
              </w:rPr>
              <w:t>1</w:t>
            </w:r>
          </w:p>
          <w:p w:rsidR="00CF3A5D" w:rsidRPr="00CF3A5D" w:rsidRDefault="00CF3A5D" w:rsidP="006952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Zwracamy się z prośbą o zmianę ilość etapów robót określonych w punkcie 4.1 SIWZ,  z 4 do co najmniej 8.</w:t>
            </w:r>
          </w:p>
          <w:p w:rsidR="00CF3A5D" w:rsidRPr="00CF3A5D" w:rsidRDefault="00CF3A5D" w:rsidP="006952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Powyższą prośbę argumentujemy tym, że:</w:t>
            </w:r>
          </w:p>
          <w:p w:rsidR="00CF3A5D" w:rsidRPr="00CF3A5D" w:rsidRDefault="00CF3A5D" w:rsidP="00B321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przy tak rzadkich płatnościach wykonawca zmuszony jest to wliczenia w koszty oferty również koszty kredytu co jest niekorzystne dla Inwestora,</w:t>
            </w:r>
          </w:p>
          <w:p w:rsidR="00CF3A5D" w:rsidRPr="00CF3A5D" w:rsidRDefault="00CF3A5D" w:rsidP="00B321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tak rzadkie płatności zaburzają płynności finansowe w przedsiębiorstwach co w praktyce oznacza dla Inwestora mniejszą ilość oferentów chętnych do realizacji inwestycji,</w:t>
            </w:r>
          </w:p>
          <w:p w:rsidR="00CF3A5D" w:rsidRPr="00CF3A5D" w:rsidRDefault="00CF3A5D" w:rsidP="00B321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obecna sytuacja na rynku budowlanym zmusza wykonawców do częstych przedpłat za materiały co w połączeniu z rzadkimi płatnościami od Inwestorów negatywnie wpływa na płynność realizacji inwestycji</w:t>
            </w:r>
          </w:p>
          <w:p w:rsidR="00CF3A5D" w:rsidRPr="006A5DF1" w:rsidRDefault="00CF3A5D" w:rsidP="006952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>Prosimy o rozważanie naszej prośby i wprowadzenie zmiany w projekcie umowy i SIWZ.</w:t>
            </w:r>
          </w:p>
          <w:p w:rsidR="00CF3A5D" w:rsidRPr="00B3215D" w:rsidRDefault="00CF3A5D" w:rsidP="00B3215D">
            <w:pPr>
              <w:spacing w:before="120" w:after="1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3215D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CF3A5D" w:rsidRPr="006A5DF1" w:rsidRDefault="00CF3A5D" w:rsidP="00B3215D">
            <w:pPr>
              <w:spacing w:before="120" w:after="160"/>
              <w:ind w:left="30" w:right="-72"/>
              <w:jc w:val="both"/>
              <w:rPr>
                <w:sz w:val="22"/>
                <w:szCs w:val="22"/>
              </w:rPr>
            </w:pPr>
            <w:r w:rsidRPr="00CF3A5D">
              <w:rPr>
                <w:sz w:val="22"/>
                <w:szCs w:val="22"/>
              </w:rPr>
              <w:t xml:space="preserve">Zamawiający </w:t>
            </w:r>
            <w:r w:rsidRPr="00B3215D">
              <w:rPr>
                <w:b/>
                <w:sz w:val="22"/>
                <w:szCs w:val="22"/>
              </w:rPr>
              <w:t>nie wyraża zgody</w:t>
            </w:r>
            <w:r w:rsidRPr="00CF3A5D">
              <w:rPr>
                <w:sz w:val="22"/>
                <w:szCs w:val="22"/>
              </w:rPr>
              <w:t xml:space="preserve"> na zmianę ilości etapów odbiorów częściowych i płatności.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B3215D" w:rsidRDefault="006D4AB3" w:rsidP="00B3215D">
      <w:pPr>
        <w:pStyle w:val="Tekstpodstawowy"/>
        <w:spacing w:before="120" w:after="480"/>
        <w:ind w:left="3540" w:firstLine="425"/>
        <w:rPr>
          <w:i/>
          <w:sz w:val="22"/>
          <w:szCs w:val="22"/>
        </w:rPr>
      </w:pPr>
      <w:r w:rsidRPr="00B3215D">
        <w:rPr>
          <w:i/>
          <w:sz w:val="22"/>
          <w:szCs w:val="22"/>
        </w:rPr>
        <w:t>Zamawiający</w:t>
      </w:r>
    </w:p>
    <w:sectPr w:rsidR="006D4AB3" w:rsidRPr="00B3215D" w:rsidSect="00B321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D00" w:rsidRDefault="00001D00">
      <w:r>
        <w:separator/>
      </w:r>
    </w:p>
  </w:endnote>
  <w:endnote w:type="continuationSeparator" w:id="1">
    <w:p w:rsidR="00001D00" w:rsidRDefault="00001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3215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D00" w:rsidRDefault="00001D00">
      <w:r>
        <w:separator/>
      </w:r>
    </w:p>
  </w:footnote>
  <w:footnote w:type="continuationSeparator" w:id="1">
    <w:p w:rsidR="00001D00" w:rsidRDefault="00001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5D" w:rsidRDefault="00CF3A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5D" w:rsidRDefault="00CF3A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5D" w:rsidRDefault="00CF3A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17003"/>
    <w:multiLevelType w:val="hybridMultilevel"/>
    <w:tmpl w:val="FEB8A4C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F3A5D"/>
    <w:rsid w:val="00001D00"/>
    <w:rsid w:val="00031374"/>
    <w:rsid w:val="000A1097"/>
    <w:rsid w:val="000E2A8F"/>
    <w:rsid w:val="0012774F"/>
    <w:rsid w:val="00144B7A"/>
    <w:rsid w:val="00180C6E"/>
    <w:rsid w:val="0028465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B2942"/>
    <w:rsid w:val="00A905AC"/>
    <w:rsid w:val="00B3215D"/>
    <w:rsid w:val="00BA6584"/>
    <w:rsid w:val="00BE7BFD"/>
    <w:rsid w:val="00C370F2"/>
    <w:rsid w:val="00C44EEC"/>
    <w:rsid w:val="00CF3A5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2022-01-04T11:58:00Z</cp:lastPrinted>
  <dcterms:created xsi:type="dcterms:W3CDTF">2022-01-04T11:58:00Z</dcterms:created>
  <dcterms:modified xsi:type="dcterms:W3CDTF">2022-01-04T11:58:00Z</dcterms:modified>
</cp:coreProperties>
</file>