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6A0C57F4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3A2339">
        <w:rPr>
          <w:b/>
          <w:i w:val="0"/>
          <w:szCs w:val="24"/>
        </w:rPr>
        <w:t>9</w:t>
      </w:r>
    </w:p>
    <w:p w14:paraId="324B7C0D" w14:textId="2C4717A4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9E66B1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3A2339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6BD51891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D0409B" w:rsidRPr="00D0409B">
        <w:rPr>
          <w:b/>
          <w:color w:val="000000"/>
        </w:rPr>
        <w:t xml:space="preserve">Świadczenie usług w zakresie transportu i unieszkodliwiania odpadów medycznych wraz z udostępnieniem kontenerów oraz odbiór </w:t>
      </w:r>
      <w:proofErr w:type="spellStart"/>
      <w:r w:rsidR="00D0409B" w:rsidRPr="00D0409B">
        <w:rPr>
          <w:b/>
          <w:color w:val="000000"/>
        </w:rPr>
        <w:t>skratek</w:t>
      </w:r>
      <w:proofErr w:type="spellEnd"/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5626B1BE" w14:textId="346816DC" w:rsidR="00F750EC" w:rsidRDefault="00F750EC" w:rsidP="00F750E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podmiotów, kwalifikowanym podpisem elektronicznym.</w:t>
      </w:r>
    </w:p>
    <w:p w14:paraId="5DE4AAF5" w14:textId="257DBA17" w:rsidR="00025386" w:rsidRPr="00EB5481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</w:p>
    <w:sectPr w:rsidR="00025386" w:rsidRPr="00EB548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D625D" w14:textId="77777777" w:rsidR="00DB3618" w:rsidRDefault="00DB3618" w:rsidP="00025386">
      <w:pPr>
        <w:spacing w:after="0" w:line="240" w:lineRule="auto"/>
      </w:pPr>
      <w:r>
        <w:separator/>
      </w:r>
    </w:p>
  </w:endnote>
  <w:endnote w:type="continuationSeparator" w:id="0">
    <w:p w14:paraId="7C219749" w14:textId="77777777" w:rsidR="00DB3618" w:rsidRDefault="00DB36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A721E" w14:textId="77777777" w:rsidR="00DB3618" w:rsidRDefault="00DB3618" w:rsidP="00025386">
      <w:pPr>
        <w:spacing w:after="0" w:line="240" w:lineRule="auto"/>
      </w:pPr>
      <w:r>
        <w:separator/>
      </w:r>
    </w:p>
  </w:footnote>
  <w:footnote w:type="continuationSeparator" w:id="0">
    <w:p w14:paraId="30D0F8C7" w14:textId="77777777" w:rsidR="00DB3618" w:rsidRDefault="00DB36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360B0B"/>
    <w:rsid w:val="00394B67"/>
    <w:rsid w:val="003A2339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55FC4"/>
    <w:rsid w:val="00D92325"/>
    <w:rsid w:val="00DA03EB"/>
    <w:rsid w:val="00DB3618"/>
    <w:rsid w:val="00DC587A"/>
    <w:rsid w:val="00DD562F"/>
    <w:rsid w:val="00DE73DD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2021-12-28T11:20:00Z</dcterms:created>
  <dcterms:modified xsi:type="dcterms:W3CDTF">2021-12-28T11:20:00Z</dcterms:modified>
</cp:coreProperties>
</file>