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351886D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56245F">
        <w:rPr>
          <w:bCs/>
          <w:i w:val="0"/>
          <w:sz w:val="22"/>
          <w:szCs w:val="22"/>
        </w:rPr>
        <w:t>6</w:t>
      </w:r>
    </w:p>
    <w:p w14:paraId="676E6834" w14:textId="3FE761D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56245F">
        <w:rPr>
          <w:b/>
          <w:sz w:val="22"/>
          <w:szCs w:val="22"/>
        </w:rPr>
        <w:t>37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720B2C" w14:textId="2535D4C6" w:rsidR="0056245F" w:rsidRDefault="003E1D1A" w:rsidP="00F11547">
      <w:pPr>
        <w:tabs>
          <w:tab w:val="left" w:pos="0"/>
        </w:tabs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56245F" w:rsidRPr="0056245F">
        <w:rPr>
          <w:b/>
          <w:sz w:val="24"/>
          <w:szCs w:val="24"/>
        </w:rPr>
        <w:t>Świadczenie usług w zakresie transportu i unieszkodliwiania odpadów medycznych wraz z udostepnieniem kontenerów oraz odbiór skratek”</w:t>
      </w:r>
    </w:p>
    <w:p w14:paraId="4D876B09" w14:textId="3CA2E355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56245F">
        <w:rPr>
          <w:spacing w:val="-4"/>
          <w:sz w:val="22"/>
          <w:szCs w:val="22"/>
        </w:rPr>
        <w:t>3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5596446B" w14:textId="62EA9E88" w:rsidR="00452DB7" w:rsidRPr="007E48A0" w:rsidRDefault="00452DB7" w:rsidP="00452DB7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</w:t>
      </w:r>
      <w:r>
        <w:rPr>
          <w:rFonts w:ascii="Calibri" w:hAnsi="Calibri" w:cs="Calibri"/>
          <w:b/>
          <w:color w:val="FF0000"/>
          <w:spacing w:val="8"/>
        </w:rPr>
        <w:t>.</w:t>
      </w: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887F4" w14:textId="77777777" w:rsidR="00000F0C" w:rsidRDefault="00000F0C">
      <w:r>
        <w:separator/>
      </w:r>
    </w:p>
  </w:endnote>
  <w:endnote w:type="continuationSeparator" w:id="0">
    <w:p w14:paraId="3654F84E" w14:textId="77777777" w:rsidR="00000F0C" w:rsidRDefault="00000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D1FEA" w14:textId="77777777" w:rsidR="00000F0C" w:rsidRDefault="00000F0C">
      <w:r>
        <w:separator/>
      </w:r>
    </w:p>
  </w:footnote>
  <w:footnote w:type="continuationSeparator" w:id="0">
    <w:p w14:paraId="23EF715F" w14:textId="77777777" w:rsidR="00000F0C" w:rsidRDefault="00000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0F0C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1D1A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5326C6"/>
    <w:rsid w:val="00533E9F"/>
    <w:rsid w:val="0056132E"/>
    <w:rsid w:val="005616EC"/>
    <w:rsid w:val="0056245F"/>
    <w:rsid w:val="0057399A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168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7</cp:revision>
  <cp:lastPrinted>2021-05-05T08:42:00Z</cp:lastPrinted>
  <dcterms:created xsi:type="dcterms:W3CDTF">2021-07-07T07:11:00Z</dcterms:created>
  <dcterms:modified xsi:type="dcterms:W3CDTF">2021-12-28T11:26:00Z</dcterms:modified>
</cp:coreProperties>
</file>