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213E44B2" w14:textId="52E2BA3A" w:rsidR="008A6265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8A6265" w:rsidRPr="008A626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8A6265">
        <w:rPr>
          <w:b/>
          <w:sz w:val="22"/>
          <w:szCs w:val="22"/>
        </w:rPr>
        <w:t xml:space="preserve"> oraz odbiór </w:t>
      </w:r>
      <w:proofErr w:type="spellStart"/>
      <w:r w:rsidR="008A6265">
        <w:rPr>
          <w:b/>
          <w:sz w:val="22"/>
          <w:szCs w:val="22"/>
        </w:rPr>
        <w:t>skratek</w:t>
      </w:r>
      <w:proofErr w:type="spellEnd"/>
      <w:r w:rsidR="008A6265" w:rsidRPr="008A6265">
        <w:rPr>
          <w:b/>
          <w:sz w:val="22"/>
          <w:szCs w:val="22"/>
        </w:rPr>
        <w:t xml:space="preserve">” </w:t>
      </w:r>
      <w:r w:rsidR="008A6265" w:rsidRPr="008A6265">
        <w:rPr>
          <w:bCs/>
          <w:sz w:val="22"/>
          <w:szCs w:val="22"/>
        </w:rPr>
        <w:t>– znak sprawy:</w:t>
      </w:r>
      <w:r w:rsidR="008A6265" w:rsidRPr="008A6265">
        <w:rPr>
          <w:b/>
          <w:sz w:val="22"/>
          <w:szCs w:val="22"/>
        </w:rPr>
        <w:t xml:space="preserve"> ZP/</w:t>
      </w:r>
      <w:r w:rsidR="005D5376">
        <w:rPr>
          <w:b/>
          <w:sz w:val="22"/>
          <w:szCs w:val="22"/>
        </w:rPr>
        <w:t>3</w:t>
      </w:r>
      <w:r w:rsidR="008A6265">
        <w:rPr>
          <w:b/>
          <w:sz w:val="22"/>
          <w:szCs w:val="22"/>
        </w:rPr>
        <w:t>7</w:t>
      </w:r>
      <w:r w:rsidR="008A6265" w:rsidRPr="008A6265">
        <w:rPr>
          <w:b/>
          <w:sz w:val="22"/>
          <w:szCs w:val="22"/>
        </w:rPr>
        <w:t>/202</w:t>
      </w:r>
      <w:r w:rsidR="008A6265">
        <w:rPr>
          <w:b/>
          <w:sz w:val="22"/>
          <w:szCs w:val="22"/>
        </w:rPr>
        <w:t>1</w:t>
      </w:r>
    </w:p>
    <w:p w14:paraId="6956F52C" w14:textId="0377AD41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7C160A7F" w:rsidR="00746074" w:rsidRPr="009929AD" w:rsidRDefault="005D5376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t>GRUPA 1: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86"/>
        <w:gridCol w:w="1559"/>
        <w:gridCol w:w="1134"/>
        <w:gridCol w:w="1139"/>
        <w:gridCol w:w="850"/>
        <w:gridCol w:w="1134"/>
        <w:gridCol w:w="1276"/>
      </w:tblGrid>
      <w:tr w:rsidR="009C17B5" w14:paraId="7CCF0607" w14:textId="77777777" w:rsidTr="00123660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bookmarkStart w:id="0" w:name="_Hlk91581088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86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2DF342A" w14:textId="62188492" w:rsidR="009C17B5" w:rsidRDefault="00B970B7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Szacunkowa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masa odpadów 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8E002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medycznych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przekazywanych do unieszkodliwiania </w:t>
            </w:r>
            <w:r w:rsidRPr="005C11D8">
              <w:rPr>
                <w:rFonts w:ascii="Calibri Light" w:hAnsi="Calibri Light" w:cs="Calibri Light"/>
                <w:b/>
                <w:bCs/>
                <w:highlight w:val="yellow"/>
                <w:u w:val="single"/>
              </w:rPr>
              <w:t>w miesiącu</w:t>
            </w:r>
            <w:r w:rsidRPr="005C11D8">
              <w:rPr>
                <w:rFonts w:ascii="Calibri Light" w:hAnsi="Calibri Light" w:cs="Calibri Light"/>
                <w:b/>
                <w:bCs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47E0D5EC" w14:textId="1EEF7763" w:rsidR="009C17B5" w:rsidRPr="00123660" w:rsidRDefault="005D5376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unieszkodliwianie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odpadów </w:t>
            </w:r>
            <w:r w:rsidR="008E002B" w:rsidRPr="008E002B">
              <w:rPr>
                <w:sz w:val="20"/>
                <w:szCs w:val="22"/>
              </w:rPr>
              <w:t xml:space="preserve">[zł </w:t>
            </w:r>
            <w:r w:rsidRPr="008E002B">
              <w:rPr>
                <w:sz w:val="20"/>
                <w:szCs w:val="22"/>
              </w:rPr>
              <w:t>netto</w:t>
            </w:r>
            <w:r w:rsidR="008E002B" w:rsidRPr="008E002B">
              <w:rPr>
                <w:sz w:val="20"/>
                <w:szCs w:val="22"/>
              </w:rPr>
              <w:t>]</w:t>
            </w:r>
          </w:p>
        </w:tc>
        <w:tc>
          <w:tcPr>
            <w:tcW w:w="1139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6828BDF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123660" w:rsidRPr="007460EF">
              <w:rPr>
                <w:rFonts w:ascii="Calibri Light" w:hAnsi="Calibri Light" w:cs="Calibri Light"/>
                <w:sz w:val="20"/>
                <w:szCs w:val="20"/>
              </w:rPr>
              <w:t>24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 mies</w:t>
            </w:r>
            <w:r w:rsidR="007460EF">
              <w:rPr>
                <w:rFonts w:ascii="Calibri Light" w:hAnsi="Calibri Light" w:cs="Calibri Light"/>
                <w:sz w:val="20"/>
                <w:szCs w:val="20"/>
              </w:rPr>
              <w:t>iące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6C4628B8" w14:textId="4DA6B91E" w:rsidR="007460EF" w:rsidRDefault="007460EF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40B6B86C" w14:textId="6EDB407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3CCDCF17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bookmarkEnd w:id="0"/>
      <w:tr w:rsidR="009C17B5" w14:paraId="7C03FDFC" w14:textId="77777777" w:rsidTr="00123660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86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39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52B5802" w14:textId="77777777" w:rsidTr="00123660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686" w:type="dxa"/>
          </w:tcPr>
          <w:p w14:paraId="62B9208C" w14:textId="4F14F243" w:rsidR="009C17B5" w:rsidRPr="008E002B" w:rsidRDefault="00B970B7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8E002B">
              <w:rPr>
                <w:sz w:val="20"/>
                <w:szCs w:val="20"/>
              </w:rPr>
              <w:t>Wywóz i unieszkodliwianie odpadów medycznych</w:t>
            </w:r>
          </w:p>
        </w:tc>
        <w:tc>
          <w:tcPr>
            <w:tcW w:w="1559" w:type="dxa"/>
          </w:tcPr>
          <w:p w14:paraId="36E446E1" w14:textId="77777777" w:rsidR="00123660" w:rsidRDefault="00123660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7901302" w14:textId="16BCF519" w:rsidR="00732E6D" w:rsidRDefault="00732E6D" w:rsidP="00732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21 500 260,00 kg</w:t>
            </w:r>
          </w:p>
          <w:p w14:paraId="3D2690DA" w14:textId="77777777" w:rsidR="00732E6D" w:rsidRDefault="00732E6D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3228EFF" w14:textId="2880DE8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37F10" w14:textId="77777777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D4BB4F" w14:textId="03B7BF53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9" w:type="dxa"/>
          </w:tcPr>
          <w:p w14:paraId="2BF60BA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F22841D" w14:textId="514700C9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09DD302B" w:rsidR="009C17B5" w:rsidRDefault="00123660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F2C50A0" w14:textId="77777777" w:rsidR="00123660" w:rsidRDefault="00123660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</w:p>
    <w:p w14:paraId="031F202F" w14:textId="4260305E" w:rsidR="00746074" w:rsidRPr="00A0442F" w:rsidRDefault="005D5376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t>GRUPA 2: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31"/>
        <w:gridCol w:w="1559"/>
        <w:gridCol w:w="1134"/>
        <w:gridCol w:w="1194"/>
        <w:gridCol w:w="850"/>
        <w:gridCol w:w="1134"/>
        <w:gridCol w:w="1276"/>
      </w:tblGrid>
      <w:tr w:rsidR="009C17B5" w14:paraId="2A25A001" w14:textId="77777777" w:rsidTr="008E002B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31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88849F0" w14:textId="3AA5F386" w:rsidR="009C17B5" w:rsidRDefault="008E002B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Szacunkowa masa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skratek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przekazywanych do unieszkodliwiania </w:t>
            </w:r>
            <w:r w:rsidRPr="005C11D8">
              <w:rPr>
                <w:rFonts w:ascii="Calibri Light" w:hAnsi="Calibri Light" w:cs="Calibri Light"/>
                <w:b/>
                <w:bCs/>
                <w:highlight w:val="yellow"/>
                <w:u w:val="single"/>
              </w:rPr>
              <w:t>w roku</w:t>
            </w:r>
            <w:r w:rsidRPr="005C11D8">
              <w:rPr>
                <w:rFonts w:ascii="Calibri Light" w:hAnsi="Calibri Light" w:cs="Calibri Light"/>
                <w:b/>
                <w:bCs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6F8933C8" w14:textId="5FF5AB52" w:rsidR="009C17B5" w:rsidRDefault="008E002B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</w:t>
            </w:r>
            <w:r>
              <w:rPr>
                <w:b/>
                <w:bCs/>
                <w:sz w:val="20"/>
                <w:szCs w:val="22"/>
              </w:rPr>
              <w:t>zagospodarowanie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2"/>
              </w:rPr>
              <w:t>skratek</w:t>
            </w:r>
            <w:proofErr w:type="spellEnd"/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br/>
            </w:r>
            <w:r w:rsidRPr="008E002B">
              <w:rPr>
                <w:sz w:val="20"/>
                <w:szCs w:val="22"/>
              </w:rPr>
              <w:t>[zł netto]</w:t>
            </w:r>
          </w:p>
        </w:tc>
        <w:tc>
          <w:tcPr>
            <w:tcW w:w="1194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15F11A2B" w:rsidR="009C17B5" w:rsidRPr="0023399F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7460EF" w:rsidRPr="0023399F">
              <w:rPr>
                <w:rFonts w:ascii="Calibri Light" w:hAnsi="Calibri Light" w:cs="Calibri Light"/>
                <w:sz w:val="20"/>
                <w:szCs w:val="20"/>
              </w:rPr>
              <w:t>2 lata</w:t>
            </w:r>
            <w:r w:rsidRPr="0023399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Pr="0023399F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2CA10F8B" w14:textId="77777777" w:rsid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39DE217C" w14:textId="77777777" w:rsidR="007460EF" w:rsidRP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544EAD58" w14:textId="19B771A8" w:rsidR="009C17B5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8E002B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8E002B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B11A5BD" w14:textId="4C16C8C5" w:rsidR="009C17B5" w:rsidRPr="004D6626" w:rsidRDefault="008E002B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Wywóz i zagospodarowanie </w:t>
            </w:r>
            <w:proofErr w:type="spellStart"/>
            <w:r>
              <w:rPr>
                <w:sz w:val="20"/>
                <w:szCs w:val="20"/>
              </w:rPr>
              <w:t>skratek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3A433A4D" w14:textId="77777777" w:rsidR="007460EF" w:rsidRDefault="007460EF" w:rsidP="007460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1005AD" w14:textId="55D55C92" w:rsidR="00732E6D" w:rsidRDefault="007460EF" w:rsidP="00732E6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2 000,00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 xml:space="preserve"> kg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69C02337" w:rsidR="009C17B5" w:rsidRDefault="007460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168E8FF" w14:textId="77777777" w:rsidR="005D5376" w:rsidRDefault="005D5376" w:rsidP="005D5376">
      <w:pPr>
        <w:pStyle w:val="Akapitzlist"/>
        <w:spacing w:before="120" w:line="276" w:lineRule="auto"/>
        <w:ind w:left="284"/>
        <w:jc w:val="both"/>
      </w:pPr>
    </w:p>
    <w:p w14:paraId="4BE991EB" w14:textId="7A9041DF" w:rsidR="0017365F" w:rsidRPr="00EE08A7" w:rsidRDefault="00843C5F" w:rsidP="00EE08A7">
      <w:pPr>
        <w:pStyle w:val="Akapitzlist"/>
        <w:numPr>
          <w:ilvl w:val="0"/>
          <w:numId w:val="35"/>
        </w:numPr>
        <w:spacing w:line="276" w:lineRule="auto"/>
        <w:ind w:left="426"/>
        <w:jc w:val="both"/>
        <w:rPr>
          <w:sz w:val="22"/>
        </w:rPr>
      </w:pPr>
      <w:r w:rsidRPr="00EE08A7">
        <w:rPr>
          <w:b/>
          <w:sz w:val="22"/>
        </w:rPr>
        <w:t>O</w:t>
      </w:r>
      <w:r w:rsidR="0017365F" w:rsidRPr="00EE08A7">
        <w:rPr>
          <w:b/>
          <w:sz w:val="22"/>
        </w:rPr>
        <w:t>ŚWIADCZAMY</w:t>
      </w:r>
      <w:r w:rsidR="0017365F" w:rsidRPr="00EE08A7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392B20CA" w14:textId="00E5CE1B" w:rsidR="00E80C6C" w:rsidRPr="00E80C6C" w:rsidRDefault="0017365F" w:rsidP="00E80C6C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4B28A49D" w14:textId="7E4B114A" w:rsidR="00503253" w:rsidRPr="00503253" w:rsidRDefault="00E80C6C" w:rsidP="00503253">
      <w:pPr>
        <w:numPr>
          <w:ilvl w:val="0"/>
          <w:numId w:val="37"/>
        </w:numPr>
        <w:spacing w:before="120" w:after="240" w:line="276" w:lineRule="auto"/>
        <w:ind w:left="641" w:hanging="357"/>
        <w:jc w:val="both"/>
        <w:rPr>
          <w:sz w:val="22"/>
          <w:szCs w:val="22"/>
        </w:rPr>
      </w:pPr>
      <w:r w:rsidRPr="00E80C6C">
        <w:rPr>
          <w:sz w:val="22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proofErr w:type="spellStart"/>
      <w:r w:rsidRPr="00E80C6C">
        <w:rPr>
          <w:sz w:val="22"/>
        </w:rPr>
        <w:t>t.j</w:t>
      </w:r>
      <w:proofErr w:type="spellEnd"/>
      <w:r w:rsidRPr="00E80C6C">
        <w:rPr>
          <w:sz w:val="22"/>
        </w:rPr>
        <w:t>. Dz. U. z 2018 r. poz. 108)</w:t>
      </w:r>
    </w:p>
    <w:p w14:paraId="666973F1" w14:textId="7F6ACED5" w:rsidR="009929AD" w:rsidRPr="00C115FB" w:rsidRDefault="009929AD" w:rsidP="00503253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2AE3B077" w14:textId="531EE6FE" w:rsidR="0023399F" w:rsidRPr="0023399F" w:rsidRDefault="0023399F" w:rsidP="00EE08A7">
      <w:pPr>
        <w:pStyle w:val="Akapitzlist"/>
        <w:numPr>
          <w:ilvl w:val="0"/>
          <w:numId w:val="35"/>
        </w:numPr>
        <w:ind w:hanging="436"/>
        <w:rPr>
          <w:sz w:val="22"/>
          <w:szCs w:val="22"/>
        </w:rPr>
      </w:pPr>
      <w:r w:rsidRPr="0023399F">
        <w:rPr>
          <w:sz w:val="22"/>
          <w:szCs w:val="22"/>
        </w:rPr>
        <w:t>PROSIMY o zwrot pieniędzy wniesionych tytułem wadium na rachunek bankowy o numerze</w:t>
      </w:r>
      <w:r w:rsidR="00503253">
        <w:rPr>
          <w:rStyle w:val="Odwoanieprzypisudolnego"/>
          <w:sz w:val="22"/>
          <w:szCs w:val="22"/>
        </w:rPr>
        <w:footnoteReference w:id="4"/>
      </w:r>
      <w:r w:rsidRPr="0023399F">
        <w:rPr>
          <w:sz w:val="22"/>
          <w:szCs w:val="22"/>
        </w:rPr>
        <w:t>:___________________________________________________ prowadzony przez bank _______________________________________ .</w:t>
      </w:r>
    </w:p>
    <w:p w14:paraId="56BB6F0A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7079DB9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B29D945" w14:textId="6939BCA9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19A088FE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</w:t>
      </w:r>
      <w:r w:rsidR="00503253"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8"/>
      <w:footerReference w:type="default" r:id="rId9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20511" w14:textId="77777777" w:rsidR="00016631" w:rsidRDefault="00016631">
      <w:r>
        <w:separator/>
      </w:r>
    </w:p>
  </w:endnote>
  <w:endnote w:type="continuationSeparator" w:id="0">
    <w:p w14:paraId="45F33FD8" w14:textId="77777777" w:rsidR="00016631" w:rsidRDefault="0001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143C5" w14:textId="77777777" w:rsidR="00016631" w:rsidRDefault="00016631">
      <w:r>
        <w:separator/>
      </w:r>
    </w:p>
  </w:footnote>
  <w:footnote w:type="continuationSeparator" w:id="0">
    <w:p w14:paraId="68373275" w14:textId="77777777" w:rsidR="00016631" w:rsidRDefault="00016631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3908A05" w14:textId="71C0B021" w:rsidR="00503253" w:rsidRDefault="00503253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 wnoszących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67904C7F" w:rsidR="000F2C92" w:rsidRPr="000F2C92" w:rsidRDefault="000F2C92" w:rsidP="000F2C92">
    <w:pPr>
      <w:pStyle w:val="Nagwek"/>
    </w:pPr>
    <w:r w:rsidRPr="00C1764B">
      <w:t xml:space="preserve">Znak sprawy </w:t>
    </w:r>
    <w:r w:rsidR="003F1CBA" w:rsidRPr="00C1764B">
      <w:t>ZP/</w:t>
    </w:r>
    <w:r w:rsidR="00E941CB" w:rsidRPr="00C1764B">
      <w:t>3</w:t>
    </w:r>
    <w:r w:rsidR="008A6265">
      <w:t>7</w:t>
    </w:r>
    <w:r w:rsidR="003F1CBA" w:rsidRPr="00C1764B">
      <w:t>/20</w:t>
    </w:r>
    <w:r w:rsidR="00CB2C2D" w:rsidRPr="00C1764B">
      <w:t>2</w:t>
    </w:r>
    <w:r w:rsidR="00E941CB" w:rsidRPr="00C1764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0312182E"/>
    <w:lvl w:ilvl="0" w:tplc="0F6CE3B2">
      <w:start w:val="1"/>
      <w:numFmt w:val="decimal"/>
      <w:lvlText w:val="%1."/>
      <w:lvlJc w:val="left"/>
      <w:pPr>
        <w:ind w:left="436" w:hanging="360"/>
      </w:pPr>
      <w:rPr>
        <w:rFonts w:hint="default"/>
        <w:b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8476E85"/>
    <w:multiLevelType w:val="hybridMultilevel"/>
    <w:tmpl w:val="61DEDA84"/>
    <w:lvl w:ilvl="0" w:tplc="47286028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2"/>
  </w:num>
  <w:num w:numId="9">
    <w:abstractNumId w:val="6"/>
  </w:num>
  <w:num w:numId="10">
    <w:abstractNumId w:val="31"/>
  </w:num>
  <w:num w:numId="11">
    <w:abstractNumId w:val="25"/>
  </w:num>
  <w:num w:numId="12">
    <w:abstractNumId w:val="13"/>
  </w:num>
  <w:num w:numId="13">
    <w:abstractNumId w:val="24"/>
  </w:num>
  <w:num w:numId="14">
    <w:abstractNumId w:val="39"/>
  </w:num>
  <w:num w:numId="15">
    <w:abstractNumId w:val="22"/>
  </w:num>
  <w:num w:numId="16">
    <w:abstractNumId w:val="38"/>
  </w:num>
  <w:num w:numId="17">
    <w:abstractNumId w:val="12"/>
  </w:num>
  <w:num w:numId="18">
    <w:abstractNumId w:val="16"/>
  </w:num>
  <w:num w:numId="19">
    <w:abstractNumId w:val="36"/>
  </w:num>
  <w:num w:numId="20">
    <w:abstractNumId w:val="3"/>
  </w:num>
  <w:num w:numId="21">
    <w:abstractNumId w:val="30"/>
  </w:num>
  <w:num w:numId="22">
    <w:abstractNumId w:val="4"/>
  </w:num>
  <w:num w:numId="23">
    <w:abstractNumId w:val="14"/>
  </w:num>
  <w:num w:numId="24">
    <w:abstractNumId w:val="34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41"/>
  </w:num>
  <w:num w:numId="33">
    <w:abstractNumId w:val="19"/>
  </w:num>
  <w:num w:numId="34">
    <w:abstractNumId w:val="1"/>
  </w:num>
  <w:num w:numId="35">
    <w:abstractNumId w:val="0"/>
  </w:num>
  <w:num w:numId="36">
    <w:abstractNumId w:val="37"/>
  </w:num>
  <w:num w:numId="37">
    <w:abstractNumId w:val="35"/>
  </w:num>
  <w:num w:numId="38">
    <w:abstractNumId w:val="40"/>
  </w:num>
  <w:num w:numId="39">
    <w:abstractNumId w:val="27"/>
  </w:num>
  <w:num w:numId="40">
    <w:abstractNumId w:val="33"/>
  </w:num>
  <w:num w:numId="41">
    <w:abstractNumId w:val="26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05726"/>
    <w:rsid w:val="00014F1F"/>
    <w:rsid w:val="00016631"/>
    <w:rsid w:val="000316E8"/>
    <w:rsid w:val="00061816"/>
    <w:rsid w:val="000671DE"/>
    <w:rsid w:val="000C37D2"/>
    <w:rsid w:val="000E2FED"/>
    <w:rsid w:val="000F18FA"/>
    <w:rsid w:val="000F2C92"/>
    <w:rsid w:val="000F6F66"/>
    <w:rsid w:val="00114568"/>
    <w:rsid w:val="00120D9E"/>
    <w:rsid w:val="00123660"/>
    <w:rsid w:val="00144DCE"/>
    <w:rsid w:val="00155731"/>
    <w:rsid w:val="0017365F"/>
    <w:rsid w:val="0023399F"/>
    <w:rsid w:val="002F1A58"/>
    <w:rsid w:val="00306360"/>
    <w:rsid w:val="00354AC4"/>
    <w:rsid w:val="003B3279"/>
    <w:rsid w:val="003D6D1F"/>
    <w:rsid w:val="003F1CBA"/>
    <w:rsid w:val="004027AB"/>
    <w:rsid w:val="004357D1"/>
    <w:rsid w:val="00457E10"/>
    <w:rsid w:val="00494D3F"/>
    <w:rsid w:val="004C5269"/>
    <w:rsid w:val="004D6626"/>
    <w:rsid w:val="004E766D"/>
    <w:rsid w:val="00503253"/>
    <w:rsid w:val="005108C0"/>
    <w:rsid w:val="00545989"/>
    <w:rsid w:val="00587FF7"/>
    <w:rsid w:val="005A65C7"/>
    <w:rsid w:val="005C11D8"/>
    <w:rsid w:val="005C7D1A"/>
    <w:rsid w:val="005D5376"/>
    <w:rsid w:val="00637863"/>
    <w:rsid w:val="006703E0"/>
    <w:rsid w:val="00695112"/>
    <w:rsid w:val="00695E89"/>
    <w:rsid w:val="00703495"/>
    <w:rsid w:val="00704D7A"/>
    <w:rsid w:val="00732E6D"/>
    <w:rsid w:val="00733F44"/>
    <w:rsid w:val="00746074"/>
    <w:rsid w:val="007460EF"/>
    <w:rsid w:val="00747C51"/>
    <w:rsid w:val="00754090"/>
    <w:rsid w:val="00771931"/>
    <w:rsid w:val="00773EA6"/>
    <w:rsid w:val="007A43FC"/>
    <w:rsid w:val="007F7C8F"/>
    <w:rsid w:val="00843C5F"/>
    <w:rsid w:val="00866E4F"/>
    <w:rsid w:val="00896C1F"/>
    <w:rsid w:val="008A1EBC"/>
    <w:rsid w:val="008A6265"/>
    <w:rsid w:val="008C249C"/>
    <w:rsid w:val="008D1D11"/>
    <w:rsid w:val="008E002B"/>
    <w:rsid w:val="00913412"/>
    <w:rsid w:val="00923FA0"/>
    <w:rsid w:val="00931342"/>
    <w:rsid w:val="00977292"/>
    <w:rsid w:val="009929AD"/>
    <w:rsid w:val="009B76CC"/>
    <w:rsid w:val="009C17B5"/>
    <w:rsid w:val="009D4FBD"/>
    <w:rsid w:val="009E04F9"/>
    <w:rsid w:val="00A0442F"/>
    <w:rsid w:val="00A07030"/>
    <w:rsid w:val="00A100DA"/>
    <w:rsid w:val="00A46111"/>
    <w:rsid w:val="00B21345"/>
    <w:rsid w:val="00B43740"/>
    <w:rsid w:val="00B70888"/>
    <w:rsid w:val="00B91F9B"/>
    <w:rsid w:val="00B970B7"/>
    <w:rsid w:val="00C02EC7"/>
    <w:rsid w:val="00C115FB"/>
    <w:rsid w:val="00C1764B"/>
    <w:rsid w:val="00C33979"/>
    <w:rsid w:val="00C437AC"/>
    <w:rsid w:val="00C57DDD"/>
    <w:rsid w:val="00C73954"/>
    <w:rsid w:val="00C8363B"/>
    <w:rsid w:val="00CB2C2D"/>
    <w:rsid w:val="00D274F5"/>
    <w:rsid w:val="00D405CD"/>
    <w:rsid w:val="00D64C06"/>
    <w:rsid w:val="00D7082E"/>
    <w:rsid w:val="00E364AF"/>
    <w:rsid w:val="00E51D43"/>
    <w:rsid w:val="00E54E5A"/>
    <w:rsid w:val="00E80C6C"/>
    <w:rsid w:val="00E941CB"/>
    <w:rsid w:val="00EB3C67"/>
    <w:rsid w:val="00EE08A7"/>
    <w:rsid w:val="00EE2B3C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4D921-9616-4E15-A0F7-DA08551E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638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2021-10-25T08:04:00Z</cp:lastPrinted>
  <dcterms:created xsi:type="dcterms:W3CDTF">2022-01-04T13:43:00Z</dcterms:created>
  <dcterms:modified xsi:type="dcterms:W3CDTF">2022-01-04T13:43:00Z</dcterms:modified>
</cp:coreProperties>
</file>