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AA78E" w14:textId="77777777" w:rsidR="000E23C7" w:rsidRDefault="000E23C7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14:paraId="5AF53554" w14:textId="77777777" w:rsidR="009F43A6" w:rsidRDefault="009F43A6" w:rsidP="009F43A6">
      <w:pPr>
        <w:spacing w:after="160" w:line="254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  <w:lang w:eastAsia="en-US"/>
        </w:rPr>
        <w:pict w14:anchorId="04453B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6" type="#_x0000_t75" style="width:50.25pt;height:38.25pt;visibility:visible;mso-wrap-style:square">
            <v:imagedata r:id="rId6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 w14:anchorId="6F06DCA8">
          <v:shape id="Obraz 9" o:spid="_x0000_i1027" type="#_x0000_t75" style="width:40.5pt;height:44.25pt;visibility:visible;mso-wrap-style:square">
            <v:imagedata r:id="rId7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 w14:anchorId="754BFB1C">
          <v:shape id="Obraz 11" o:spid="_x0000_i1028" type="#_x0000_t75" style="width:47.25pt;height:27.75pt;visibility:visible;mso-wrap-style:square">
            <v:imagedata r:id="rId8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 w14:anchorId="7EED5887">
          <v:shape id="Obraz 4" o:spid="_x0000_i1029" type="#_x0000_t75" style="width:48pt;height:36pt;visibility:visible;mso-wrap-style:square">
            <v:imagedata r:id="rId9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 w14:anchorId="726A40E1">
          <v:shape id="Obraz 8" o:spid="_x0000_i1030" type="#_x0000_t75" style="width:66pt;height:56.25pt;visibility:visible;mso-wrap-style:square">
            <v:imagedata r:id="rId10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 w14:anchorId="7147F218">
          <v:shape id="Obraz 5" o:spid="_x0000_i1031" type="#_x0000_t75" style="width:65.25pt;height:32.25pt;visibility:visible;mso-wrap-style:square">
            <v:imagedata r:id="rId11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 w14:anchorId="701F7462">
          <v:shape id="Obraz 6" o:spid="_x0000_i1032" type="#_x0000_t75" style="width:72.75pt;height:39pt;flip:y;visibility:visible;mso-wrap-style:square">
            <v:imagedata r:id="rId12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 w14:anchorId="01C0C293">
          <v:shape id="Obraz 10" o:spid="_x0000_i1033" type="#_x0000_t75" style="width:61.5pt;height:36pt;visibility:visible;mso-wrap-style:square">
            <v:imagedata r:id="rId13" o:title=""/>
          </v:shape>
        </w:pict>
      </w:r>
    </w:p>
    <w:p w14:paraId="59FB1DE9" w14:textId="77777777" w:rsidR="009F43A6" w:rsidRDefault="009F43A6" w:rsidP="00FB7F50">
      <w:pPr>
        <w:spacing w:after="240"/>
        <w:jc w:val="right"/>
        <w:rPr>
          <w:sz w:val="22"/>
          <w:szCs w:val="22"/>
        </w:rPr>
      </w:pPr>
    </w:p>
    <w:p w14:paraId="4B9A3290" w14:textId="0BD73439" w:rsidR="00FB7F50" w:rsidRPr="002245BE" w:rsidRDefault="0025033F" w:rsidP="00FB7F50">
      <w:pPr>
        <w:spacing w:after="240"/>
        <w:jc w:val="right"/>
        <w:rPr>
          <w:sz w:val="22"/>
          <w:szCs w:val="22"/>
        </w:rPr>
      </w:pPr>
      <w:r w:rsidRPr="0025033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5033F">
        <w:rPr>
          <w:sz w:val="22"/>
          <w:szCs w:val="22"/>
        </w:rPr>
        <w:t>2021-12-</w:t>
      </w:r>
      <w:r w:rsidR="000E23C7">
        <w:rPr>
          <w:sz w:val="22"/>
          <w:szCs w:val="22"/>
        </w:rPr>
        <w:t>30</w:t>
      </w:r>
    </w:p>
    <w:p w14:paraId="75929EB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E0ED77" w14:textId="77777777" w:rsidR="0025033F" w:rsidRPr="0025033F" w:rsidRDefault="0025033F" w:rsidP="00FB7F50">
      <w:pPr>
        <w:spacing w:after="40"/>
        <w:rPr>
          <w:b/>
          <w:bCs/>
          <w:sz w:val="22"/>
          <w:szCs w:val="22"/>
        </w:rPr>
      </w:pPr>
      <w:r w:rsidRPr="0025033F">
        <w:rPr>
          <w:b/>
          <w:bCs/>
          <w:sz w:val="22"/>
          <w:szCs w:val="22"/>
        </w:rPr>
        <w:t>Akademia Górniczo - Hutnicza</w:t>
      </w:r>
    </w:p>
    <w:p w14:paraId="1402AD40" w14:textId="77777777" w:rsidR="0025033F" w:rsidRPr="0025033F" w:rsidRDefault="0025033F" w:rsidP="00FB7F50">
      <w:pPr>
        <w:spacing w:after="40"/>
        <w:rPr>
          <w:b/>
          <w:bCs/>
          <w:sz w:val="22"/>
          <w:szCs w:val="22"/>
        </w:rPr>
      </w:pPr>
      <w:r w:rsidRPr="0025033F">
        <w:rPr>
          <w:b/>
          <w:bCs/>
          <w:sz w:val="22"/>
          <w:szCs w:val="22"/>
        </w:rPr>
        <w:t>im. Stanisława Staszica w Krakowie</w:t>
      </w:r>
    </w:p>
    <w:p w14:paraId="45BD1A82" w14:textId="77777777" w:rsidR="00FB7F50" w:rsidRPr="002245BE" w:rsidRDefault="0025033F" w:rsidP="00FB7F50">
      <w:pPr>
        <w:spacing w:after="40"/>
        <w:rPr>
          <w:b/>
          <w:bCs/>
          <w:sz w:val="22"/>
          <w:szCs w:val="22"/>
        </w:rPr>
      </w:pPr>
      <w:r w:rsidRPr="0025033F">
        <w:rPr>
          <w:b/>
          <w:bCs/>
          <w:sz w:val="22"/>
          <w:szCs w:val="22"/>
        </w:rPr>
        <w:t>Dział Zamówień Publicznych</w:t>
      </w:r>
    </w:p>
    <w:p w14:paraId="02AED827" w14:textId="77777777" w:rsidR="00FB7F50" w:rsidRPr="002245BE" w:rsidRDefault="0025033F" w:rsidP="00FB7F50">
      <w:pPr>
        <w:rPr>
          <w:sz w:val="22"/>
          <w:szCs w:val="22"/>
        </w:rPr>
      </w:pPr>
      <w:r w:rsidRPr="0025033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5033F">
        <w:rPr>
          <w:sz w:val="22"/>
          <w:szCs w:val="22"/>
        </w:rPr>
        <w:t>30</w:t>
      </w:r>
    </w:p>
    <w:p w14:paraId="08A70B5D" w14:textId="77777777" w:rsidR="00FB7F50" w:rsidRPr="002245BE" w:rsidRDefault="0025033F" w:rsidP="00FB7F50">
      <w:pPr>
        <w:rPr>
          <w:sz w:val="22"/>
          <w:szCs w:val="22"/>
        </w:rPr>
      </w:pPr>
      <w:r w:rsidRPr="0025033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5033F">
        <w:rPr>
          <w:sz w:val="22"/>
          <w:szCs w:val="22"/>
        </w:rPr>
        <w:t>Kraków</w:t>
      </w:r>
    </w:p>
    <w:p w14:paraId="3DDC81A0" w14:textId="77777777" w:rsidR="000E23C7" w:rsidRPr="00E103E6" w:rsidRDefault="000E23C7" w:rsidP="000E23C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14:paraId="4F65BE3A" w14:textId="0D3F9C27" w:rsidR="000E23C7" w:rsidRDefault="000E23C7" w:rsidP="000E23C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14:paraId="5C5638EB" w14:textId="77777777" w:rsidR="000E23C7" w:rsidRDefault="000E23C7" w:rsidP="000E23C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5033F" w:rsidRPr="00607F9B" w14:paraId="0693D5D6" w14:textId="77777777" w:rsidTr="00941AD6">
        <w:trPr>
          <w:trHeight w:val="638"/>
        </w:trPr>
        <w:tc>
          <w:tcPr>
            <w:tcW w:w="959" w:type="dxa"/>
            <w:shd w:val="clear" w:color="auto" w:fill="auto"/>
          </w:tcPr>
          <w:p w14:paraId="2B0D6C55" w14:textId="77777777" w:rsidR="0025033F" w:rsidRPr="00607F9B" w:rsidRDefault="0025033F" w:rsidP="000E23C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01BBF1" w14:textId="77777777" w:rsidR="0025033F" w:rsidRPr="00607F9B" w:rsidRDefault="0025033F" w:rsidP="000E23C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033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5033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033F">
              <w:rPr>
                <w:b/>
                <w:bCs/>
                <w:sz w:val="22"/>
                <w:szCs w:val="22"/>
              </w:rPr>
              <w:t>Usługa dostarczenia biletów lotniczych dla CTK AGH - Kc-zp.272-731/21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033F">
              <w:rPr>
                <w:b/>
                <w:sz w:val="22"/>
                <w:szCs w:val="22"/>
              </w:rPr>
              <w:t>Kc-zp.272-731/21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999EBE" w14:textId="07CD97D2" w:rsidR="008642B3" w:rsidRDefault="00C65E53" w:rsidP="000E23C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5033F" w:rsidRPr="0025033F">
        <w:rPr>
          <w:sz w:val="22"/>
          <w:szCs w:val="22"/>
        </w:rPr>
        <w:t>(</w:t>
      </w:r>
      <w:proofErr w:type="spellStart"/>
      <w:r w:rsidR="0025033F" w:rsidRPr="0025033F">
        <w:rPr>
          <w:sz w:val="22"/>
          <w:szCs w:val="22"/>
        </w:rPr>
        <w:t>t.j</w:t>
      </w:r>
      <w:proofErr w:type="spellEnd"/>
      <w:r w:rsidR="0025033F" w:rsidRPr="0025033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033F" w14:paraId="695CAC77" w14:textId="77777777" w:rsidTr="00941AD6">
        <w:trPr>
          <w:cantSplit/>
        </w:trPr>
        <w:tc>
          <w:tcPr>
            <w:tcW w:w="10150" w:type="dxa"/>
          </w:tcPr>
          <w:p w14:paraId="266BB5CB" w14:textId="77777777" w:rsidR="0025033F" w:rsidRPr="00D26ED6" w:rsidRDefault="0025033F" w:rsidP="000E23C7">
            <w:pPr>
              <w:jc w:val="both"/>
              <w:rPr>
                <w:b/>
                <w:sz w:val="22"/>
                <w:szCs w:val="22"/>
              </w:rPr>
            </w:pPr>
            <w:r w:rsidRPr="0025033F">
              <w:rPr>
                <w:b/>
                <w:sz w:val="22"/>
                <w:szCs w:val="22"/>
              </w:rPr>
              <w:t>Delta Tour Sp. z o.o.</w:t>
            </w:r>
          </w:p>
          <w:p w14:paraId="0D29ED43" w14:textId="77777777" w:rsidR="0025033F" w:rsidRPr="009F0E5C" w:rsidRDefault="0025033F" w:rsidP="000E23C7">
            <w:pPr>
              <w:jc w:val="both"/>
              <w:rPr>
                <w:bCs/>
                <w:sz w:val="22"/>
                <w:szCs w:val="22"/>
              </w:rPr>
            </w:pPr>
            <w:r w:rsidRPr="0025033F">
              <w:rPr>
                <w:bCs/>
                <w:sz w:val="22"/>
                <w:szCs w:val="22"/>
              </w:rPr>
              <w:t>Czerska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033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7FE5E1" w14:textId="77777777" w:rsidR="0025033F" w:rsidRPr="009F0E5C" w:rsidRDefault="0025033F" w:rsidP="000E23C7">
            <w:pPr>
              <w:jc w:val="both"/>
              <w:rPr>
                <w:bCs/>
                <w:sz w:val="22"/>
                <w:szCs w:val="22"/>
              </w:rPr>
            </w:pPr>
            <w:r w:rsidRPr="0025033F">
              <w:rPr>
                <w:bCs/>
                <w:sz w:val="22"/>
                <w:szCs w:val="22"/>
              </w:rPr>
              <w:t>00-732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033F">
              <w:rPr>
                <w:bCs/>
                <w:sz w:val="22"/>
                <w:szCs w:val="22"/>
              </w:rPr>
              <w:t>Warszawa</w:t>
            </w:r>
          </w:p>
          <w:p w14:paraId="71A2A79A" w14:textId="77777777" w:rsidR="0025033F" w:rsidRPr="00D26ED6" w:rsidRDefault="0025033F" w:rsidP="000E23C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04A800" w14:textId="77777777" w:rsidR="0025033F" w:rsidRPr="00D26ED6" w:rsidRDefault="0025033F" w:rsidP="000E23C7">
            <w:pPr>
              <w:jc w:val="both"/>
              <w:rPr>
                <w:b/>
                <w:sz w:val="22"/>
                <w:szCs w:val="22"/>
              </w:rPr>
            </w:pPr>
            <w:r w:rsidRPr="0025033F">
              <w:rPr>
                <w:sz w:val="22"/>
                <w:szCs w:val="22"/>
              </w:rPr>
              <w:t>Usługa dostarczenia biletów lotniczych dla CTK AGH - Kc-zp.272-731/21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5033F">
              <w:rPr>
                <w:b/>
                <w:sz w:val="22"/>
                <w:szCs w:val="22"/>
              </w:rPr>
              <w:t>2 419.00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30F9F3C" w14:textId="3616BBCF" w:rsidR="0025033F" w:rsidRPr="008801BD" w:rsidRDefault="0025033F" w:rsidP="000E23C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801BD"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2351521C" w14:textId="0C87E9F4" w:rsidR="003A0AFC" w:rsidRPr="00756CDA" w:rsidRDefault="00915B9E" w:rsidP="000E23C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801BD" w:rsidRPr="008567C7" w14:paraId="7F48E1BE" w14:textId="77777777" w:rsidTr="008801BD">
        <w:trPr>
          <w:trHeight w:val="510"/>
        </w:trPr>
        <w:tc>
          <w:tcPr>
            <w:tcW w:w="595" w:type="pct"/>
            <w:vAlign w:val="center"/>
          </w:tcPr>
          <w:p w14:paraId="01C7BFD6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717290A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E8E5C98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6831CA5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Całkowity czas przelotu w obie strony dla 1 osoby</w:t>
            </w:r>
          </w:p>
        </w:tc>
        <w:tc>
          <w:tcPr>
            <w:tcW w:w="715" w:type="pct"/>
            <w:vAlign w:val="center"/>
          </w:tcPr>
          <w:p w14:paraId="1B2F43CD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801BD" w:rsidRPr="008567C7" w14:paraId="69BDA834" w14:textId="77777777" w:rsidTr="008801BD">
        <w:tc>
          <w:tcPr>
            <w:tcW w:w="595" w:type="pct"/>
            <w:vAlign w:val="center"/>
          </w:tcPr>
          <w:p w14:paraId="2A0920CC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B3C05CE" w14:textId="77777777" w:rsidR="008801BD" w:rsidRPr="002B6761" w:rsidRDefault="008801BD" w:rsidP="000E23C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14:paraId="08B7858F" w14:textId="77777777" w:rsidR="008801BD" w:rsidRPr="008567C7" w:rsidRDefault="008801BD" w:rsidP="000E23C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8B6AA3" w14:textId="77777777" w:rsidR="008801BD" w:rsidRPr="001B7815" w:rsidRDefault="008801BD" w:rsidP="000E23C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16869EB9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4583D8D4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15" w:type="pct"/>
            <w:vAlign w:val="center"/>
          </w:tcPr>
          <w:p w14:paraId="48185D3C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8801BD" w:rsidRPr="008567C7" w14:paraId="65ED6C52" w14:textId="77777777" w:rsidTr="008801BD">
        <w:tc>
          <w:tcPr>
            <w:tcW w:w="595" w:type="pct"/>
            <w:vAlign w:val="center"/>
          </w:tcPr>
          <w:p w14:paraId="2BEAB1D4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5B4CACF" w14:textId="77777777" w:rsidR="008801BD" w:rsidRPr="002B6761" w:rsidRDefault="008801BD" w:rsidP="000E23C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5033F">
              <w:rPr>
                <w:rFonts w:ascii="Times New Roman" w:hAnsi="Times New Roman" w:cs="Times New Roman"/>
                <w:b/>
                <w:sz w:val="18"/>
                <w:szCs w:val="18"/>
              </w:rPr>
              <w:t>UpHOTEL</w:t>
            </w:r>
            <w:proofErr w:type="spellEnd"/>
            <w:r w:rsidRPr="002503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3D55B43" w14:textId="77777777" w:rsidR="008801BD" w:rsidRPr="008567C7" w:rsidRDefault="008801BD" w:rsidP="000E23C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Solna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1B010B" w14:textId="77777777" w:rsidR="008801BD" w:rsidRPr="001B7815" w:rsidRDefault="008801BD" w:rsidP="000E23C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033F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952" w:type="pct"/>
            <w:vAlign w:val="center"/>
          </w:tcPr>
          <w:p w14:paraId="2603C576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sz w:val="18"/>
                <w:szCs w:val="18"/>
              </w:rPr>
              <w:t xml:space="preserve">  45,22</w:t>
            </w:r>
          </w:p>
        </w:tc>
        <w:tc>
          <w:tcPr>
            <w:tcW w:w="952" w:type="pct"/>
            <w:vAlign w:val="center"/>
          </w:tcPr>
          <w:p w14:paraId="79BAF7C3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15" w:type="pct"/>
            <w:vAlign w:val="center"/>
          </w:tcPr>
          <w:p w14:paraId="4AD19928" w14:textId="77777777" w:rsidR="008801BD" w:rsidRPr="008567C7" w:rsidRDefault="008801BD" w:rsidP="000E23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33F">
              <w:rPr>
                <w:rFonts w:ascii="Times New Roman" w:hAnsi="Times New Roman" w:cs="Times New Roman"/>
                <w:sz w:val="18"/>
                <w:szCs w:val="18"/>
              </w:rPr>
              <w:t xml:space="preserve">  75,22</w:t>
            </w:r>
          </w:p>
        </w:tc>
      </w:tr>
    </w:tbl>
    <w:p w14:paraId="606168FE" w14:textId="77777777" w:rsidR="00E85D70" w:rsidRDefault="00E85D70" w:rsidP="000E23C7">
      <w:pPr>
        <w:ind w:firstLine="709"/>
        <w:jc w:val="both"/>
        <w:rPr>
          <w:color w:val="000000"/>
        </w:rPr>
      </w:pPr>
    </w:p>
    <w:p w14:paraId="16765144" w14:textId="0B4964FD" w:rsidR="008642B3" w:rsidRPr="00005838" w:rsidRDefault="008642B3" w:rsidP="009F43A6">
      <w:pPr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default" r:id="rId14"/>
      <w:footerReference w:type="default" r:id="rId15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2A602E" w14:textId="77777777" w:rsidR="004B1837" w:rsidRDefault="004B1837">
      <w:r>
        <w:separator/>
      </w:r>
    </w:p>
  </w:endnote>
  <w:endnote w:type="continuationSeparator" w:id="0">
    <w:p w14:paraId="086E5E04" w14:textId="77777777" w:rsidR="004B1837" w:rsidRDefault="004B1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BE80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6046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85472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E9A5D" w14:textId="77777777" w:rsidR="004B1837" w:rsidRDefault="004B1837">
      <w:r>
        <w:separator/>
      </w:r>
    </w:p>
  </w:footnote>
  <w:footnote w:type="continuationSeparator" w:id="0">
    <w:p w14:paraId="27F3D6E7" w14:textId="77777777" w:rsidR="004B1837" w:rsidRDefault="004B1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39798" w14:textId="61C19857" w:rsidR="006E3089" w:rsidRDefault="009F43A6">
    <w:pPr>
      <w:pStyle w:val="Nagwek"/>
    </w:pPr>
    <w:r>
      <w:rPr>
        <w:noProof/>
      </w:rPr>
      <w:pict w14:anchorId="10A9EB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837"/>
    <w:rsid w:val="00005838"/>
    <w:rsid w:val="00022322"/>
    <w:rsid w:val="00042497"/>
    <w:rsid w:val="000C1E6F"/>
    <w:rsid w:val="000E23C7"/>
    <w:rsid w:val="000E4E56"/>
    <w:rsid w:val="001A1468"/>
    <w:rsid w:val="001B7815"/>
    <w:rsid w:val="0025033F"/>
    <w:rsid w:val="002B1E4F"/>
    <w:rsid w:val="002B6761"/>
    <w:rsid w:val="003445A0"/>
    <w:rsid w:val="003A0AFC"/>
    <w:rsid w:val="003D611C"/>
    <w:rsid w:val="00431C0B"/>
    <w:rsid w:val="00437CAD"/>
    <w:rsid w:val="004657DA"/>
    <w:rsid w:val="004B183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01BD"/>
    <w:rsid w:val="008A6C10"/>
    <w:rsid w:val="008E5102"/>
    <w:rsid w:val="00915B9E"/>
    <w:rsid w:val="00952256"/>
    <w:rsid w:val="0097748A"/>
    <w:rsid w:val="009F0E5C"/>
    <w:rsid w:val="009F43A6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B2107E"/>
  <w15:chartTrackingRefBased/>
  <w15:docId w15:val="{81AB1B1A-28CE-456E-A980-6AD0C32F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Michał Długoń</cp:lastModifiedBy>
  <cp:revision>2</cp:revision>
  <cp:lastPrinted>2021-12-30T12:06:00Z</cp:lastPrinted>
  <dcterms:created xsi:type="dcterms:W3CDTF">2021-12-30T12:06:00Z</dcterms:created>
  <dcterms:modified xsi:type="dcterms:W3CDTF">2021-12-30T12:06:00Z</dcterms:modified>
</cp:coreProperties>
</file>