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AF0F29" w14:textId="77777777" w:rsidR="006676AE" w:rsidRPr="00B36ABD" w:rsidRDefault="006676AE" w:rsidP="00FF1A34">
      <w:pPr>
        <w:pStyle w:val="Nagwek4"/>
        <w:spacing w:line="240" w:lineRule="auto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5C6E19" w:rsidRPr="005C6E19">
        <w:rPr>
          <w:bCs/>
          <w:i w:val="0"/>
          <w:sz w:val="22"/>
          <w:szCs w:val="22"/>
        </w:rPr>
        <w:t>1</w:t>
      </w:r>
      <w:r w:rsidR="00B36ABD">
        <w:rPr>
          <w:bCs/>
          <w:i w:val="0"/>
          <w:sz w:val="22"/>
          <w:szCs w:val="22"/>
        </w:rPr>
        <w:t xml:space="preserve"> do SWZ</w:t>
      </w:r>
    </w:p>
    <w:p w14:paraId="11E588AA" w14:textId="77777777" w:rsidR="005103B9" w:rsidRDefault="005103B9" w:rsidP="00FF1A34">
      <w:pPr>
        <w:spacing w:after="0" w:line="240" w:lineRule="auto"/>
        <w:rPr>
          <w:b/>
        </w:rPr>
      </w:pPr>
    </w:p>
    <w:p w14:paraId="2DB8A379" w14:textId="4B85D7A7" w:rsidR="006676AE" w:rsidRDefault="005103B9" w:rsidP="00FF1A34">
      <w:pPr>
        <w:spacing w:after="0" w:line="24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5C6E19" w:rsidRPr="005C6E19">
        <w:rPr>
          <w:rFonts w:ascii="Times New Roman" w:hAnsi="Times New Roman"/>
          <w:b/>
        </w:rPr>
        <w:t>SZW/DZP/87/2021</w:t>
      </w:r>
    </w:p>
    <w:p w14:paraId="68AF10EF" w14:textId="77777777" w:rsidR="00FF1A34" w:rsidRPr="005103B9" w:rsidRDefault="00FF1A34" w:rsidP="00FF1A34">
      <w:pPr>
        <w:spacing w:after="0" w:line="240" w:lineRule="auto"/>
        <w:rPr>
          <w:rFonts w:ascii="Times New Roman" w:hAnsi="Times New Roman"/>
          <w:b/>
        </w:rPr>
      </w:pPr>
    </w:p>
    <w:p w14:paraId="1F6417E6" w14:textId="77777777" w:rsidR="00C4103F" w:rsidRPr="00E24546" w:rsidRDefault="006676AE" w:rsidP="00FF1A34">
      <w:pPr>
        <w:spacing w:after="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5DF59C35" w14:textId="77777777" w:rsidR="006676AE" w:rsidRPr="00E24546" w:rsidRDefault="006676AE" w:rsidP="00FF1A34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C6E19" w:rsidRPr="005C6E19">
        <w:rPr>
          <w:sz w:val="22"/>
          <w:szCs w:val="22"/>
        </w:rPr>
        <w:t>SZPITAL WOJEWÓDZKI W POZNANIU</w:t>
      </w:r>
    </w:p>
    <w:p w14:paraId="32768C4C" w14:textId="77777777" w:rsidR="006676AE" w:rsidRPr="00E24546" w:rsidRDefault="006676AE" w:rsidP="00FF1A34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C6E19" w:rsidRPr="005C6E19">
        <w:rPr>
          <w:sz w:val="22"/>
          <w:szCs w:val="22"/>
        </w:rPr>
        <w:t>Juraszów</w:t>
      </w:r>
      <w:r w:rsidRPr="00E24546">
        <w:rPr>
          <w:sz w:val="22"/>
          <w:szCs w:val="22"/>
        </w:rPr>
        <w:t xml:space="preserve"> </w:t>
      </w:r>
      <w:r w:rsidR="005C6E19" w:rsidRPr="005C6E19">
        <w:rPr>
          <w:sz w:val="22"/>
          <w:szCs w:val="22"/>
        </w:rPr>
        <w:t>7/19</w:t>
      </w:r>
      <w:r w:rsidRPr="00E24546">
        <w:rPr>
          <w:sz w:val="22"/>
          <w:szCs w:val="22"/>
        </w:rPr>
        <w:t xml:space="preserve"> </w:t>
      </w:r>
    </w:p>
    <w:p w14:paraId="08F120CC" w14:textId="1F2996EA" w:rsidR="00F90CD1" w:rsidRDefault="006676AE" w:rsidP="00FF1A34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C6E19" w:rsidRPr="005C6E19">
        <w:rPr>
          <w:sz w:val="22"/>
          <w:szCs w:val="22"/>
        </w:rPr>
        <w:t>60-479</w:t>
      </w:r>
      <w:r w:rsidRPr="00E24546">
        <w:rPr>
          <w:sz w:val="22"/>
          <w:szCs w:val="22"/>
        </w:rPr>
        <w:t xml:space="preserve"> </w:t>
      </w:r>
      <w:r w:rsidR="005C6E19" w:rsidRPr="005C6E19">
        <w:rPr>
          <w:sz w:val="22"/>
          <w:szCs w:val="22"/>
        </w:rPr>
        <w:t>Poznań</w:t>
      </w:r>
    </w:p>
    <w:p w14:paraId="198F4CAD" w14:textId="77777777" w:rsidR="00FF1A34" w:rsidRDefault="00FF1A34" w:rsidP="00FF1A34">
      <w:pPr>
        <w:pStyle w:val="Tekstpodstawowy"/>
        <w:spacing w:after="0"/>
        <w:ind w:left="4111"/>
        <w:rPr>
          <w:sz w:val="22"/>
          <w:szCs w:val="22"/>
        </w:rPr>
      </w:pPr>
    </w:p>
    <w:p w14:paraId="2583D5C7" w14:textId="77777777" w:rsidR="00C4103F" w:rsidRPr="00F90CD1" w:rsidRDefault="006676AE" w:rsidP="00FF1A34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4DACF874" w14:textId="77777777" w:rsidR="00C4103F" w:rsidRPr="00E24546" w:rsidRDefault="007118F0" w:rsidP="00FF1A34">
      <w:pPr>
        <w:spacing w:after="0" w:line="24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7FC446B7" w14:textId="77777777" w:rsidR="007118F0" w:rsidRPr="004541F9" w:rsidRDefault="007118F0" w:rsidP="00FF1A34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27D9CCBF" w14:textId="77777777" w:rsidR="00757EFB" w:rsidRPr="006676AE" w:rsidRDefault="00757EFB" w:rsidP="00FF1A34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69909560" w14:textId="77777777" w:rsidR="007118F0" w:rsidRPr="006676AE" w:rsidRDefault="007118F0" w:rsidP="00FF1A34">
      <w:pPr>
        <w:spacing w:after="0" w:line="240" w:lineRule="auto"/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6ABF637B" w14:textId="77777777" w:rsidR="007118F0" w:rsidRPr="004541F9" w:rsidRDefault="007936D6" w:rsidP="00FF1A34">
      <w:pPr>
        <w:spacing w:after="0" w:line="24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4B585D32" w14:textId="77777777" w:rsidR="00C4103F" w:rsidRPr="004541F9" w:rsidRDefault="007936D6" w:rsidP="00FF1A34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17FC1624" w14:textId="77777777" w:rsidR="00757EFB" w:rsidRPr="004541F9" w:rsidRDefault="00757EFB" w:rsidP="00FF1A34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3CEA27CA" w14:textId="297D4F22" w:rsidR="007936D6" w:rsidRDefault="007936D6" w:rsidP="00FF1A34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47518D5D" w14:textId="77777777" w:rsidR="00FF1A34" w:rsidRPr="006676AE" w:rsidRDefault="00FF1A34" w:rsidP="00FF1A34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</w:p>
    <w:p w14:paraId="7E053982" w14:textId="77777777" w:rsidR="00484F88" w:rsidRPr="006676AE" w:rsidRDefault="00484F88" w:rsidP="00FF1A34">
      <w:pPr>
        <w:spacing w:after="0" w:line="240" w:lineRule="auto"/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5C6E19" w:rsidRPr="00110593" w14:paraId="11D00CBD" w14:textId="77777777" w:rsidTr="00512235">
        <w:tc>
          <w:tcPr>
            <w:tcW w:w="9212" w:type="dxa"/>
            <w:shd w:val="clear" w:color="auto" w:fill="D9D9D9"/>
          </w:tcPr>
          <w:p w14:paraId="297C3B38" w14:textId="77777777" w:rsidR="005C6E19" w:rsidRPr="00110593" w:rsidRDefault="005C6E19" w:rsidP="00FF1A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1DF8AB16" w14:textId="77777777" w:rsidR="005C6E19" w:rsidRPr="00110593" w:rsidRDefault="005C6E19" w:rsidP="00FF1A3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5C6E19">
              <w:rPr>
                <w:rFonts w:ascii="Times New Roman" w:hAnsi="Times New Roman"/>
              </w:rPr>
              <w:t>(t.j. Dz.U. z 2021r. poz. 1129)</w:t>
            </w:r>
            <w:r w:rsidRPr="00110593">
              <w:rPr>
                <w:rFonts w:ascii="Times New Roman" w:hAnsi="Times New Roman"/>
              </w:rPr>
              <w:t xml:space="preserve"> (dalej jako: ustawa Pzp), dotyczące:</w:t>
            </w:r>
          </w:p>
          <w:p w14:paraId="67C8395D" w14:textId="77777777" w:rsidR="005C6E19" w:rsidRPr="00110593" w:rsidRDefault="005C6E19" w:rsidP="00FF1A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074DA4D7" w14:textId="77777777" w:rsidR="005C6E19" w:rsidRPr="00110593" w:rsidRDefault="005C6E19" w:rsidP="00FF1A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48B98FD7" w14:textId="77777777" w:rsidR="005C6E19" w:rsidRPr="00110593" w:rsidRDefault="005C6E19" w:rsidP="00FF1A34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75857C22" w14:textId="77777777" w:rsidR="006F0034" w:rsidRDefault="006F0034" w:rsidP="00FF1A34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1CF81D83" w14:textId="77777777" w:rsidR="004C4854" w:rsidRPr="006676AE" w:rsidRDefault="004C4854" w:rsidP="00FF1A34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7590F97D" w14:textId="77777777" w:rsidR="005434B3" w:rsidRDefault="001F027E" w:rsidP="00FF1A34">
      <w:pPr>
        <w:spacing w:after="0" w:line="24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5C6E19" w:rsidRPr="005C6E19">
        <w:rPr>
          <w:rFonts w:ascii="Times New Roman" w:hAnsi="Times New Roman"/>
          <w:b/>
        </w:rPr>
        <w:t>SZPITAL WOJEWÓDZKI W POZNANIU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14:paraId="54FBE41D" w14:textId="77777777" w:rsidR="00FF1A34" w:rsidRDefault="00FF1A34" w:rsidP="00FF1A34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55C01483" w14:textId="5E6B1D13" w:rsidR="005434B3" w:rsidRDefault="005C6E19" w:rsidP="00FF1A34">
      <w:pPr>
        <w:spacing w:after="0" w:line="240" w:lineRule="auto"/>
        <w:jc w:val="center"/>
        <w:rPr>
          <w:rFonts w:ascii="Times New Roman" w:hAnsi="Times New Roman"/>
          <w:b/>
        </w:rPr>
      </w:pPr>
      <w:r w:rsidRPr="005C6E19">
        <w:rPr>
          <w:rFonts w:ascii="Times New Roman" w:hAnsi="Times New Roman"/>
          <w:b/>
        </w:rPr>
        <w:t>Zakup tomografów okulistycznych OCT - 2 szt.</w:t>
      </w:r>
    </w:p>
    <w:p w14:paraId="4E475B5C" w14:textId="77777777" w:rsidR="00FF1A34" w:rsidRDefault="00FF1A34" w:rsidP="00FF1A34">
      <w:pPr>
        <w:spacing w:after="0" w:line="240" w:lineRule="auto"/>
        <w:jc w:val="center"/>
        <w:rPr>
          <w:rFonts w:ascii="Times New Roman" w:hAnsi="Times New Roman"/>
        </w:rPr>
      </w:pPr>
    </w:p>
    <w:p w14:paraId="44DFD934" w14:textId="77777777" w:rsidR="00F90CD1" w:rsidRPr="00232DF0" w:rsidRDefault="00E65685" w:rsidP="00FF1A34">
      <w:pPr>
        <w:spacing w:after="0" w:line="24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5A9C8425" w14:textId="77777777" w:rsidR="00C113BF" w:rsidRPr="00023477" w:rsidRDefault="00C113BF" w:rsidP="00FF1A34">
      <w:pPr>
        <w:spacing w:after="0" w:line="240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14:paraId="41865AA1" w14:textId="77777777" w:rsidR="002426FF" w:rsidRPr="00232DF0" w:rsidRDefault="002426FF" w:rsidP="00FF1A34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5A4FAE80" w14:textId="2288C31F" w:rsidR="00710937" w:rsidRDefault="00710937" w:rsidP="00FF1A34">
      <w:pPr>
        <w:spacing w:after="0" w:line="240" w:lineRule="auto"/>
        <w:rPr>
          <w:rFonts w:ascii="Times New Roman" w:hAnsi="Times New Roman"/>
        </w:rPr>
      </w:pPr>
    </w:p>
    <w:p w14:paraId="73B248E9" w14:textId="77777777" w:rsidR="00FF1A34" w:rsidRPr="00292198" w:rsidRDefault="00FF1A34" w:rsidP="00FF1A34">
      <w:pPr>
        <w:spacing w:after="0" w:line="240" w:lineRule="auto"/>
        <w:rPr>
          <w:rFonts w:ascii="Times New Roman" w:hAnsi="Times New Roman"/>
        </w:rPr>
      </w:pPr>
    </w:p>
    <w:p w14:paraId="3DE64070" w14:textId="77777777" w:rsidR="00023477" w:rsidRDefault="00023477" w:rsidP="00FF1A34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4542DDA8" w14:textId="77777777" w:rsidR="00023477" w:rsidRDefault="00023477" w:rsidP="00FF1A34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313E4F1F" w14:textId="77777777" w:rsidR="00023477" w:rsidRPr="00F90CD1" w:rsidRDefault="00023477" w:rsidP="00FF1A34">
      <w:pPr>
        <w:spacing w:after="0" w:line="240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3E6E30FA" w14:textId="77777777" w:rsidR="00023477" w:rsidRPr="00F90CD1" w:rsidRDefault="00023477" w:rsidP="00FF1A3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40B22457" w14:textId="77777777" w:rsidR="00FF1A34" w:rsidRDefault="00FF1A34" w:rsidP="00FF1A34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14:paraId="2459C30F" w14:textId="50A763F2" w:rsidR="00023477" w:rsidRPr="00F90CD1" w:rsidRDefault="00023477" w:rsidP="00FF1A34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229CE0EE" w14:textId="77777777" w:rsidR="00023477" w:rsidRPr="004541F9" w:rsidRDefault="00023477" w:rsidP="00FF1A34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776DD310" w14:textId="77777777" w:rsidR="00023477" w:rsidRPr="00023477" w:rsidRDefault="00C113BF" w:rsidP="00FF1A34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4B470D64" w14:textId="19A40BE2" w:rsidR="00023477" w:rsidRDefault="00023477" w:rsidP="00FF1A34">
      <w:pPr>
        <w:pStyle w:val="Akapitzlist"/>
        <w:spacing w:after="0" w:line="240" w:lineRule="auto"/>
        <w:ind w:left="426"/>
        <w:jc w:val="both"/>
        <w:rPr>
          <w:rFonts w:ascii="Times New Roman" w:hAnsi="Times New Roman"/>
        </w:rPr>
      </w:pPr>
    </w:p>
    <w:p w14:paraId="45688CAE" w14:textId="56E9D629" w:rsidR="00FF1A34" w:rsidRDefault="00FF1A34" w:rsidP="00FF1A34">
      <w:pPr>
        <w:pStyle w:val="Akapitzlist"/>
        <w:spacing w:after="0" w:line="240" w:lineRule="auto"/>
        <w:ind w:left="426"/>
        <w:jc w:val="both"/>
        <w:rPr>
          <w:rFonts w:ascii="Times New Roman" w:hAnsi="Times New Roman"/>
        </w:rPr>
      </w:pPr>
    </w:p>
    <w:p w14:paraId="63C9D2C3" w14:textId="77777777" w:rsidR="00FF1A34" w:rsidRDefault="00FF1A34" w:rsidP="00FF1A34">
      <w:pPr>
        <w:pStyle w:val="Akapitzlist"/>
        <w:spacing w:after="0" w:line="240" w:lineRule="auto"/>
        <w:ind w:left="426"/>
        <w:jc w:val="both"/>
        <w:rPr>
          <w:rFonts w:ascii="Times New Roman" w:hAnsi="Times New Roman"/>
        </w:rPr>
      </w:pPr>
    </w:p>
    <w:p w14:paraId="7FD9837A" w14:textId="77777777" w:rsidR="00023477" w:rsidRPr="00F90CD1" w:rsidRDefault="00023477" w:rsidP="00FF1A34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5695CA77" w14:textId="77777777" w:rsidR="00023477" w:rsidRPr="00F90CD1" w:rsidRDefault="00023477" w:rsidP="00FF1A3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4B852DD7" w14:textId="77777777" w:rsidR="00023477" w:rsidRPr="00F90CD1" w:rsidRDefault="00023477" w:rsidP="00FF1A34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4F3C7F8D" w14:textId="77777777" w:rsidR="00023477" w:rsidRPr="000247FF" w:rsidRDefault="00023477" w:rsidP="00FF1A34">
      <w:pPr>
        <w:pStyle w:val="Akapitzlist"/>
        <w:spacing w:after="0" w:line="240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5EF61405" w14:textId="77777777" w:rsidR="00D2702A" w:rsidRPr="00D2702A" w:rsidRDefault="004F23F7" w:rsidP="00FF1A34">
      <w:pPr>
        <w:spacing w:after="0" w:line="240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2702A" w14:paraId="45B656BE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AEED1" w14:textId="77777777" w:rsidR="00D2702A" w:rsidRPr="00D2702A" w:rsidRDefault="00D2702A" w:rsidP="00FF1A3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88A17" w14:textId="77777777" w:rsidR="00D2702A" w:rsidRPr="00D2702A" w:rsidRDefault="00D2702A" w:rsidP="00FF1A34">
            <w:pPr>
              <w:spacing w:after="0" w:line="240" w:lineRule="auto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5C6E19" w:rsidRPr="00D2702A" w14:paraId="65331105" w14:textId="77777777" w:rsidTr="0051223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2A8E50" w14:textId="77777777" w:rsidR="005C6E19" w:rsidRPr="00D2702A" w:rsidRDefault="005C6E19" w:rsidP="00FF1A3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C6E19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A2845B" w14:textId="77777777" w:rsidR="005C6E19" w:rsidRPr="00D2702A" w:rsidRDefault="005C6E19" w:rsidP="00FF1A3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5C6E19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5BBC631C" w14:textId="77777777" w:rsidR="005C6E19" w:rsidRPr="00D2702A" w:rsidRDefault="005C6E19" w:rsidP="00FF1A3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C6E19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5C6E19" w:rsidRPr="00D2702A" w14:paraId="468D4B26" w14:textId="77777777" w:rsidTr="0051223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20E393" w14:textId="77777777" w:rsidR="005C6E19" w:rsidRPr="00D2702A" w:rsidRDefault="005C6E19" w:rsidP="00FF1A3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C6E19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C77AC8" w14:textId="77777777" w:rsidR="005C6E19" w:rsidRPr="00D2702A" w:rsidRDefault="005C6E19" w:rsidP="00FF1A3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5C6E19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32BE3894" w14:textId="77777777" w:rsidR="005C6E19" w:rsidRPr="00D2702A" w:rsidRDefault="005C6E19" w:rsidP="00FF1A3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C6E19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5C6E19" w:rsidRPr="00D2702A" w14:paraId="52910D81" w14:textId="77777777" w:rsidTr="0051223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88D24A" w14:textId="77777777" w:rsidR="005C6E19" w:rsidRPr="00D2702A" w:rsidRDefault="005C6E19" w:rsidP="00FF1A3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C6E19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F8206C" w14:textId="77777777" w:rsidR="005C6E19" w:rsidRPr="00D2702A" w:rsidRDefault="005C6E19" w:rsidP="00FF1A3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5C6E19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3600AA46" w14:textId="77777777" w:rsidR="005C6E19" w:rsidRPr="00D2702A" w:rsidRDefault="005C6E19" w:rsidP="00FF1A3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C6E19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5C6E19" w:rsidRPr="00D2702A" w14:paraId="1C709E1A" w14:textId="77777777" w:rsidTr="0051223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BFF20B" w14:textId="77777777" w:rsidR="005C6E19" w:rsidRPr="00D2702A" w:rsidRDefault="005C6E19" w:rsidP="00FF1A3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C6E19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B56437" w14:textId="77777777" w:rsidR="005C6E19" w:rsidRPr="00D2702A" w:rsidRDefault="005C6E19" w:rsidP="00FF1A3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5C6E19">
              <w:rPr>
                <w:rFonts w:ascii="Times New Roman" w:hAnsi="Times New Roman"/>
                <w:b/>
                <w:bCs/>
              </w:rPr>
              <w:t>Uprawnienia do prowadzenia określonej działalności gospodarczej lub zawodowej, o ile wynika to z odrębnych przepisów</w:t>
            </w:r>
          </w:p>
          <w:p w14:paraId="58D2721D" w14:textId="77777777" w:rsidR="005C6E19" w:rsidRPr="00D2702A" w:rsidRDefault="005C6E19" w:rsidP="00FF1A3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C6E19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276DFD93" w14:textId="0D28E6E4" w:rsidR="00D2702A" w:rsidRDefault="00D2702A" w:rsidP="00FF1A34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752E5EAA" w14:textId="0EF2958C" w:rsidR="00FF1A34" w:rsidRDefault="00FF1A34" w:rsidP="00FF1A34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0B5FE405" w14:textId="78BB4438" w:rsidR="00FF1A34" w:rsidRDefault="00FF1A34" w:rsidP="00FF1A34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4334FF38" w14:textId="632FF051" w:rsidR="00FF1A34" w:rsidRDefault="00FF1A34" w:rsidP="00FF1A34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41233F9F" w14:textId="77777777" w:rsidR="00FF1A34" w:rsidRPr="00D2702A" w:rsidRDefault="00FF1A34" w:rsidP="00FF1A34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41A5B7BC" w14:textId="77777777" w:rsidR="00025C8D" w:rsidRPr="006676AE" w:rsidRDefault="00025C8D" w:rsidP="00FF1A3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0D867E24" w14:textId="77777777" w:rsidR="00025C8D" w:rsidRPr="006676AE" w:rsidRDefault="00025C8D" w:rsidP="00FF1A3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7BA1F28E" w14:textId="77777777" w:rsidR="00F8042D" w:rsidRPr="006676AE" w:rsidRDefault="00025C8D" w:rsidP="00FF1A34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15FDA27B" w14:textId="77777777" w:rsidR="00FF1A34" w:rsidRDefault="00FF1A34" w:rsidP="00FF1A34">
      <w:pPr>
        <w:spacing w:after="0" w:line="240" w:lineRule="auto"/>
        <w:jc w:val="both"/>
        <w:rPr>
          <w:rFonts w:ascii="Times New Roman" w:hAnsi="Times New Roman"/>
        </w:rPr>
      </w:pPr>
    </w:p>
    <w:p w14:paraId="77B0CAFB" w14:textId="77777777" w:rsidR="00FF1A34" w:rsidRDefault="00FF1A34" w:rsidP="00FF1A34">
      <w:pPr>
        <w:spacing w:after="0" w:line="240" w:lineRule="auto"/>
        <w:jc w:val="both"/>
        <w:rPr>
          <w:rFonts w:ascii="Times New Roman" w:hAnsi="Times New Roman"/>
        </w:rPr>
      </w:pPr>
    </w:p>
    <w:p w14:paraId="3578223B" w14:textId="77777777" w:rsidR="00FF1A34" w:rsidRDefault="00FF1A34" w:rsidP="00FF1A34">
      <w:pPr>
        <w:spacing w:after="0" w:line="240" w:lineRule="auto"/>
        <w:jc w:val="both"/>
        <w:rPr>
          <w:rFonts w:ascii="Times New Roman" w:hAnsi="Times New Roman"/>
        </w:rPr>
      </w:pPr>
    </w:p>
    <w:p w14:paraId="34B3EDB7" w14:textId="77777777" w:rsidR="00FF1A34" w:rsidRDefault="00FF1A34" w:rsidP="00FF1A34">
      <w:pPr>
        <w:spacing w:after="0" w:line="240" w:lineRule="auto"/>
        <w:jc w:val="both"/>
        <w:rPr>
          <w:rFonts w:ascii="Times New Roman" w:hAnsi="Times New Roman"/>
        </w:rPr>
      </w:pPr>
    </w:p>
    <w:p w14:paraId="7B711493" w14:textId="77777777" w:rsidR="00FF1A34" w:rsidRDefault="00FF1A34" w:rsidP="00FF1A34">
      <w:pPr>
        <w:spacing w:after="0" w:line="240" w:lineRule="auto"/>
        <w:jc w:val="both"/>
        <w:rPr>
          <w:rFonts w:ascii="Times New Roman" w:hAnsi="Times New Roman"/>
        </w:rPr>
      </w:pPr>
    </w:p>
    <w:p w14:paraId="0EE33CBB" w14:textId="75B35281" w:rsidR="00D23F3D" w:rsidRPr="00D2702A" w:rsidRDefault="00D23F3D" w:rsidP="00FF1A34">
      <w:pPr>
        <w:spacing w:after="0" w:line="240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14:paraId="3E9D9140" w14:textId="77777777" w:rsidR="00FE4E2B" w:rsidRPr="006676AE" w:rsidRDefault="00FE4E2B" w:rsidP="00FF1A3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3F6B7529" w14:textId="187A8428" w:rsidR="00FF1A34" w:rsidRDefault="00FF1A34" w:rsidP="00FF1A3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F2CB957" w14:textId="61CF0B08" w:rsidR="00FF1A34" w:rsidRDefault="00FF1A34" w:rsidP="00FF1A3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5EE7163C" w14:textId="624CDDF3" w:rsidR="00FF1A34" w:rsidRDefault="00FF1A34" w:rsidP="00FF1A3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39EBB188" w14:textId="77777777" w:rsidR="00FF1A34" w:rsidRDefault="00FF1A34" w:rsidP="00FF1A3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3DDA0A62" w14:textId="27388C4F" w:rsidR="00FE4E2B" w:rsidRPr="006676AE" w:rsidRDefault="00FE4E2B" w:rsidP="00FF1A3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70CD2C0A" w14:textId="77777777" w:rsidR="00FE4E2B" w:rsidRPr="006676AE" w:rsidRDefault="00FE4E2B" w:rsidP="00FF1A3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0A1F5EB1" w14:textId="77777777" w:rsidR="00484F88" w:rsidRPr="006676AE" w:rsidRDefault="00FE4E2B" w:rsidP="00FF1A34">
      <w:pPr>
        <w:spacing w:after="0" w:line="24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2743B6" w14:textId="77777777" w:rsidR="001522B5" w:rsidRDefault="001522B5" w:rsidP="0038231F">
      <w:pPr>
        <w:spacing w:after="0" w:line="240" w:lineRule="auto"/>
      </w:pPr>
      <w:r>
        <w:separator/>
      </w:r>
    </w:p>
  </w:endnote>
  <w:endnote w:type="continuationSeparator" w:id="0">
    <w:p w14:paraId="32BAA5E7" w14:textId="77777777" w:rsidR="001522B5" w:rsidRDefault="001522B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2E980A" w14:textId="77777777" w:rsidR="005C6E19" w:rsidRDefault="005C6E1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D66CE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51C8E4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317995" w14:textId="77777777" w:rsidR="005C6E19" w:rsidRDefault="005C6E1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D0955D" w14:textId="77777777" w:rsidR="001522B5" w:rsidRDefault="001522B5" w:rsidP="0038231F">
      <w:pPr>
        <w:spacing w:after="0" w:line="240" w:lineRule="auto"/>
      </w:pPr>
      <w:r>
        <w:separator/>
      </w:r>
    </w:p>
  </w:footnote>
  <w:footnote w:type="continuationSeparator" w:id="0">
    <w:p w14:paraId="20FDAA82" w14:textId="77777777" w:rsidR="001522B5" w:rsidRDefault="001522B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A8D79A" w14:textId="77777777" w:rsidR="005C6E19" w:rsidRDefault="005C6E1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2A9343" w14:textId="77777777" w:rsidR="005C6E19" w:rsidRDefault="005C6E1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4B18DE" w14:textId="77777777" w:rsidR="005C6E19" w:rsidRDefault="005C6E1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22B5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522B5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C6E19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1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51824D"/>
  <w15:docId w15:val="{B51D2C99-2364-44E7-AFF6-C4EE7DAB2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374</Words>
  <Characters>2249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Szpital Wojewódzki w Poznaniu</cp:lastModifiedBy>
  <cp:revision>2</cp:revision>
  <cp:lastPrinted>2016-07-26T10:32:00Z</cp:lastPrinted>
  <dcterms:created xsi:type="dcterms:W3CDTF">2021-12-29T11:51:00Z</dcterms:created>
  <dcterms:modified xsi:type="dcterms:W3CDTF">2021-12-29T11:51:00Z</dcterms:modified>
</cp:coreProperties>
</file>