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402" w:rsidRPr="00836A77" w:rsidRDefault="003F7402" w:rsidP="002213C7">
      <w:pPr>
        <w:spacing w:line="276" w:lineRule="auto"/>
        <w:jc w:val="both"/>
        <w:rPr>
          <w:b/>
          <w:bCs/>
        </w:rPr>
      </w:pPr>
      <w:bookmarkStart w:id="0" w:name="_GoBack"/>
      <w:bookmarkEnd w:id="0"/>
    </w:p>
    <w:p w:rsidR="003F7402" w:rsidRPr="00836A77" w:rsidRDefault="003F7402" w:rsidP="002213C7">
      <w:pPr>
        <w:spacing w:line="276" w:lineRule="auto"/>
        <w:jc w:val="both"/>
        <w:rPr>
          <w:b/>
        </w:rPr>
      </w:pPr>
      <w:r w:rsidRPr="00836A77">
        <w:rPr>
          <w:b/>
        </w:rPr>
        <w:t xml:space="preserve">Znak sprawy: </w:t>
      </w:r>
      <w:r w:rsidR="006E7E7F">
        <w:rPr>
          <w:b/>
        </w:rPr>
        <w:t>ZG.270.10</w:t>
      </w:r>
      <w:r w:rsidR="0075213A">
        <w:rPr>
          <w:b/>
        </w:rPr>
        <w:t>.202</w:t>
      </w:r>
      <w:r w:rsidR="006E7E7F">
        <w:rPr>
          <w:b/>
        </w:rPr>
        <w:t>1</w:t>
      </w:r>
      <w:r w:rsidR="0075213A">
        <w:rPr>
          <w:b/>
        </w:rPr>
        <w:t>.DŁ</w:t>
      </w:r>
      <w:r w:rsidRPr="00836A77">
        <w:rPr>
          <w:b/>
        </w:rPr>
        <w:tab/>
      </w:r>
      <w:r w:rsidRPr="00836A77">
        <w:rPr>
          <w:b/>
        </w:rPr>
        <w:tab/>
      </w:r>
      <w:r w:rsidRPr="00836A77">
        <w:rPr>
          <w:b/>
        </w:rPr>
        <w:tab/>
      </w:r>
      <w:r w:rsidRPr="00836A77">
        <w:rPr>
          <w:b/>
        </w:rPr>
        <w:tab/>
      </w:r>
      <w:r w:rsidR="00D46810">
        <w:rPr>
          <w:b/>
        </w:rPr>
        <w:t xml:space="preserve">                     </w:t>
      </w:r>
      <w:r w:rsidR="003E0BAE" w:rsidRPr="00836A77">
        <w:rPr>
          <w:b/>
        </w:rPr>
        <w:t xml:space="preserve">Załącznik nr </w:t>
      </w:r>
      <w:r w:rsidR="00D46810">
        <w:rPr>
          <w:b/>
        </w:rPr>
        <w:t>7</w:t>
      </w:r>
      <w:r w:rsidR="00942274" w:rsidRPr="00836A77">
        <w:rPr>
          <w:b/>
        </w:rPr>
        <w:t xml:space="preserve"> do SWZ </w:t>
      </w:r>
    </w:p>
    <w:p w:rsidR="003F7402" w:rsidRPr="00836A77" w:rsidRDefault="003F7402" w:rsidP="002213C7">
      <w:pPr>
        <w:spacing w:line="276" w:lineRule="auto"/>
        <w:jc w:val="both"/>
      </w:pPr>
    </w:p>
    <w:p w:rsidR="00942274" w:rsidRPr="00836A77" w:rsidRDefault="00942274" w:rsidP="006A64E8">
      <w:pPr>
        <w:spacing w:line="276" w:lineRule="auto"/>
        <w:jc w:val="center"/>
        <w:rPr>
          <w:b/>
        </w:rPr>
      </w:pPr>
    </w:p>
    <w:p w:rsidR="003F7402" w:rsidRPr="00836A77" w:rsidRDefault="003F7402" w:rsidP="006A64E8">
      <w:pPr>
        <w:spacing w:line="276" w:lineRule="auto"/>
        <w:jc w:val="center"/>
        <w:rPr>
          <w:b/>
        </w:rPr>
      </w:pPr>
      <w:r w:rsidRPr="00836A77">
        <w:rPr>
          <w:b/>
        </w:rPr>
        <w:t>OPIS PRZEDMIOTU ZAMÓWIENIA</w:t>
      </w:r>
    </w:p>
    <w:p w:rsidR="00942274" w:rsidRPr="00836A77" w:rsidRDefault="00942274" w:rsidP="002213C7">
      <w:pPr>
        <w:spacing w:line="276" w:lineRule="auto"/>
        <w:jc w:val="both"/>
        <w:rPr>
          <w:b/>
        </w:rPr>
      </w:pPr>
    </w:p>
    <w:p w:rsidR="003F7402" w:rsidRPr="00836A77" w:rsidRDefault="00B418CC" w:rsidP="00A21DF2">
      <w:pPr>
        <w:spacing w:line="276" w:lineRule="auto"/>
        <w:jc w:val="both"/>
        <w:rPr>
          <w:b/>
        </w:rPr>
      </w:pPr>
      <w:r w:rsidRPr="00836A77">
        <w:rPr>
          <w:b/>
        </w:rPr>
        <w:t>Usługa opieki nad głuszcami (</w:t>
      </w:r>
      <w:r w:rsidRPr="00836A77">
        <w:rPr>
          <w:b/>
          <w:i/>
        </w:rPr>
        <w:t>Tetrao urogallus</w:t>
      </w:r>
      <w:r w:rsidRPr="00836A77">
        <w:rPr>
          <w:b/>
        </w:rPr>
        <w:t>) i dozoru nad Ośrodkiem Hodowli Zachowawczej Głuszców, przeprowadzenia procesu lęgowego głuszców, dozoru nad powierzchniami adaptacyjnymi i opieki nad głusz</w:t>
      </w:r>
      <w:r w:rsidR="003E0BAE" w:rsidRPr="00836A77">
        <w:rPr>
          <w:b/>
        </w:rPr>
        <w:t>c</w:t>
      </w:r>
      <w:r w:rsidRPr="00836A77">
        <w:rPr>
          <w:b/>
        </w:rPr>
        <w:t>ami w okresie wsiedleń, realizowana w ramach projektu "Ochrona głuszca (Tetrao urogallus) in situ i ex situ w Puszczy Augustowskiej" dofinansowanego z Programu Operacyjnego Infrastruktura i Środowisko 2014-2020, działanie 2.4 oś priorytetowa II</w:t>
      </w:r>
    </w:p>
    <w:p w:rsidR="003F7402" w:rsidRPr="00836A77" w:rsidRDefault="003F7402" w:rsidP="002213C7">
      <w:pPr>
        <w:spacing w:line="276" w:lineRule="auto"/>
        <w:jc w:val="both"/>
        <w:rPr>
          <w:b/>
        </w:rPr>
      </w:pPr>
    </w:p>
    <w:p w:rsidR="00B418CC" w:rsidRPr="00836A77" w:rsidRDefault="00B418CC" w:rsidP="002213C7">
      <w:pPr>
        <w:spacing w:line="276" w:lineRule="auto"/>
        <w:jc w:val="both"/>
        <w:rPr>
          <w:iCs/>
        </w:rPr>
      </w:pPr>
    </w:p>
    <w:p w:rsidR="00CF63F8" w:rsidRPr="00836A77" w:rsidRDefault="00B418CC" w:rsidP="00B418CC">
      <w:pPr>
        <w:pStyle w:val="Tekstpodstawowy"/>
        <w:spacing w:after="0"/>
        <w:jc w:val="both"/>
      </w:pPr>
      <w:r w:rsidRPr="00836A77">
        <w:t xml:space="preserve">W ramach realizowanego przez Zamawiającego projektu prowadzone są zadania hodowli głuszców w Ośrodku Hodowli Zachowawczej Głuszców Nadleśnictwa Głęboki Bród, w tym proces lęgowy i odchów piskląt, wsiedlania głuszców do środowiska naturalnego Puszczy Augustowskiej z wykorzystaniem istniejącej infrastruktury na czterech powierzchniach adaptacyjnych. Celem powyższych działań jest wzmocnienie populacji głuszców w Puszczy Augustowskiej i zapewnienie długookresowej ochrony dla tego gatunku. </w:t>
      </w:r>
    </w:p>
    <w:p w:rsidR="00B418CC" w:rsidRPr="00836A77" w:rsidRDefault="00B418CC" w:rsidP="00B418CC">
      <w:pPr>
        <w:pStyle w:val="Tekstpodstawowy"/>
        <w:spacing w:after="0"/>
        <w:jc w:val="both"/>
      </w:pPr>
    </w:p>
    <w:p w:rsidR="006710E1" w:rsidRPr="00836A77" w:rsidRDefault="00B418CC" w:rsidP="00B418CC">
      <w:pPr>
        <w:pStyle w:val="Tekstpodstawowy"/>
        <w:spacing w:after="0"/>
        <w:jc w:val="both"/>
      </w:pPr>
      <w:r w:rsidRPr="00836A77">
        <w:t>Usługa będzie zlecana każdego miesiąca w zakresie miejsca realizacji i liczby godzin w zależności od liczby głuszców przebywających w ośrodku hodowli i na powierzchniach adaptacyjnych, pory roku, biologii</w:t>
      </w:r>
      <w:r w:rsidR="003D7149" w:rsidRPr="00836A77">
        <w:t xml:space="preserve">, </w:t>
      </w:r>
      <w:r w:rsidRPr="00836A77">
        <w:t xml:space="preserve">etapu rozwoju głuszców (lęgi, odchów, okres tokowy), nieprzewidzianych sytuacji awaryjnych. </w:t>
      </w:r>
    </w:p>
    <w:p w:rsidR="006710E1" w:rsidRPr="00836A77" w:rsidRDefault="006710E1" w:rsidP="00B418CC">
      <w:pPr>
        <w:pStyle w:val="Tekstpodstawowy"/>
        <w:spacing w:after="0"/>
        <w:jc w:val="both"/>
      </w:pPr>
    </w:p>
    <w:p w:rsidR="00B418CC" w:rsidRPr="00836A77" w:rsidRDefault="00B418CC" w:rsidP="00B418CC">
      <w:pPr>
        <w:pStyle w:val="Tekstpodstawowy"/>
        <w:spacing w:after="0"/>
        <w:jc w:val="both"/>
      </w:pPr>
      <w:r w:rsidRPr="00836A77">
        <w:rPr>
          <w:b/>
        </w:rPr>
        <w:t>Przewiduje się minimalną liczbę godzin do realizacji</w:t>
      </w:r>
      <w:r w:rsidR="001D1C6F">
        <w:rPr>
          <w:b/>
        </w:rPr>
        <w:t xml:space="preserve">  </w:t>
      </w:r>
      <w:r w:rsidR="004D69F9">
        <w:rPr>
          <w:b/>
        </w:rPr>
        <w:t>2555</w:t>
      </w:r>
      <w:r w:rsidR="001D1C6F">
        <w:rPr>
          <w:b/>
        </w:rPr>
        <w:t xml:space="preserve"> </w:t>
      </w:r>
      <w:r w:rsidRPr="00836A77">
        <w:rPr>
          <w:b/>
        </w:rPr>
        <w:t>god</w:t>
      </w:r>
      <w:r w:rsidR="003D7149" w:rsidRPr="00836A77">
        <w:rPr>
          <w:b/>
        </w:rPr>
        <w:t xml:space="preserve">zin oraz maksymalną </w:t>
      </w:r>
      <w:r w:rsidR="004D69F9">
        <w:rPr>
          <w:b/>
        </w:rPr>
        <w:t xml:space="preserve">4 800 </w:t>
      </w:r>
      <w:r w:rsidR="003D7149" w:rsidRPr="00836A77">
        <w:rPr>
          <w:b/>
        </w:rPr>
        <w:t>god</w:t>
      </w:r>
      <w:r w:rsidR="003E0BAE" w:rsidRPr="00836A77">
        <w:rPr>
          <w:b/>
        </w:rPr>
        <w:t>zin  w okresie realizacji umowy przy łącznej liczbie głuszców min</w:t>
      </w:r>
      <w:r w:rsidR="004D69F9">
        <w:rPr>
          <w:b/>
        </w:rPr>
        <w:t>imum 12 głuszców i maksymalnie 7</w:t>
      </w:r>
      <w:r w:rsidR="003E0BAE" w:rsidRPr="00836A77">
        <w:rPr>
          <w:b/>
        </w:rPr>
        <w:t>0 głuszców</w:t>
      </w:r>
      <w:r w:rsidR="003E0BAE" w:rsidRPr="00836A77">
        <w:t xml:space="preserve">.  </w:t>
      </w:r>
      <w:r w:rsidR="003D7149" w:rsidRPr="00836A77">
        <w:t xml:space="preserve"> </w:t>
      </w:r>
      <w:r w:rsidRPr="00836A77">
        <w:t xml:space="preserve"> </w:t>
      </w:r>
    </w:p>
    <w:p w:rsidR="003E0BAE" w:rsidRPr="00836A77" w:rsidRDefault="003E0BAE" w:rsidP="00B418CC">
      <w:pPr>
        <w:spacing w:line="276" w:lineRule="auto"/>
        <w:jc w:val="both"/>
        <w:rPr>
          <w:b/>
          <w:iCs/>
        </w:rPr>
      </w:pPr>
    </w:p>
    <w:p w:rsidR="00B418CC" w:rsidRPr="00836A77" w:rsidRDefault="00B418CC" w:rsidP="00B418CC">
      <w:pPr>
        <w:spacing w:line="276" w:lineRule="auto"/>
        <w:jc w:val="both"/>
        <w:rPr>
          <w:b/>
          <w:iCs/>
        </w:rPr>
      </w:pPr>
      <w:r w:rsidRPr="00836A77">
        <w:rPr>
          <w:b/>
          <w:iCs/>
        </w:rPr>
        <w:t>Osoby zatrudnione przez Wykonawcę do wykonywania zamówienia nie mogą mieć styczności z ptactwem domowym ani ozdobnym (kury, gołębie, i inne).</w:t>
      </w:r>
    </w:p>
    <w:p w:rsidR="00B418CC" w:rsidRPr="00836A77" w:rsidRDefault="00B418CC" w:rsidP="00B418CC">
      <w:pPr>
        <w:pStyle w:val="Tekstpodstawowy"/>
        <w:spacing w:after="0"/>
        <w:jc w:val="both"/>
      </w:pPr>
    </w:p>
    <w:p w:rsidR="00B418CC" w:rsidRDefault="00B418CC" w:rsidP="00B418CC">
      <w:pPr>
        <w:pStyle w:val="Tekstpodstawowy"/>
        <w:spacing w:after="0"/>
        <w:jc w:val="both"/>
        <w:rPr>
          <w:b/>
          <w:sz w:val="32"/>
          <w:szCs w:val="32"/>
        </w:rPr>
      </w:pPr>
      <w:r w:rsidRPr="00836A77">
        <w:rPr>
          <w:b/>
          <w:sz w:val="32"/>
          <w:szCs w:val="32"/>
        </w:rPr>
        <w:t>Założenia realizacji usługi:</w:t>
      </w:r>
    </w:p>
    <w:p w:rsidR="00F45C6A" w:rsidRPr="00836A77" w:rsidRDefault="00F45C6A" w:rsidP="00B418CC">
      <w:pPr>
        <w:pStyle w:val="Tekstpodstawowy"/>
        <w:spacing w:after="0"/>
        <w:jc w:val="both"/>
        <w:rPr>
          <w:b/>
          <w:sz w:val="32"/>
          <w:szCs w:val="32"/>
        </w:rPr>
      </w:pPr>
    </w:p>
    <w:p w:rsidR="00F45C6A" w:rsidRPr="00F45C6A" w:rsidRDefault="003F7402" w:rsidP="00F45C6A">
      <w:pPr>
        <w:numPr>
          <w:ilvl w:val="0"/>
          <w:numId w:val="35"/>
        </w:numPr>
        <w:spacing w:line="276" w:lineRule="auto"/>
        <w:jc w:val="both"/>
        <w:rPr>
          <w:b/>
          <w:sz w:val="28"/>
          <w:szCs w:val="28"/>
        </w:rPr>
      </w:pPr>
      <w:r w:rsidRPr="00F45C6A">
        <w:rPr>
          <w:b/>
          <w:sz w:val="28"/>
          <w:szCs w:val="28"/>
        </w:rPr>
        <w:t xml:space="preserve">Miejsce realizacji usługi: </w:t>
      </w:r>
    </w:p>
    <w:p w:rsidR="00F45C6A" w:rsidRDefault="00F45C6A" w:rsidP="00F45C6A">
      <w:pPr>
        <w:spacing w:line="276" w:lineRule="auto"/>
        <w:jc w:val="both"/>
      </w:pPr>
    </w:p>
    <w:p w:rsidR="00F45C6A" w:rsidRDefault="006947E9" w:rsidP="00F45C6A">
      <w:pPr>
        <w:numPr>
          <w:ilvl w:val="1"/>
          <w:numId w:val="42"/>
        </w:numPr>
        <w:spacing w:line="276" w:lineRule="auto"/>
        <w:jc w:val="both"/>
      </w:pPr>
      <w:r w:rsidRPr="00836A77">
        <w:t xml:space="preserve">Ośrodek Hodowli </w:t>
      </w:r>
      <w:r w:rsidR="00ED1D68" w:rsidRPr="00836A77">
        <w:t xml:space="preserve">Zachowawczej </w:t>
      </w:r>
      <w:r w:rsidRPr="00836A77">
        <w:t>Głuszców w Nadleśnictwie</w:t>
      </w:r>
      <w:r w:rsidR="003F7402" w:rsidRPr="00836A77">
        <w:t xml:space="preserve"> Gł</w:t>
      </w:r>
      <w:r w:rsidR="00F45C6A">
        <w:t>ęboki Bród – Leśnictwo Chylinki,</w:t>
      </w:r>
      <w:r w:rsidRPr="00836A77">
        <w:t xml:space="preserve"> </w:t>
      </w:r>
      <w:r w:rsidR="003F7402" w:rsidRPr="00836A77">
        <w:t xml:space="preserve"> </w:t>
      </w:r>
    </w:p>
    <w:p w:rsidR="00F45C6A" w:rsidRDefault="00B418CC" w:rsidP="00F45C6A">
      <w:pPr>
        <w:numPr>
          <w:ilvl w:val="1"/>
          <w:numId w:val="42"/>
        </w:numPr>
        <w:spacing w:line="276" w:lineRule="auto"/>
        <w:jc w:val="both"/>
      </w:pPr>
      <w:r w:rsidRPr="00836A77">
        <w:t>Powierzchnia</w:t>
      </w:r>
      <w:r w:rsidR="006947E9" w:rsidRPr="00836A77">
        <w:t xml:space="preserve"> adaptacyjn</w:t>
      </w:r>
      <w:r w:rsidRPr="00836A77">
        <w:t>a</w:t>
      </w:r>
      <w:r w:rsidR="006947E9" w:rsidRPr="00836A77">
        <w:t xml:space="preserve"> </w:t>
      </w:r>
      <w:r w:rsidR="00ED1D68" w:rsidRPr="00836A77">
        <w:t xml:space="preserve">z wolierami adaptacyjnymi </w:t>
      </w:r>
      <w:r w:rsidR="006947E9" w:rsidRPr="00836A77">
        <w:t>w Nadleśnictwie Głęboki Bród (</w:t>
      </w:r>
      <w:r w:rsidR="003F7402" w:rsidRPr="00836A77">
        <w:t>Leśnictwo Ostęp</w:t>
      </w:r>
      <w:r w:rsidR="006947E9" w:rsidRPr="00836A77">
        <w:t xml:space="preserve">), </w:t>
      </w:r>
    </w:p>
    <w:p w:rsidR="00F45C6A" w:rsidRDefault="00B418CC" w:rsidP="00F45C6A">
      <w:pPr>
        <w:numPr>
          <w:ilvl w:val="1"/>
          <w:numId w:val="42"/>
        </w:numPr>
        <w:spacing w:line="276" w:lineRule="auto"/>
        <w:jc w:val="both"/>
      </w:pPr>
      <w:r w:rsidRPr="00836A77">
        <w:lastRenderedPageBreak/>
        <w:t xml:space="preserve">Powierzchnia adaptacyjna z wolierami adaptacyjnymi w </w:t>
      </w:r>
      <w:r w:rsidR="006947E9" w:rsidRPr="00836A77">
        <w:t xml:space="preserve">Nadleśnictwie Pomorze (Leśnictwo Dworczysko), </w:t>
      </w:r>
    </w:p>
    <w:p w:rsidR="00B418CC" w:rsidRDefault="00B418CC" w:rsidP="00F45C6A">
      <w:pPr>
        <w:numPr>
          <w:ilvl w:val="1"/>
          <w:numId w:val="42"/>
        </w:numPr>
        <w:spacing w:line="276" w:lineRule="auto"/>
        <w:jc w:val="both"/>
      </w:pPr>
      <w:r w:rsidRPr="00836A77">
        <w:t xml:space="preserve">Powierzchnia adaptacyjna z wolierami adaptacyjnymi w </w:t>
      </w:r>
      <w:r w:rsidR="006947E9" w:rsidRPr="00836A77">
        <w:t>Nadleśnictwie A</w:t>
      </w:r>
      <w:r w:rsidR="00F45C6A">
        <w:t>ugustów (Leśnictwo Kozi Rynek).</w:t>
      </w:r>
    </w:p>
    <w:p w:rsidR="00B611DB" w:rsidRPr="00836A77" w:rsidRDefault="00B611DB" w:rsidP="006C7BDA">
      <w:pPr>
        <w:numPr>
          <w:ilvl w:val="1"/>
          <w:numId w:val="42"/>
        </w:numPr>
        <w:spacing w:line="276" w:lineRule="auto"/>
        <w:jc w:val="both"/>
      </w:pPr>
      <w:r w:rsidRPr="00836A77">
        <w:t xml:space="preserve">Powierzchnia adaptacyjna z wolierami adaptacyjnymi w </w:t>
      </w:r>
      <w:r>
        <w:t xml:space="preserve">Nadleśnictwie Płaska  (Leśnictwo </w:t>
      </w:r>
      <w:proofErr w:type="spellStart"/>
      <w:r>
        <w:t>Łozki</w:t>
      </w:r>
      <w:proofErr w:type="spellEnd"/>
      <w:r>
        <w:t>).</w:t>
      </w:r>
    </w:p>
    <w:p w:rsidR="00B418CC" w:rsidRPr="00836A77" w:rsidRDefault="00B418CC" w:rsidP="00B418CC">
      <w:pPr>
        <w:spacing w:line="276" w:lineRule="auto"/>
        <w:ind w:left="720"/>
        <w:jc w:val="both"/>
      </w:pPr>
    </w:p>
    <w:p w:rsidR="00C06B71" w:rsidRPr="00C06B71" w:rsidRDefault="003F7402" w:rsidP="00B418CC">
      <w:pPr>
        <w:numPr>
          <w:ilvl w:val="0"/>
          <w:numId w:val="35"/>
        </w:numPr>
        <w:spacing w:line="276" w:lineRule="auto"/>
        <w:jc w:val="both"/>
        <w:rPr>
          <w:b/>
          <w:sz w:val="28"/>
          <w:szCs w:val="28"/>
        </w:rPr>
      </w:pPr>
      <w:r w:rsidRPr="00C06B71">
        <w:rPr>
          <w:b/>
          <w:sz w:val="28"/>
          <w:szCs w:val="28"/>
        </w:rPr>
        <w:t>Wymiar czasowy</w:t>
      </w:r>
      <w:r w:rsidR="006947E9" w:rsidRPr="00C06B71">
        <w:rPr>
          <w:b/>
          <w:sz w:val="28"/>
          <w:szCs w:val="28"/>
        </w:rPr>
        <w:t xml:space="preserve"> usługi</w:t>
      </w:r>
      <w:r w:rsidRPr="00C06B71">
        <w:rPr>
          <w:b/>
          <w:sz w:val="28"/>
          <w:szCs w:val="28"/>
        </w:rPr>
        <w:t xml:space="preserve">: </w:t>
      </w:r>
    </w:p>
    <w:p w:rsidR="00C06B71" w:rsidRPr="00C06B71" w:rsidRDefault="00C06B71" w:rsidP="00C06B71">
      <w:pPr>
        <w:spacing w:line="276" w:lineRule="auto"/>
        <w:ind w:left="360"/>
        <w:jc w:val="both"/>
      </w:pPr>
    </w:p>
    <w:p w:rsidR="00B418CC" w:rsidRPr="00836A77" w:rsidRDefault="004D69F9" w:rsidP="00C06B71">
      <w:pPr>
        <w:spacing w:line="276" w:lineRule="auto"/>
        <w:ind w:left="720"/>
        <w:jc w:val="both"/>
      </w:pPr>
      <w:r w:rsidRPr="00836A77">
        <w:t>M</w:t>
      </w:r>
      <w:r w:rsidR="00B418CC" w:rsidRPr="00836A77">
        <w:t>inimum</w:t>
      </w:r>
      <w:r>
        <w:rPr>
          <w:b/>
        </w:rPr>
        <w:t xml:space="preserve"> 2555</w:t>
      </w:r>
      <w:r w:rsidR="00B418CC" w:rsidRPr="00836A77">
        <w:t xml:space="preserve"> godzin (</w:t>
      </w:r>
      <w:r w:rsidR="00B418CC" w:rsidRPr="00344675">
        <w:t>około 5-8 godzin</w:t>
      </w:r>
      <w:r w:rsidR="00B418CC" w:rsidRPr="00836A77">
        <w:t xml:space="preserve"> na dobę) – maksymalnie </w:t>
      </w:r>
      <w:r w:rsidRPr="00344675">
        <w:t>4</w:t>
      </w:r>
      <w:r w:rsidR="001D1C6F" w:rsidRPr="00344675">
        <w:t xml:space="preserve">800 </w:t>
      </w:r>
      <w:r w:rsidR="00B418CC" w:rsidRPr="00344675">
        <w:t>godzin</w:t>
      </w:r>
      <w:r w:rsidR="00B418CC" w:rsidRPr="00836A77">
        <w:t>.  Zamawiający będzie zlecać realizację usługi na tzw. „Zlec</w:t>
      </w:r>
      <w:r w:rsidR="003E0BAE" w:rsidRPr="00836A77">
        <w:t xml:space="preserve">eniu prac” stanowiącym </w:t>
      </w:r>
      <w:r w:rsidR="003E0BAE" w:rsidRPr="00836A77">
        <w:rPr>
          <w:b/>
        </w:rPr>
        <w:t>Z</w:t>
      </w:r>
      <w:r w:rsidR="00B418CC" w:rsidRPr="00836A77">
        <w:rPr>
          <w:b/>
        </w:rPr>
        <w:t>ałącznik nr 1 do umowy</w:t>
      </w:r>
      <w:r w:rsidR="00B418CC" w:rsidRPr="00836A77">
        <w:t xml:space="preserve">, na którym wskaże wymiar miejsce, okres i wymiar czasowy usługi w każdym miesiącu w terminie minimum 3 dni przed przystąpieniem do realizacji usługi przez Wykonawcę. </w:t>
      </w:r>
    </w:p>
    <w:p w:rsidR="00B418CC" w:rsidRPr="00836A77" w:rsidRDefault="00B418CC" w:rsidP="00B418CC">
      <w:pPr>
        <w:spacing w:line="276" w:lineRule="auto"/>
        <w:ind w:left="720"/>
        <w:jc w:val="both"/>
      </w:pPr>
    </w:p>
    <w:p w:rsidR="00C06B71" w:rsidRPr="00C06B71" w:rsidRDefault="003F7402" w:rsidP="00C06B71">
      <w:pPr>
        <w:numPr>
          <w:ilvl w:val="0"/>
          <w:numId w:val="35"/>
        </w:numPr>
        <w:spacing w:line="276" w:lineRule="auto"/>
        <w:jc w:val="both"/>
        <w:rPr>
          <w:b/>
          <w:sz w:val="28"/>
          <w:szCs w:val="28"/>
        </w:rPr>
      </w:pPr>
      <w:r w:rsidRPr="00C06B71">
        <w:rPr>
          <w:b/>
          <w:sz w:val="28"/>
          <w:szCs w:val="28"/>
        </w:rPr>
        <w:t xml:space="preserve">Liczba głuszców do nadzoru: </w:t>
      </w:r>
    </w:p>
    <w:p w:rsidR="00C06B71" w:rsidRDefault="00C06B71" w:rsidP="00C06B71">
      <w:pPr>
        <w:spacing w:line="276" w:lineRule="auto"/>
        <w:ind w:left="720"/>
        <w:jc w:val="both"/>
        <w:rPr>
          <w:b/>
        </w:rPr>
      </w:pPr>
    </w:p>
    <w:p w:rsidR="00B418CC" w:rsidRPr="00836A77" w:rsidRDefault="006710E1" w:rsidP="00C06B71">
      <w:pPr>
        <w:spacing w:line="276" w:lineRule="auto"/>
        <w:ind w:left="720"/>
        <w:jc w:val="both"/>
      </w:pPr>
      <w:r w:rsidRPr="00836A77">
        <w:t xml:space="preserve">minimum 12 i </w:t>
      </w:r>
      <w:r w:rsidR="003F7402" w:rsidRPr="00836A77">
        <w:t xml:space="preserve">maksymalnie do </w:t>
      </w:r>
      <w:r w:rsidR="00ED1D68" w:rsidRPr="00836A77">
        <w:t>7</w:t>
      </w:r>
      <w:r w:rsidR="003F7402" w:rsidRPr="00836A77">
        <w:t xml:space="preserve">0 sztuk </w:t>
      </w:r>
      <w:r w:rsidR="00D401D4" w:rsidRPr="00836A77">
        <w:t>w jednym czasie</w:t>
      </w:r>
      <w:r w:rsidR="00B418CC" w:rsidRPr="00836A77">
        <w:t>.</w:t>
      </w:r>
    </w:p>
    <w:p w:rsidR="00B418CC" w:rsidRPr="00836A77" w:rsidRDefault="00B418CC" w:rsidP="00B418CC">
      <w:pPr>
        <w:spacing w:line="276" w:lineRule="auto"/>
        <w:ind w:left="720"/>
        <w:jc w:val="both"/>
      </w:pPr>
    </w:p>
    <w:p w:rsidR="00B418CC" w:rsidRDefault="008E5443" w:rsidP="00B418CC">
      <w:pPr>
        <w:numPr>
          <w:ilvl w:val="0"/>
          <w:numId w:val="35"/>
        </w:numPr>
        <w:spacing w:line="276" w:lineRule="auto"/>
        <w:jc w:val="both"/>
        <w:rPr>
          <w:b/>
          <w:sz w:val="28"/>
          <w:szCs w:val="28"/>
        </w:rPr>
      </w:pPr>
      <w:r w:rsidRPr="00C06B71">
        <w:rPr>
          <w:b/>
          <w:sz w:val="28"/>
          <w:szCs w:val="28"/>
        </w:rPr>
        <w:t>Szczegółowe wytyczne</w:t>
      </w:r>
      <w:r w:rsidR="00B418CC" w:rsidRPr="00C06B71">
        <w:rPr>
          <w:b/>
          <w:sz w:val="28"/>
          <w:szCs w:val="28"/>
        </w:rPr>
        <w:t>:</w:t>
      </w:r>
    </w:p>
    <w:p w:rsidR="00C06B71" w:rsidRPr="00C06B71" w:rsidRDefault="00C06B71" w:rsidP="00C06B71">
      <w:pPr>
        <w:spacing w:line="276" w:lineRule="auto"/>
        <w:ind w:left="720"/>
        <w:jc w:val="both"/>
        <w:rPr>
          <w:b/>
          <w:sz w:val="28"/>
          <w:szCs w:val="28"/>
        </w:rPr>
      </w:pPr>
    </w:p>
    <w:p w:rsidR="00B418CC" w:rsidRPr="00836A77" w:rsidRDefault="00B418CC" w:rsidP="00B418CC">
      <w:pPr>
        <w:numPr>
          <w:ilvl w:val="1"/>
          <w:numId w:val="35"/>
        </w:numPr>
        <w:spacing w:line="276" w:lineRule="auto"/>
        <w:jc w:val="both"/>
        <w:rPr>
          <w:b/>
          <w:iCs/>
        </w:rPr>
      </w:pPr>
      <w:r w:rsidRPr="00836A77">
        <w:rPr>
          <w:b/>
          <w:iCs/>
        </w:rPr>
        <w:t>Opieka nad głuszcami</w:t>
      </w:r>
    </w:p>
    <w:p w:rsidR="009B04CF" w:rsidRPr="00836A77" w:rsidRDefault="00A02AE8" w:rsidP="001C6FD6">
      <w:pPr>
        <w:numPr>
          <w:ilvl w:val="0"/>
          <w:numId w:val="37"/>
        </w:numPr>
        <w:spacing w:line="276" w:lineRule="auto"/>
        <w:jc w:val="both"/>
        <w:rPr>
          <w:iCs/>
        </w:rPr>
      </w:pPr>
      <w:r w:rsidRPr="00836A77">
        <w:rPr>
          <w:iCs/>
        </w:rPr>
        <w:t>Zapewnienie dobrostanu głuszców tj. zasp</w:t>
      </w:r>
      <w:r w:rsidR="006C7BDA">
        <w:rPr>
          <w:iCs/>
        </w:rPr>
        <w:t>o</w:t>
      </w:r>
      <w:r w:rsidRPr="00836A77">
        <w:rPr>
          <w:iCs/>
        </w:rPr>
        <w:t xml:space="preserve">kajanie potrzeb zwierząt, przede wszystkim w zakresie: żywienia, dostępu do wody, </w:t>
      </w:r>
      <w:r w:rsidR="009B04CF" w:rsidRPr="00836A77">
        <w:rPr>
          <w:iCs/>
        </w:rPr>
        <w:t>swobodnego użytkowania przestrzeni w wolierach zarówno w hodowli jak i na powierzchniach adaptacyjnych</w:t>
      </w:r>
      <w:r w:rsidRPr="00836A77">
        <w:rPr>
          <w:iCs/>
        </w:rPr>
        <w:t>, leczenia w porozumieniu z Zamawiającym i wskaz</w:t>
      </w:r>
      <w:r w:rsidR="00214A24" w:rsidRPr="00836A77">
        <w:rPr>
          <w:iCs/>
        </w:rPr>
        <w:t>anym przez Zamawiającego lekarzem</w:t>
      </w:r>
      <w:r w:rsidRPr="00836A77">
        <w:rPr>
          <w:iCs/>
        </w:rPr>
        <w:t xml:space="preserve"> weterynarii w zakresie dostępnym dla Wykonawcy, utrzymania</w:t>
      </w:r>
      <w:r w:rsidR="009B04CF" w:rsidRPr="00836A77">
        <w:rPr>
          <w:iCs/>
        </w:rPr>
        <w:t xml:space="preserve"> czystości w pomieszczeniach i na powierzchniach gdzie przebywają głuszce</w:t>
      </w:r>
      <w:r w:rsidRPr="00836A77">
        <w:rPr>
          <w:iCs/>
        </w:rPr>
        <w:t xml:space="preserve">, </w:t>
      </w:r>
      <w:r w:rsidR="009B04CF" w:rsidRPr="00836A77">
        <w:rPr>
          <w:iCs/>
        </w:rPr>
        <w:t>zapewnienia miejsc z dostępem światła naturalnego oraz miejsc</w:t>
      </w:r>
      <w:r w:rsidR="00B966CE">
        <w:rPr>
          <w:iCs/>
        </w:rPr>
        <w:t xml:space="preserve"> zacienionych gałęziami świerka pozyskanymi przez Wykonawcę </w:t>
      </w:r>
      <w:r w:rsidR="009B04CF" w:rsidRPr="00836A77">
        <w:rPr>
          <w:iCs/>
        </w:rPr>
        <w:t>lub innym materiałem do</w:t>
      </w:r>
      <w:r w:rsidR="006C7BDA">
        <w:rPr>
          <w:iCs/>
        </w:rPr>
        <w:t>starczonym przez Zamawiającego.</w:t>
      </w:r>
    </w:p>
    <w:p w:rsidR="008E1F07" w:rsidRPr="00836A77" w:rsidRDefault="009B04CF" w:rsidP="001C6FD6">
      <w:pPr>
        <w:numPr>
          <w:ilvl w:val="0"/>
          <w:numId w:val="37"/>
        </w:numPr>
        <w:spacing w:line="276" w:lineRule="auto"/>
        <w:jc w:val="both"/>
        <w:rPr>
          <w:iCs/>
        </w:rPr>
      </w:pPr>
      <w:r w:rsidRPr="00836A77">
        <w:rPr>
          <w:iCs/>
        </w:rPr>
        <w:t>Zapewnienie ochrony prze</w:t>
      </w:r>
      <w:r w:rsidR="00B966CE">
        <w:rPr>
          <w:iCs/>
        </w:rPr>
        <w:t>d</w:t>
      </w:r>
      <w:r w:rsidRPr="00836A77">
        <w:rPr>
          <w:iCs/>
        </w:rPr>
        <w:t xml:space="preserve"> okaleczeniami: pomiędzy osobnikami poprzez właściwe rozdzielanie </w:t>
      </w:r>
      <w:r w:rsidR="008E1F07" w:rsidRPr="00836A77">
        <w:rPr>
          <w:iCs/>
        </w:rPr>
        <w:t xml:space="preserve">ich </w:t>
      </w:r>
      <w:r w:rsidR="00380399">
        <w:rPr>
          <w:iCs/>
        </w:rPr>
        <w:t>w bok</w:t>
      </w:r>
      <w:r w:rsidRPr="00836A77">
        <w:rPr>
          <w:iCs/>
        </w:rPr>
        <w:t>sach i na wybiegach w wolierach; przed rozbijaniem się ptaków</w:t>
      </w:r>
      <w:r w:rsidR="008E1F07" w:rsidRPr="00836A77">
        <w:rPr>
          <w:iCs/>
        </w:rPr>
        <w:t xml:space="preserve"> o elementy infrastruktury poprzez zidentyfikowanie niebezpieczeństwa i podjęcie działań zapobiegawczych (np. osłonięcie i zabezpieczenie ścian, przejść między wolierami materiałami dostarczonymi przez Zamawiającego</w:t>
      </w:r>
      <w:r w:rsidR="006C7BDA">
        <w:rPr>
          <w:iCs/>
        </w:rPr>
        <w:t>).</w:t>
      </w:r>
    </w:p>
    <w:p w:rsidR="00A02AE8" w:rsidRPr="00836A77" w:rsidRDefault="008E1F07" w:rsidP="001C6FD6">
      <w:pPr>
        <w:numPr>
          <w:ilvl w:val="0"/>
          <w:numId w:val="37"/>
        </w:numPr>
        <w:spacing w:line="276" w:lineRule="auto"/>
        <w:jc w:val="both"/>
        <w:rPr>
          <w:iCs/>
        </w:rPr>
      </w:pPr>
      <w:r w:rsidRPr="00836A77">
        <w:rPr>
          <w:iCs/>
        </w:rPr>
        <w:t>Z</w:t>
      </w:r>
      <w:r w:rsidR="00A02AE8" w:rsidRPr="00836A77">
        <w:rPr>
          <w:iCs/>
        </w:rPr>
        <w:t>abezpieczenia przed zagrażającymi</w:t>
      </w:r>
      <w:r w:rsidR="00214A24" w:rsidRPr="00836A77">
        <w:rPr>
          <w:iCs/>
        </w:rPr>
        <w:t xml:space="preserve"> im drapieżnikami</w:t>
      </w:r>
      <w:r w:rsidRPr="00836A77">
        <w:rPr>
          <w:iCs/>
        </w:rPr>
        <w:t xml:space="preserve"> (ssaki naziemne, ptaki drapieżne) – codzienne co najmniej dwukrotne sprawdzanie szczelności ogrodzenia, funkcjonowania pastuchów elektrycznych, informowanie Zamawiającego o pojawieniu się ww. drapieżników w pobliżu obiektów wymienionych w </w:t>
      </w:r>
      <w:r w:rsidRPr="002B0944">
        <w:rPr>
          <w:b/>
          <w:iCs/>
        </w:rPr>
        <w:t>pkt. 1</w:t>
      </w:r>
      <w:r w:rsidRPr="00836A77">
        <w:rPr>
          <w:iCs/>
        </w:rPr>
        <w:t xml:space="preserve"> i realizacja  zleconych przez Zamawiającego działań ochronnych (ma</w:t>
      </w:r>
      <w:r w:rsidR="006C7BDA">
        <w:rPr>
          <w:iCs/>
        </w:rPr>
        <w:t>teriały dostarcza Zamawiający).</w:t>
      </w:r>
    </w:p>
    <w:p w:rsidR="00A162AA" w:rsidRPr="00836A77" w:rsidRDefault="00A02AE8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lastRenderedPageBreak/>
        <w:t>Regularny dozór i obserwacje</w:t>
      </w:r>
      <w:r w:rsidR="009B2FFC" w:rsidRPr="00836A77">
        <w:t xml:space="preserve"> zachow</w:t>
      </w:r>
      <w:r w:rsidRPr="00836A77">
        <w:t>ania ptaków dorosłych i piskląt.</w:t>
      </w:r>
    </w:p>
    <w:p w:rsidR="00A162AA" w:rsidRPr="00836A77" w:rsidRDefault="00A02AE8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>P</w:t>
      </w:r>
      <w:r w:rsidR="009B2FFC" w:rsidRPr="00836A77">
        <w:t>rowadzenie pro</w:t>
      </w:r>
      <w:r w:rsidR="002A0CC5" w:rsidRPr="00836A77">
        <w:t xml:space="preserve">cesu lęgowego i odchowu piskląt – w trakcie okresu lęgowego głuszców, w porozumieniu z Zamawiającym, Wykonawca utworzy określone stadka zarodowe, następnie będzie monitorował proces lęgowy (z wykorzystaniem monitoringu i </w:t>
      </w:r>
      <w:proofErr w:type="spellStart"/>
      <w:r w:rsidR="002A0CC5" w:rsidRPr="00836A77">
        <w:t>fotopułapek</w:t>
      </w:r>
      <w:proofErr w:type="spellEnd"/>
      <w:r w:rsidR="002A0CC5" w:rsidRPr="00836A77">
        <w:t>). Złożone jaja, wyklute pisklęta będą ewidencjonowane</w:t>
      </w:r>
      <w:r w:rsidR="001C6FD6">
        <w:t>,</w:t>
      </w:r>
      <w:r w:rsidR="002A0CC5" w:rsidRPr="00836A77">
        <w:t xml:space="preserve"> a niewyklute jaja i padłe pisklęta zostaną niezwłocznie przekazane do badań weterynaryjnych i innych.</w:t>
      </w:r>
      <w:r w:rsidR="001C6FD6">
        <w:t xml:space="preserve"> </w:t>
      </w:r>
      <w:r w:rsidR="00586052" w:rsidRPr="00836A77">
        <w:t>Odchów pis</w:t>
      </w:r>
      <w:r w:rsidR="006710E1" w:rsidRPr="00836A77">
        <w:t xml:space="preserve">kląt od wyklucia do skończenia 4 miesięcy przez pisklę, ale nie dłużej niż do </w:t>
      </w:r>
      <w:r w:rsidR="006C7BDA">
        <w:t>31.08.2022 roku.</w:t>
      </w:r>
    </w:p>
    <w:p w:rsidR="00A162AA" w:rsidRPr="00836A77" w:rsidRDefault="00A162AA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>Realizacja procesu lęgowego we współpracy z Zamawiającym i lekarzem weterynarii</w:t>
      </w:r>
      <w:r w:rsidR="00897D51">
        <w:t xml:space="preserve"> - </w:t>
      </w:r>
      <w:r w:rsidRPr="00836A77">
        <w:t xml:space="preserve"> </w:t>
      </w:r>
      <w:r w:rsidR="00897D51">
        <w:t xml:space="preserve">konsultowanie postępowania </w:t>
      </w:r>
      <w:r w:rsidRPr="00836A77">
        <w:t>z lekar</w:t>
      </w:r>
      <w:r w:rsidR="00897D51">
        <w:t xml:space="preserve">zem weterynarii. </w:t>
      </w:r>
    </w:p>
    <w:p w:rsidR="00070C7F" w:rsidRPr="00836A77" w:rsidRDefault="00070C7F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 xml:space="preserve">Organizacja wolier przed procesem lęgowym tj. prowadzenie prac w okresie październik - styczeń – podział wolier z wykorzystaniem </w:t>
      </w:r>
      <w:proofErr w:type="spellStart"/>
      <w:r w:rsidRPr="00836A77">
        <w:t>agrotkaniny</w:t>
      </w:r>
      <w:proofErr w:type="spellEnd"/>
      <w:r w:rsidRPr="00836A77">
        <w:t xml:space="preserve">, zabezpieczenie ścian </w:t>
      </w:r>
      <w:proofErr w:type="spellStart"/>
      <w:r w:rsidRPr="00836A77">
        <w:t>agrotkaniną</w:t>
      </w:r>
      <w:proofErr w:type="spellEnd"/>
      <w:r w:rsidRPr="00836A77">
        <w:t>, zabezpieczenie wolier dodatkową siatką ornitologiczną. Materiały będą dostarczone przez Zamawiającego.</w:t>
      </w:r>
    </w:p>
    <w:p w:rsidR="0044676E" w:rsidRPr="00836A77" w:rsidRDefault="0044676E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>R</w:t>
      </w:r>
      <w:r w:rsidR="006E2660" w:rsidRPr="00836A77">
        <w:t>egularne</w:t>
      </w:r>
      <w:r w:rsidR="009B2FFC" w:rsidRPr="00836A77">
        <w:t xml:space="preserve"> podawani</w:t>
      </w:r>
      <w:r w:rsidR="006E2660" w:rsidRPr="00836A77">
        <w:t>e</w:t>
      </w:r>
      <w:r w:rsidR="009B2FFC" w:rsidRPr="00836A77">
        <w:t xml:space="preserve"> i wymian</w:t>
      </w:r>
      <w:r w:rsidR="006E2660" w:rsidRPr="00836A77">
        <w:t>a</w:t>
      </w:r>
      <w:r w:rsidR="009B2FFC" w:rsidRPr="00836A77">
        <w:t xml:space="preserve"> karmy i wody</w:t>
      </w:r>
      <w:r w:rsidR="006E2660" w:rsidRPr="00836A77">
        <w:t xml:space="preserve"> (co najmniej raz na dzień).</w:t>
      </w:r>
    </w:p>
    <w:p w:rsidR="0044676E" w:rsidRPr="00836A77" w:rsidRDefault="00586052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>P</w:t>
      </w:r>
      <w:r w:rsidR="006E2660" w:rsidRPr="00836A77">
        <w:t>odawanie</w:t>
      </w:r>
      <w:r w:rsidR="009B2FFC" w:rsidRPr="00836A77">
        <w:t xml:space="preserve"> innych środków zaleconych przez Zamawiającego i </w:t>
      </w:r>
      <w:r w:rsidR="0044676E" w:rsidRPr="00836A77">
        <w:t>lekarza weterynarii</w:t>
      </w:r>
      <w:r w:rsidR="006E2660" w:rsidRPr="00836A77">
        <w:t>.</w:t>
      </w:r>
    </w:p>
    <w:p w:rsidR="0044676E" w:rsidRPr="00836A77" w:rsidRDefault="00586052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>R</w:t>
      </w:r>
      <w:r w:rsidR="006E2660" w:rsidRPr="00836A77">
        <w:t>egularne</w:t>
      </w:r>
      <w:r w:rsidR="009B2FFC" w:rsidRPr="00836A77">
        <w:t xml:space="preserve"> cz</w:t>
      </w:r>
      <w:r w:rsidR="006E2660" w:rsidRPr="00836A77">
        <w:t>yszczenie obiektu (co najmniej raz na dzień) i dezynfekcja</w:t>
      </w:r>
      <w:r w:rsidR="009B2FFC" w:rsidRPr="00836A77">
        <w:t xml:space="preserve"> </w:t>
      </w:r>
      <w:r w:rsidR="006E2660" w:rsidRPr="00836A77">
        <w:t>przedmiotów wykorzystywanych przy karmieniu (co najmniej raz na dzień).</w:t>
      </w:r>
    </w:p>
    <w:p w:rsidR="009B2FFC" w:rsidRPr="00836A77" w:rsidRDefault="00586052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>W</w:t>
      </w:r>
      <w:r w:rsidR="006E2660" w:rsidRPr="00836A77">
        <w:t>spółpraca</w:t>
      </w:r>
      <w:r w:rsidR="009B2FFC" w:rsidRPr="00836A77">
        <w:t xml:space="preserve"> z lekarzem weterynarii. </w:t>
      </w:r>
      <w:r w:rsidR="00FA596D" w:rsidRPr="00836A77">
        <w:t>Kwestie zdrowotne głuszców</w:t>
      </w:r>
      <w:r w:rsidR="00214A24" w:rsidRPr="00836A77">
        <w:t xml:space="preserve"> Wykonawca</w:t>
      </w:r>
      <w:r w:rsidR="00FA596D" w:rsidRPr="00836A77">
        <w:t xml:space="preserve"> będzie konsultował telefonicznie lub podczas wizyt kontrolnych lekarza weterynarii i w uzgodnieniu z nim będzie planował kwartalne lub w razie potrzeby miesięczne harmonogramy karmienia głuszców i działań profilaktycznych lub leczniczych. W przypadku upadku głuszców Wykonawca niezwłocznie dostarczy tuszę głuszca do badań weterynaryjnych do lekarza weterynarii lub w porozumieniu z nim odpowiednio ją zabezpieczy.</w:t>
      </w:r>
    </w:p>
    <w:p w:rsidR="00CF63F8" w:rsidRPr="00836A77" w:rsidRDefault="00CF63F8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 xml:space="preserve">Wykorzystanie </w:t>
      </w:r>
      <w:r w:rsidR="009B04CF" w:rsidRPr="00836A77">
        <w:t xml:space="preserve">monitoringu wizyjnego i </w:t>
      </w:r>
      <w:proofErr w:type="spellStart"/>
      <w:r w:rsidR="009B04CF" w:rsidRPr="00836A77">
        <w:t>fotopuła</w:t>
      </w:r>
      <w:r w:rsidRPr="00836A77">
        <w:t>pek</w:t>
      </w:r>
      <w:proofErr w:type="spellEnd"/>
      <w:r w:rsidRPr="00836A77">
        <w:t xml:space="preserve"> w monitorowaniu i obserwacjach głuszców i piskląt. Przeglądanie nagranych materiałów z częstotliwością co </w:t>
      </w:r>
      <w:r w:rsidR="002B4154">
        <w:t>dwa dni</w:t>
      </w:r>
      <w:r w:rsidR="001C6FD6">
        <w:t xml:space="preserve"> w okresie kwiecień – czerwiec.</w:t>
      </w:r>
    </w:p>
    <w:p w:rsidR="009B2FFC" w:rsidRPr="00836A77" w:rsidRDefault="00214A24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>Karma łatwo psująca</w:t>
      </w:r>
      <w:r w:rsidR="009B2FFC" w:rsidRPr="00836A77">
        <w:t xml:space="preserve"> się (owady, gotowane jaja, </w:t>
      </w:r>
      <w:r w:rsidR="00897D51">
        <w:t>ser biały,</w:t>
      </w:r>
      <w:r w:rsidR="009B2FFC" w:rsidRPr="00836A77">
        <w:t xml:space="preserve"> itp.) podawana zawsze świeża; niezjedzone resztki </w:t>
      </w:r>
      <w:r w:rsidR="006E2660" w:rsidRPr="00836A77">
        <w:t xml:space="preserve">powinny być </w:t>
      </w:r>
      <w:r w:rsidR="009B2FFC" w:rsidRPr="00836A77">
        <w:t>usuwane bez zbędnej zwłoki.</w:t>
      </w:r>
    </w:p>
    <w:p w:rsidR="009B2FFC" w:rsidRPr="00836A77" w:rsidRDefault="009B2FFC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>Baczna obserwacja zachowania się ptaków i zgłaszanie do Zamawiającego każdego przypadku  budzącego wątpliwości lub zastrzeżenia.</w:t>
      </w:r>
    </w:p>
    <w:p w:rsidR="009B2FFC" w:rsidRPr="00836A77" w:rsidRDefault="009B2FFC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>Wszystkie prace w obiektach hodowlanych należy wykonywać w sposób spokojny, niepowodujący płoszenia ptaków.</w:t>
      </w:r>
    </w:p>
    <w:p w:rsidR="00636091" w:rsidRPr="00836A77" w:rsidRDefault="00897D51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>
        <w:t>Wykona</w:t>
      </w:r>
      <w:r w:rsidR="002B4154">
        <w:t>wca zakupi i dostarczy p</w:t>
      </w:r>
      <w:r w:rsidR="006E2660" w:rsidRPr="00836A77">
        <w:t>isklętom głuszca w okresie maj-czerwiec:</w:t>
      </w:r>
      <w:r w:rsidR="002B4154">
        <w:t xml:space="preserve"> ser biały/twaróg</w:t>
      </w:r>
      <w:r w:rsidR="00636091" w:rsidRPr="00836A77">
        <w:t xml:space="preserve"> (</w:t>
      </w:r>
      <w:r w:rsidR="006E2660" w:rsidRPr="00836A77">
        <w:t xml:space="preserve">łącznie do </w:t>
      </w:r>
      <w:r w:rsidR="002B4154">
        <w:t xml:space="preserve">5 kg) i ekologiczne </w:t>
      </w:r>
      <w:r w:rsidR="00636091" w:rsidRPr="00836A77">
        <w:t>jaj</w:t>
      </w:r>
      <w:r w:rsidR="002B4154">
        <w:t>a kurze</w:t>
      </w:r>
      <w:r w:rsidR="00636091" w:rsidRPr="00836A77">
        <w:t xml:space="preserve"> (</w:t>
      </w:r>
      <w:r w:rsidR="006E2660" w:rsidRPr="00836A77">
        <w:t xml:space="preserve">łącznie do </w:t>
      </w:r>
      <w:r w:rsidR="001C6FD6">
        <w:t>3 kg).</w:t>
      </w:r>
    </w:p>
    <w:p w:rsidR="009B2FFC" w:rsidRPr="00836A77" w:rsidRDefault="00FF068D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 xml:space="preserve">Zamawiający dostarczy </w:t>
      </w:r>
      <w:r w:rsidR="00D53726" w:rsidRPr="00836A77">
        <w:t xml:space="preserve">granulat, suplementy i </w:t>
      </w:r>
      <w:r w:rsidRPr="00836A77">
        <w:t>o</w:t>
      </w:r>
      <w:r w:rsidR="009B2FFC" w:rsidRPr="00836A77">
        <w:t xml:space="preserve">woce </w:t>
      </w:r>
      <w:r w:rsidRPr="00836A77">
        <w:t xml:space="preserve">(m.in. borówka czernica, borówka brusznica, żurawina) </w:t>
      </w:r>
      <w:r w:rsidR="009B2FFC" w:rsidRPr="00836A77">
        <w:t>do dokarmiania głuszców. Gramatura</w:t>
      </w:r>
      <w:r w:rsidRPr="00836A77">
        <w:t xml:space="preserve"> i częstotliwość</w:t>
      </w:r>
      <w:r w:rsidR="00773CD1" w:rsidRPr="00836A77">
        <w:t xml:space="preserve"> karmienia i </w:t>
      </w:r>
      <w:r w:rsidR="009B2FFC" w:rsidRPr="00836A77">
        <w:t xml:space="preserve"> podawania </w:t>
      </w:r>
      <w:r w:rsidRPr="00836A77">
        <w:t xml:space="preserve">ptakom powyższych elementów </w:t>
      </w:r>
      <w:r w:rsidR="001C6FD6">
        <w:t>będzie ustalana z Zamawiającym.</w:t>
      </w:r>
    </w:p>
    <w:p w:rsidR="001C6FD6" w:rsidRPr="001C6FD6" w:rsidRDefault="00660838" w:rsidP="001C6FD6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lastRenderedPageBreak/>
        <w:t xml:space="preserve">Wykonawca będzie </w:t>
      </w:r>
      <w:r w:rsidR="00070857" w:rsidRPr="00836A77">
        <w:t xml:space="preserve">odbierał </w:t>
      </w:r>
      <w:r w:rsidR="00D53726" w:rsidRPr="00836A77">
        <w:t xml:space="preserve">granulat, suplementy i owoce </w:t>
      </w:r>
      <w:r w:rsidRPr="00836A77">
        <w:t>oraz inne zamówione u Zamawiającego produkty z siedziby lub magazynu Zamawiającego</w:t>
      </w:r>
      <w:r w:rsidR="00070857" w:rsidRPr="00836A77">
        <w:t>, w terminie ustalonym z Zamawiającym</w:t>
      </w:r>
      <w:r w:rsidR="001C6FD6">
        <w:t>.</w:t>
      </w:r>
    </w:p>
    <w:p w:rsidR="00DB309D" w:rsidRPr="00836A77" w:rsidRDefault="00DB309D" w:rsidP="009B2FFC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 xml:space="preserve">Wykonawca będzie prowadził hodowlę mączników, które będą podawane głuszcom. </w:t>
      </w:r>
    </w:p>
    <w:p w:rsidR="00636091" w:rsidRPr="00836A77" w:rsidRDefault="00636091" w:rsidP="009B2FFC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>Dostarczenie</w:t>
      </w:r>
      <w:r w:rsidR="00B966CE">
        <w:t xml:space="preserve"> przez Wykonawcę</w:t>
      </w:r>
      <w:r w:rsidRPr="00836A77">
        <w:t xml:space="preserve"> </w:t>
      </w:r>
      <w:r w:rsidR="00AB7518" w:rsidRPr="00836A77">
        <w:t xml:space="preserve">maksymalnie łącznie </w:t>
      </w:r>
      <w:r w:rsidRPr="00836A77">
        <w:t xml:space="preserve">10 kg na rok </w:t>
      </w:r>
      <w:proofErr w:type="spellStart"/>
      <w:r w:rsidRPr="00836A77">
        <w:t>grytu</w:t>
      </w:r>
      <w:proofErr w:type="spellEnd"/>
      <w:r w:rsidR="00AB7518" w:rsidRPr="00836A77">
        <w:t xml:space="preserve"> w</w:t>
      </w:r>
      <w:r w:rsidR="001C6FD6">
        <w:t>szystkim głuszcom.</w:t>
      </w:r>
    </w:p>
    <w:p w:rsidR="009B2FFC" w:rsidRPr="001C6FD6" w:rsidRDefault="009B2FFC" w:rsidP="009B2FFC">
      <w:pPr>
        <w:numPr>
          <w:ilvl w:val="0"/>
          <w:numId w:val="37"/>
        </w:numPr>
        <w:spacing w:line="276" w:lineRule="auto"/>
        <w:jc w:val="both"/>
        <w:rPr>
          <w:b/>
        </w:rPr>
      </w:pPr>
      <w:r w:rsidRPr="00836A77">
        <w:t xml:space="preserve">Pozyskanie </w:t>
      </w:r>
      <w:r w:rsidR="00FE7DB8" w:rsidRPr="00836A77">
        <w:t xml:space="preserve">przez Wykonawcę </w:t>
      </w:r>
      <w:r w:rsidRPr="00836A77">
        <w:t>i przygotowanie karmy według następujących wskazań:</w:t>
      </w:r>
    </w:p>
    <w:p w:rsidR="001C6FD6" w:rsidRPr="00836A77" w:rsidRDefault="001C6FD6" w:rsidP="001C6FD6">
      <w:pPr>
        <w:spacing w:line="276" w:lineRule="auto"/>
        <w:ind w:left="720"/>
        <w:jc w:val="both"/>
        <w:rPr>
          <w:b/>
        </w:rPr>
      </w:pPr>
    </w:p>
    <w:p w:rsidR="009B2FFC" w:rsidRPr="00836A77" w:rsidRDefault="009B2FFC" w:rsidP="009B2FFC">
      <w:pPr>
        <w:numPr>
          <w:ilvl w:val="0"/>
          <w:numId w:val="30"/>
        </w:numPr>
        <w:spacing w:line="276" w:lineRule="auto"/>
        <w:jc w:val="both"/>
        <w:rPr>
          <w:b/>
        </w:rPr>
      </w:pPr>
      <w:r w:rsidRPr="00836A77">
        <w:rPr>
          <w:b/>
        </w:rPr>
        <w:t>Codzienne i całoroczne pozyskanie świeżych gałązek:</w:t>
      </w:r>
    </w:p>
    <w:p w:rsidR="009B2FFC" w:rsidRPr="00836A77" w:rsidRDefault="001C6FD6" w:rsidP="009B2FFC">
      <w:pPr>
        <w:numPr>
          <w:ilvl w:val="0"/>
          <w:numId w:val="28"/>
        </w:numPr>
        <w:spacing w:line="276" w:lineRule="auto"/>
        <w:jc w:val="both"/>
      </w:pPr>
      <w:r>
        <w:t>sosny pospolitej,</w:t>
      </w:r>
    </w:p>
    <w:p w:rsidR="009B2FFC" w:rsidRPr="00836A77" w:rsidRDefault="001C6FD6" w:rsidP="009B2FFC">
      <w:pPr>
        <w:numPr>
          <w:ilvl w:val="0"/>
          <w:numId w:val="28"/>
        </w:numPr>
        <w:spacing w:line="276" w:lineRule="auto"/>
        <w:jc w:val="both"/>
      </w:pPr>
      <w:r>
        <w:t>świerka pospolitego,</w:t>
      </w:r>
    </w:p>
    <w:p w:rsidR="009B2FFC" w:rsidRPr="00836A77" w:rsidRDefault="001C6FD6" w:rsidP="009B2FFC">
      <w:pPr>
        <w:numPr>
          <w:ilvl w:val="0"/>
          <w:numId w:val="28"/>
        </w:numPr>
        <w:spacing w:line="276" w:lineRule="auto"/>
        <w:jc w:val="both"/>
      </w:pPr>
      <w:r>
        <w:t>buka pospolitego,</w:t>
      </w:r>
    </w:p>
    <w:p w:rsidR="009B2FFC" w:rsidRPr="00836A77" w:rsidRDefault="001C6FD6" w:rsidP="009B2FFC">
      <w:pPr>
        <w:numPr>
          <w:ilvl w:val="0"/>
          <w:numId w:val="28"/>
        </w:numPr>
        <w:spacing w:line="276" w:lineRule="auto"/>
        <w:jc w:val="both"/>
      </w:pPr>
      <w:r>
        <w:t>wierzby szarej,</w:t>
      </w:r>
    </w:p>
    <w:p w:rsidR="009B2FFC" w:rsidRPr="00836A77" w:rsidRDefault="001C6FD6" w:rsidP="009B2FFC">
      <w:pPr>
        <w:numPr>
          <w:ilvl w:val="0"/>
          <w:numId w:val="28"/>
        </w:numPr>
        <w:spacing w:line="276" w:lineRule="auto"/>
        <w:jc w:val="both"/>
      </w:pPr>
      <w:r>
        <w:t>wierzby iwy.</w:t>
      </w:r>
    </w:p>
    <w:p w:rsidR="00DB309D" w:rsidRPr="00836A77" w:rsidRDefault="00DB309D" w:rsidP="009B2FFC">
      <w:pPr>
        <w:numPr>
          <w:ilvl w:val="0"/>
          <w:numId w:val="28"/>
        </w:numPr>
        <w:spacing w:line="276" w:lineRule="auto"/>
        <w:jc w:val="both"/>
      </w:pPr>
      <w:r w:rsidRPr="00836A77">
        <w:t>modrzewia (dla piskląt w okresie VI-IX))</w:t>
      </w:r>
    </w:p>
    <w:p w:rsidR="009B2FFC" w:rsidRPr="00836A77" w:rsidRDefault="009B2FFC" w:rsidP="001C6FD6">
      <w:pPr>
        <w:spacing w:line="276" w:lineRule="auto"/>
        <w:jc w:val="both"/>
      </w:pPr>
      <w:r w:rsidRPr="00836A77">
        <w:t>Z pkt. 1-5 należy dostarczyć do każdej z wolier i zajętych boksów łącznie ok. 4 gałązki/dzień, silnie rozkrzewione z gęstym i zdrowym igliwiem/liśćmi (długość pędów minimum 90 cm), natomiast poza sezonem wegetacyjnym z dobrze rozwiniętymi pąkami. Sosna pospolita podawana powinna być codziennie plus minimum trzy gatunki z ww. listy.</w:t>
      </w:r>
    </w:p>
    <w:p w:rsidR="009B2FFC" w:rsidRPr="00836A77" w:rsidRDefault="009B2FFC" w:rsidP="009B2FFC">
      <w:pPr>
        <w:spacing w:line="276" w:lineRule="auto"/>
        <w:jc w:val="both"/>
      </w:pPr>
    </w:p>
    <w:p w:rsidR="009B2FFC" w:rsidRPr="00836A77" w:rsidRDefault="009B2FFC" w:rsidP="009B2FFC">
      <w:pPr>
        <w:numPr>
          <w:ilvl w:val="0"/>
          <w:numId w:val="30"/>
        </w:numPr>
        <w:spacing w:line="276" w:lineRule="auto"/>
        <w:jc w:val="both"/>
        <w:rPr>
          <w:b/>
        </w:rPr>
      </w:pPr>
      <w:r w:rsidRPr="00836A77">
        <w:rPr>
          <w:b/>
        </w:rPr>
        <w:t>Codzienne w okresie wegetacyjnym (ok. 200 dni) pozyskanie i dostarczenie do woliery świeżych roślin zielnych i krzewinek:</w:t>
      </w:r>
    </w:p>
    <w:p w:rsidR="009B2FFC" w:rsidRPr="00836A77" w:rsidRDefault="009B2FFC" w:rsidP="009B2FFC">
      <w:pPr>
        <w:numPr>
          <w:ilvl w:val="0"/>
          <w:numId w:val="29"/>
        </w:numPr>
        <w:spacing w:line="276" w:lineRule="auto"/>
        <w:jc w:val="both"/>
      </w:pPr>
      <w:r w:rsidRPr="00836A77">
        <w:t>borówki czarnej,</w:t>
      </w:r>
    </w:p>
    <w:p w:rsidR="009B2FFC" w:rsidRPr="00836A77" w:rsidRDefault="009B2FFC" w:rsidP="009B2FFC">
      <w:pPr>
        <w:numPr>
          <w:ilvl w:val="0"/>
          <w:numId w:val="29"/>
        </w:numPr>
        <w:spacing w:line="276" w:lineRule="auto"/>
        <w:jc w:val="both"/>
      </w:pPr>
      <w:r w:rsidRPr="00836A77">
        <w:t>maliny właściwej,</w:t>
      </w:r>
    </w:p>
    <w:p w:rsidR="009B2FFC" w:rsidRPr="00836A77" w:rsidRDefault="009B2FFC" w:rsidP="009B2FFC">
      <w:pPr>
        <w:numPr>
          <w:ilvl w:val="0"/>
          <w:numId w:val="29"/>
        </w:numPr>
        <w:spacing w:line="276" w:lineRule="auto"/>
        <w:jc w:val="both"/>
      </w:pPr>
      <w:r w:rsidRPr="00836A77">
        <w:t>wrzosu zwyczajnego,</w:t>
      </w:r>
    </w:p>
    <w:p w:rsidR="009B2FFC" w:rsidRPr="00836A77" w:rsidRDefault="009B2FFC" w:rsidP="009B2FFC">
      <w:pPr>
        <w:numPr>
          <w:ilvl w:val="0"/>
          <w:numId w:val="29"/>
        </w:numPr>
        <w:spacing w:line="276" w:lineRule="auto"/>
        <w:jc w:val="both"/>
      </w:pPr>
      <w:r w:rsidRPr="00836A77">
        <w:t>pokrzywy zwyczajnej,</w:t>
      </w:r>
    </w:p>
    <w:p w:rsidR="009B2FFC" w:rsidRPr="00836A77" w:rsidRDefault="009B2FFC" w:rsidP="009B2FFC">
      <w:pPr>
        <w:numPr>
          <w:ilvl w:val="0"/>
          <w:numId w:val="29"/>
        </w:numPr>
        <w:spacing w:line="276" w:lineRule="auto"/>
        <w:jc w:val="both"/>
      </w:pPr>
      <w:r w:rsidRPr="00836A77">
        <w:t>babki zwyczajnej i lancetowatej,</w:t>
      </w:r>
    </w:p>
    <w:p w:rsidR="009B2FFC" w:rsidRPr="00836A77" w:rsidRDefault="009B2FFC" w:rsidP="009B2FFC">
      <w:pPr>
        <w:numPr>
          <w:ilvl w:val="0"/>
          <w:numId w:val="29"/>
        </w:numPr>
        <w:spacing w:line="276" w:lineRule="auto"/>
        <w:jc w:val="both"/>
      </w:pPr>
      <w:r w:rsidRPr="00836A77">
        <w:t>mniszka lekarskiego,</w:t>
      </w:r>
    </w:p>
    <w:p w:rsidR="009B2FFC" w:rsidRPr="00836A77" w:rsidRDefault="009B2FFC" w:rsidP="009B2FFC">
      <w:pPr>
        <w:numPr>
          <w:ilvl w:val="0"/>
          <w:numId w:val="29"/>
        </w:numPr>
        <w:spacing w:line="276" w:lineRule="auto"/>
        <w:jc w:val="both"/>
      </w:pPr>
      <w:r w:rsidRPr="00836A77">
        <w:t>poziomki pospolitej,</w:t>
      </w:r>
    </w:p>
    <w:p w:rsidR="009B2FFC" w:rsidRPr="00836A77" w:rsidRDefault="009B2FFC" w:rsidP="009B2FFC">
      <w:pPr>
        <w:numPr>
          <w:ilvl w:val="0"/>
          <w:numId w:val="29"/>
        </w:numPr>
        <w:spacing w:line="276" w:lineRule="auto"/>
        <w:jc w:val="both"/>
      </w:pPr>
      <w:r w:rsidRPr="00836A77">
        <w:t>szczawiu zwyczajnego,</w:t>
      </w:r>
    </w:p>
    <w:p w:rsidR="009B2FFC" w:rsidRPr="00836A77" w:rsidRDefault="009B2FFC" w:rsidP="009B2FFC">
      <w:pPr>
        <w:numPr>
          <w:ilvl w:val="0"/>
          <w:numId w:val="29"/>
        </w:numPr>
        <w:spacing w:line="276" w:lineRule="auto"/>
        <w:jc w:val="both"/>
      </w:pPr>
      <w:r w:rsidRPr="00836A77">
        <w:t>szczawika zajęczego.</w:t>
      </w:r>
    </w:p>
    <w:p w:rsidR="009B2FFC" w:rsidRPr="00836A77" w:rsidRDefault="009B2FFC" w:rsidP="009B2FFC">
      <w:pPr>
        <w:spacing w:line="276" w:lineRule="auto"/>
        <w:jc w:val="both"/>
      </w:pPr>
      <w:r w:rsidRPr="00836A77">
        <w:t>Pozyskanie dotyczy części nadziemnej za wyjątkiem borówki czarnej, którą pisklętom podajemy wraz z bryłą podłoża i korzeniami. Pozyskujemy codziennie w okresie wegetacyjnym  minimum 6 gatunków o łącznej wadze części nadziemnej ok. 200 g</w:t>
      </w:r>
      <w:r w:rsidR="00FE7DB8" w:rsidRPr="00836A77">
        <w:t>/jednego dorosłego głuszca</w:t>
      </w:r>
      <w:r w:rsidRPr="00836A77">
        <w:t xml:space="preserve">.  Pozyskanie gatunków spoza listy po uzgodnieniu z </w:t>
      </w:r>
      <w:r w:rsidR="0073667F" w:rsidRPr="00836A77">
        <w:t>Zamawiają</w:t>
      </w:r>
      <w:r w:rsidR="00FE7DB8" w:rsidRPr="00836A77">
        <w:t>cym</w:t>
      </w:r>
      <w:r w:rsidRPr="00836A77">
        <w:t xml:space="preserve">. Krzewinki w okresie owocowania powinny </w:t>
      </w:r>
      <w:r w:rsidR="00FE7DB8" w:rsidRPr="00836A77">
        <w:t>posiadać owoce</w:t>
      </w:r>
      <w:r w:rsidRPr="00836A77">
        <w:t xml:space="preserve">. Krzewinki borówki czarnej </w:t>
      </w:r>
      <w:r w:rsidR="00FE7DB8" w:rsidRPr="00836A77">
        <w:t xml:space="preserve">i </w:t>
      </w:r>
      <w:r w:rsidRPr="00836A77">
        <w:t>wrzosu zwyczajnego podajemy codziennie.</w:t>
      </w:r>
    </w:p>
    <w:p w:rsidR="00FE7DB8" w:rsidRPr="00836A77" w:rsidRDefault="00B36D16" w:rsidP="00FE7DB8">
      <w:pPr>
        <w:spacing w:line="276" w:lineRule="auto"/>
        <w:jc w:val="both"/>
      </w:pPr>
      <w:r>
        <w:t>200g / dzień / ptaka</w:t>
      </w:r>
    </w:p>
    <w:p w:rsidR="00FE7DB8" w:rsidRPr="00836A77" w:rsidRDefault="00FE7DB8" w:rsidP="00FE7DB8">
      <w:pPr>
        <w:spacing w:line="276" w:lineRule="auto"/>
        <w:jc w:val="both"/>
      </w:pPr>
    </w:p>
    <w:p w:rsidR="009B2FFC" w:rsidRPr="00836A77" w:rsidRDefault="009B2FFC" w:rsidP="00B966CE">
      <w:pPr>
        <w:numPr>
          <w:ilvl w:val="0"/>
          <w:numId w:val="30"/>
        </w:numPr>
        <w:spacing w:line="276" w:lineRule="auto"/>
        <w:jc w:val="both"/>
        <w:rPr>
          <w:b/>
        </w:rPr>
      </w:pPr>
      <w:r w:rsidRPr="00836A77">
        <w:rPr>
          <w:b/>
        </w:rPr>
        <w:t>Codzienne w okresie wegetacyjnym podawanie owadów:</w:t>
      </w:r>
    </w:p>
    <w:p w:rsidR="009B2FFC" w:rsidRPr="00836A77" w:rsidRDefault="009B2FFC" w:rsidP="009B2FFC">
      <w:pPr>
        <w:spacing w:line="276" w:lineRule="auto"/>
        <w:jc w:val="both"/>
      </w:pPr>
      <w:r w:rsidRPr="00836A77">
        <w:t xml:space="preserve">30g / dzień / ptaka  </w:t>
      </w:r>
    </w:p>
    <w:p w:rsidR="009B2FFC" w:rsidRPr="00836A77" w:rsidRDefault="009B2FFC" w:rsidP="009B2FFC">
      <w:pPr>
        <w:spacing w:line="276" w:lineRule="auto"/>
        <w:jc w:val="both"/>
      </w:pPr>
      <w:r w:rsidRPr="00836A77">
        <w:lastRenderedPageBreak/>
        <w:t xml:space="preserve">Owady: świerszcze sp., chrabąszcze majowe lub kasztanowe, mrówki i ich larwy, ogrodnice </w:t>
      </w:r>
      <w:proofErr w:type="spellStart"/>
      <w:r w:rsidRPr="00836A77">
        <w:t>niszczylistki</w:t>
      </w:r>
      <w:proofErr w:type="spellEnd"/>
      <w:r w:rsidRPr="00836A77">
        <w:t xml:space="preserve"> lub inne owady po uzgodnieniu z </w:t>
      </w:r>
      <w:r w:rsidR="00B966CE">
        <w:t>Zamawiającym.</w:t>
      </w:r>
    </w:p>
    <w:p w:rsidR="009B2FFC" w:rsidRPr="00836A77" w:rsidRDefault="009B2FFC" w:rsidP="009B2FFC">
      <w:pPr>
        <w:spacing w:line="276" w:lineRule="auto"/>
        <w:jc w:val="both"/>
      </w:pPr>
      <w:r w:rsidRPr="00836A77">
        <w:rPr>
          <w:b/>
        </w:rPr>
        <w:t>Wykonawca odpowiada za pozyskanie ww. roślin i owadów zgodne z obowiązującym prawem</w:t>
      </w:r>
      <w:r w:rsidR="009800B0">
        <w:t>.</w:t>
      </w:r>
    </w:p>
    <w:p w:rsidR="00FE7DB8" w:rsidRPr="00836A77" w:rsidRDefault="00FE7DB8" w:rsidP="009B2FFC">
      <w:pPr>
        <w:spacing w:line="276" w:lineRule="auto"/>
        <w:jc w:val="both"/>
      </w:pPr>
    </w:p>
    <w:p w:rsidR="00636091" w:rsidRPr="00836A77" w:rsidRDefault="00B966CE" w:rsidP="00636091">
      <w:pPr>
        <w:numPr>
          <w:ilvl w:val="0"/>
          <w:numId w:val="37"/>
        </w:numPr>
        <w:spacing w:line="276" w:lineRule="auto"/>
        <w:jc w:val="both"/>
      </w:pPr>
      <w:r>
        <w:t>Zebranie</w:t>
      </w:r>
      <w:r w:rsidR="00636091" w:rsidRPr="00836A77">
        <w:t xml:space="preserve"> gałęzi po skarmieniu przez</w:t>
      </w:r>
      <w:r>
        <w:t xml:space="preserve"> głuszce i odchodów głuszców w wolierach hodowlanych i adaptacyjnych, ich utylizacja przez Wykonawcę lub składowanie w miejscach </w:t>
      </w:r>
      <w:r w:rsidR="009800B0">
        <w:t>wskazanych przez Zamawiającego.</w:t>
      </w:r>
    </w:p>
    <w:p w:rsidR="00904A97" w:rsidRPr="00836A77" w:rsidRDefault="00904A97" w:rsidP="00904A97">
      <w:pPr>
        <w:spacing w:line="276" w:lineRule="auto"/>
        <w:jc w:val="both"/>
        <w:rPr>
          <w:iCs/>
        </w:rPr>
      </w:pPr>
    </w:p>
    <w:p w:rsidR="009B2FFC" w:rsidRPr="00C06B71" w:rsidRDefault="009B2FFC" w:rsidP="009B2FFC">
      <w:pPr>
        <w:numPr>
          <w:ilvl w:val="1"/>
          <w:numId w:val="35"/>
        </w:numPr>
        <w:spacing w:line="276" w:lineRule="auto"/>
        <w:jc w:val="both"/>
        <w:rPr>
          <w:b/>
          <w:iCs/>
        </w:rPr>
      </w:pPr>
      <w:r w:rsidRPr="00C06B71">
        <w:rPr>
          <w:b/>
          <w:iCs/>
        </w:rPr>
        <w:t xml:space="preserve">Dozór i utrzymanie we właściwym stanie technicznym obiektów i powierzchni wymienionych w pkt. 1 </w:t>
      </w:r>
    </w:p>
    <w:p w:rsidR="00C06B71" w:rsidRPr="00836A77" w:rsidRDefault="00C06B71" w:rsidP="00C06B71">
      <w:pPr>
        <w:spacing w:line="276" w:lineRule="auto"/>
        <w:ind w:left="720"/>
        <w:jc w:val="both"/>
        <w:rPr>
          <w:iCs/>
        </w:rPr>
      </w:pPr>
    </w:p>
    <w:p w:rsidR="003F7402" w:rsidRPr="00836A77" w:rsidRDefault="003F7402" w:rsidP="009B2FFC">
      <w:pPr>
        <w:numPr>
          <w:ilvl w:val="0"/>
          <w:numId w:val="36"/>
        </w:numPr>
        <w:spacing w:line="276" w:lineRule="auto"/>
        <w:jc w:val="both"/>
        <w:rPr>
          <w:iCs/>
        </w:rPr>
      </w:pPr>
      <w:r w:rsidRPr="00836A77">
        <w:rPr>
          <w:iCs/>
        </w:rPr>
        <w:t xml:space="preserve">Regularny dozór </w:t>
      </w:r>
      <w:r w:rsidR="00904A97" w:rsidRPr="00836A77">
        <w:t xml:space="preserve">obiektów określonych w </w:t>
      </w:r>
      <w:r w:rsidR="00904A97" w:rsidRPr="00897D51">
        <w:rPr>
          <w:b/>
        </w:rPr>
        <w:t>pkt. 1</w:t>
      </w:r>
      <w:r w:rsidR="00904A97" w:rsidRPr="00836A77">
        <w:t xml:space="preserve"> </w:t>
      </w:r>
      <w:proofErr w:type="spellStart"/>
      <w:r w:rsidR="00897D51">
        <w:rPr>
          <w:iCs/>
        </w:rPr>
        <w:t>tj</w:t>
      </w:r>
      <w:proofErr w:type="spellEnd"/>
      <w:r w:rsidR="00897D51">
        <w:rPr>
          <w:iCs/>
        </w:rPr>
        <w:t xml:space="preserve">, </w:t>
      </w:r>
      <w:r w:rsidRPr="00836A77">
        <w:rPr>
          <w:iCs/>
        </w:rPr>
        <w:t>bieżące utrzymanie i konserwacja</w:t>
      </w:r>
      <w:r w:rsidR="00D53726" w:rsidRPr="00836A77">
        <w:rPr>
          <w:iCs/>
        </w:rPr>
        <w:t>,</w:t>
      </w:r>
      <w:r w:rsidR="00E8515D" w:rsidRPr="00836A77">
        <w:rPr>
          <w:iCs/>
        </w:rPr>
        <w:t xml:space="preserve"> a </w:t>
      </w:r>
      <w:r w:rsidR="00E8515D" w:rsidRPr="00836A77">
        <w:t>także codzienne zabezpiecz</w:t>
      </w:r>
      <w:r w:rsidR="00D53726" w:rsidRPr="00836A77">
        <w:t>enie</w:t>
      </w:r>
      <w:r w:rsidR="00E8515D" w:rsidRPr="00836A77">
        <w:t xml:space="preserve"> ich </w:t>
      </w:r>
      <w:r w:rsidR="00D53726" w:rsidRPr="00836A77">
        <w:t>i zamykanie</w:t>
      </w:r>
      <w:r w:rsidR="00E8515D" w:rsidRPr="00836A77">
        <w:t xml:space="preserve"> wejść.</w:t>
      </w:r>
    </w:p>
    <w:p w:rsidR="00904A97" w:rsidRPr="00836A77" w:rsidRDefault="00904A97" w:rsidP="00904A97">
      <w:pPr>
        <w:numPr>
          <w:ilvl w:val="0"/>
          <w:numId w:val="36"/>
        </w:numPr>
        <w:spacing w:line="276" w:lineRule="auto"/>
        <w:jc w:val="both"/>
        <w:rPr>
          <w:b/>
        </w:rPr>
      </w:pPr>
      <w:r w:rsidRPr="00836A77">
        <w:t xml:space="preserve">Wykonywanie drobnych napraw sprzętu i urządzeń w obiektach określonych w </w:t>
      </w:r>
      <w:r w:rsidRPr="002B0944">
        <w:rPr>
          <w:b/>
        </w:rPr>
        <w:t>pkt. 1</w:t>
      </w:r>
      <w:r w:rsidRPr="00836A77">
        <w:t xml:space="preserve"> </w:t>
      </w:r>
      <w:r w:rsidR="00214A24" w:rsidRPr="00836A77">
        <w:t>i ich</w:t>
      </w:r>
      <w:r w:rsidRPr="00836A77">
        <w:t xml:space="preserve"> otoczeniu. Utrzymanie czystości i porządku.</w:t>
      </w:r>
      <w:r w:rsidR="001F45FA" w:rsidRPr="00836A77">
        <w:t xml:space="preserve"> Wykonawca będzie we własnym zakresie dokonywał bieżące, drobne naprawy infrastruktury, wynikające z normalnego użytkowania obiektu przez Wykonawcę (tj. Ośrodek H</w:t>
      </w:r>
      <w:r w:rsidR="007E6EE1">
        <w:t>odowli Zachowawczej Głuszców, 3</w:t>
      </w:r>
      <w:r w:rsidR="001F45FA" w:rsidRPr="00836A77">
        <w:t xml:space="preserve"> powierzchnie adaptacyjne  z wolierami </w:t>
      </w:r>
      <w:proofErr w:type="spellStart"/>
      <w:r w:rsidR="001F45FA" w:rsidRPr="00836A77">
        <w:t>wsiedleniowymi</w:t>
      </w:r>
      <w:proofErr w:type="spellEnd"/>
      <w:r w:rsidR="001F45FA" w:rsidRPr="00836A77">
        <w:t>, sprzęt do procesu lęgoweg</w:t>
      </w:r>
      <w:r w:rsidR="000E1D44" w:rsidRPr="00836A77">
        <w:t xml:space="preserve">o – inkubatory, klujniki, </w:t>
      </w:r>
      <w:proofErr w:type="spellStart"/>
      <w:r w:rsidR="000E1D44" w:rsidRPr="00836A77">
        <w:t>odchow</w:t>
      </w:r>
      <w:r w:rsidR="001F45FA" w:rsidRPr="00836A77">
        <w:t>a</w:t>
      </w:r>
      <w:r w:rsidR="000E1D44" w:rsidRPr="00836A77">
        <w:t>l</w:t>
      </w:r>
      <w:r w:rsidR="001F45FA" w:rsidRPr="00836A77">
        <w:t>niki</w:t>
      </w:r>
      <w:proofErr w:type="spellEnd"/>
      <w:r w:rsidR="001F45FA" w:rsidRPr="00836A77">
        <w:t>). W przypadku zaistnienia większych awarii Wykonawca zgłosi je bezzwłocznie do Zamawiającego</w:t>
      </w:r>
      <w:r w:rsidR="00214A24" w:rsidRPr="00836A77">
        <w:t>.</w:t>
      </w:r>
    </w:p>
    <w:p w:rsidR="00357440" w:rsidRPr="00836A77" w:rsidRDefault="00357440" w:rsidP="00357440">
      <w:pPr>
        <w:numPr>
          <w:ilvl w:val="0"/>
          <w:numId w:val="36"/>
        </w:numPr>
        <w:spacing w:line="276" w:lineRule="auto"/>
        <w:jc w:val="both"/>
        <w:rPr>
          <w:b/>
        </w:rPr>
      </w:pPr>
      <w:r w:rsidRPr="00836A77">
        <w:t>Codzienna kontrola stanu woliery i otoczenia oraz zgłaszanie wszelk</w:t>
      </w:r>
      <w:r w:rsidR="00443CAD">
        <w:t>ich wykrytych nieprawidłowości.</w:t>
      </w:r>
    </w:p>
    <w:p w:rsidR="009B2FFC" w:rsidRPr="00836A77" w:rsidRDefault="009B2FFC" w:rsidP="009B2FFC">
      <w:pPr>
        <w:numPr>
          <w:ilvl w:val="0"/>
          <w:numId w:val="36"/>
        </w:numPr>
        <w:spacing w:line="276" w:lineRule="auto"/>
        <w:jc w:val="both"/>
        <w:rPr>
          <w:iCs/>
        </w:rPr>
      </w:pPr>
      <w:r w:rsidRPr="00836A77">
        <w:rPr>
          <w:iCs/>
        </w:rPr>
        <w:t>Utrzymanie</w:t>
      </w:r>
      <w:r w:rsidR="000E1D44" w:rsidRPr="00836A77">
        <w:rPr>
          <w:iCs/>
        </w:rPr>
        <w:t xml:space="preserve"> w należytym stanie technicznym</w:t>
      </w:r>
      <w:r w:rsidRPr="00836A77">
        <w:rPr>
          <w:iCs/>
        </w:rPr>
        <w:t xml:space="preserve"> sprzętu do procesu lęgowego (inkubatory,</w:t>
      </w:r>
      <w:r w:rsidR="00DB1BB2" w:rsidRPr="00836A77">
        <w:rPr>
          <w:iCs/>
        </w:rPr>
        <w:t xml:space="preserve"> klujniki, </w:t>
      </w:r>
      <w:proofErr w:type="spellStart"/>
      <w:r w:rsidR="00DB1BB2" w:rsidRPr="00836A77">
        <w:rPr>
          <w:iCs/>
        </w:rPr>
        <w:t>odchowalniki</w:t>
      </w:r>
      <w:proofErr w:type="spellEnd"/>
      <w:r w:rsidR="00DB1BB2" w:rsidRPr="00836A77">
        <w:rPr>
          <w:iCs/>
        </w:rPr>
        <w:t xml:space="preserve">, inne), w </w:t>
      </w:r>
      <w:r w:rsidR="000E1D44" w:rsidRPr="00836A77">
        <w:rPr>
          <w:iCs/>
        </w:rPr>
        <w:t>tym regularn</w:t>
      </w:r>
      <w:r w:rsidR="005C0C0C" w:rsidRPr="00836A77">
        <w:rPr>
          <w:iCs/>
        </w:rPr>
        <w:t>e mycie</w:t>
      </w:r>
      <w:r w:rsidR="00DB1BB2" w:rsidRPr="00836A77">
        <w:rPr>
          <w:iCs/>
        </w:rPr>
        <w:t xml:space="preserve"> (tj. każdego dnia)</w:t>
      </w:r>
      <w:r w:rsidR="005C0C0C" w:rsidRPr="00836A77">
        <w:rPr>
          <w:iCs/>
        </w:rPr>
        <w:t>, dezynfekcja sprzętu</w:t>
      </w:r>
      <w:r w:rsidR="00443CAD">
        <w:rPr>
          <w:iCs/>
        </w:rPr>
        <w:t xml:space="preserve"> w trakcie korzystania.</w:t>
      </w:r>
    </w:p>
    <w:p w:rsidR="005C0C0C" w:rsidRPr="00836A77" w:rsidRDefault="005C0C0C" w:rsidP="009B2FFC">
      <w:pPr>
        <w:numPr>
          <w:ilvl w:val="0"/>
          <w:numId w:val="36"/>
        </w:numPr>
        <w:spacing w:line="276" w:lineRule="auto"/>
        <w:jc w:val="both"/>
        <w:rPr>
          <w:iCs/>
        </w:rPr>
      </w:pPr>
      <w:r w:rsidRPr="00836A77">
        <w:rPr>
          <w:iCs/>
        </w:rPr>
        <w:t xml:space="preserve">Dezynfekcja boksów w Ośrodku Hodowli Zachowawczej Głuszców podczas okresu ich wyłączenia z użytkowania przez głuszce </w:t>
      </w:r>
      <w:r w:rsidR="00FE7DB8" w:rsidRPr="00836A77">
        <w:rPr>
          <w:iCs/>
        </w:rPr>
        <w:t xml:space="preserve">środkiem dezynfekującym </w:t>
      </w:r>
      <w:r w:rsidR="00AC5CA0" w:rsidRPr="00836A77">
        <w:rPr>
          <w:iCs/>
        </w:rPr>
        <w:t>dostarczonym przez Zamawiają</w:t>
      </w:r>
      <w:r w:rsidR="00443CAD">
        <w:rPr>
          <w:iCs/>
        </w:rPr>
        <w:t>cego.</w:t>
      </w:r>
    </w:p>
    <w:p w:rsidR="005C0C0C" w:rsidRPr="00836A77" w:rsidRDefault="005C0C0C" w:rsidP="009B2FFC">
      <w:pPr>
        <w:numPr>
          <w:ilvl w:val="0"/>
          <w:numId w:val="36"/>
        </w:numPr>
        <w:spacing w:line="276" w:lineRule="auto"/>
        <w:jc w:val="both"/>
        <w:rPr>
          <w:iCs/>
        </w:rPr>
      </w:pPr>
      <w:r w:rsidRPr="00836A77">
        <w:rPr>
          <w:iCs/>
        </w:rPr>
        <w:t>Dezynfekcja wybiegów dla głuszców z wykorzystaniem łusek szyszek świerkowych podczas nieobecności głuszców na wybiegach. Wykonawca będzie kruszyć szyszki świerkowe dostarczone przez Z</w:t>
      </w:r>
      <w:r w:rsidR="00443CAD">
        <w:rPr>
          <w:iCs/>
        </w:rPr>
        <w:t>a</w:t>
      </w:r>
      <w:r w:rsidRPr="00836A77">
        <w:rPr>
          <w:iCs/>
        </w:rPr>
        <w:t xml:space="preserve">mawiającego. </w:t>
      </w:r>
    </w:p>
    <w:p w:rsidR="009B2FFC" w:rsidRPr="00836A77" w:rsidRDefault="009B2FFC" w:rsidP="009B2FFC">
      <w:pPr>
        <w:numPr>
          <w:ilvl w:val="0"/>
          <w:numId w:val="36"/>
        </w:numPr>
        <w:spacing w:line="276" w:lineRule="auto"/>
        <w:jc w:val="both"/>
      </w:pPr>
      <w:r w:rsidRPr="00836A77">
        <w:t>Organizacja pracy zaplecza woliery i powierzchni adaptacyjnych, w tym  ustalenie godzin pracy, przechowywanie karmy, środkó</w:t>
      </w:r>
      <w:r w:rsidR="00443CAD">
        <w:t>w dezynfekcyjnych i ochronnych.</w:t>
      </w:r>
    </w:p>
    <w:p w:rsidR="00CF63F8" w:rsidRPr="00836A77" w:rsidRDefault="00CF63F8" w:rsidP="00B966CE">
      <w:pPr>
        <w:numPr>
          <w:ilvl w:val="0"/>
          <w:numId w:val="36"/>
        </w:numPr>
        <w:spacing w:line="276" w:lineRule="auto"/>
        <w:jc w:val="both"/>
      </w:pPr>
      <w:r w:rsidRPr="00836A77">
        <w:t xml:space="preserve">W dozorze obiektów </w:t>
      </w:r>
      <w:r w:rsidR="00443CAD">
        <w:t>W</w:t>
      </w:r>
      <w:r w:rsidRPr="00836A77">
        <w:t xml:space="preserve">ykonawca będzie wykorzystywał istniejący system monitoringu wizyjnego oraz udostępnione przez Zamawiającego </w:t>
      </w:r>
      <w:proofErr w:type="spellStart"/>
      <w:r w:rsidRPr="00836A77">
        <w:t>fotopułapki</w:t>
      </w:r>
      <w:proofErr w:type="spellEnd"/>
      <w:r w:rsidRPr="00836A77">
        <w:t xml:space="preserve">, regularnie tj. co najmniej raz na tydzień przeglądając materiał nagrany na ww. sprzęcie lub w razie potrzeby - oceniając ryzyko wystąpienia jakiegoś zagrożenia (np. </w:t>
      </w:r>
      <w:r w:rsidR="00B966CE">
        <w:t xml:space="preserve">stwierdzenia obecności </w:t>
      </w:r>
      <w:r w:rsidRPr="00836A77">
        <w:t>na powierzchniach adaptacyjny</w:t>
      </w:r>
      <w:r w:rsidR="00B966CE">
        <w:t xml:space="preserve">ch ptaków i ssaków drapieżnych), ze szczególnym uwzględnieniem okresu składania jaj, wylęgu piskląt i ich odchowu, </w:t>
      </w:r>
      <w:r w:rsidRPr="00836A77">
        <w:t>przeglądając materiał częściej i informując Zamawiającego niezwłocznie o zaistnieniu ryzyka.</w:t>
      </w:r>
    </w:p>
    <w:p w:rsidR="00E8515D" w:rsidRPr="00836A77" w:rsidRDefault="00E8515D" w:rsidP="00E8515D">
      <w:pPr>
        <w:numPr>
          <w:ilvl w:val="0"/>
          <w:numId w:val="36"/>
        </w:numPr>
        <w:spacing w:line="276" w:lineRule="auto"/>
        <w:jc w:val="both"/>
      </w:pPr>
      <w:r w:rsidRPr="00836A77">
        <w:lastRenderedPageBreak/>
        <w:t>W celu ochrony głuszców przed gryzoniami i drapieżnikami pracownicy Wykonawcy zobowiązani są do codziennej kontroli stanu o</w:t>
      </w:r>
      <w:r w:rsidR="00B966CE">
        <w:t>grodzeń i zabezpieczenia wolier (co</w:t>
      </w:r>
      <w:r w:rsidR="009800B0">
        <w:t xml:space="preserve"> </w:t>
      </w:r>
      <w:r w:rsidR="00B966CE">
        <w:t>najmniej dwukrotnie w ciągu doby)</w:t>
      </w:r>
      <w:r w:rsidR="00050BDE">
        <w:t>.</w:t>
      </w:r>
      <w:r w:rsidRPr="00836A77">
        <w:t xml:space="preserve"> W szczególności zobowiązani są do kontroli działania elektryzatora oraz odstraszaczy akustycznych.</w:t>
      </w:r>
    </w:p>
    <w:p w:rsidR="009B2FFC" w:rsidRPr="00836A77" w:rsidRDefault="009B2FFC" w:rsidP="009B2FFC">
      <w:pPr>
        <w:numPr>
          <w:ilvl w:val="0"/>
          <w:numId w:val="36"/>
        </w:numPr>
        <w:spacing w:line="276" w:lineRule="auto"/>
        <w:jc w:val="both"/>
        <w:rPr>
          <w:b/>
        </w:rPr>
      </w:pPr>
      <w:r w:rsidRPr="00836A77">
        <w:t>Wykonywanie wszelkich czynności niezbędnych do obsługi ośrodka i wolier adaptacyjnych w sytuacjach nagłych, po powiadomieniu o konieczności wykonania takich czynności przez Zamawiającego. Wykonawca jest zobowiązany podjąć ww. czynności  bez zbędnej zwłoki.</w:t>
      </w:r>
    </w:p>
    <w:p w:rsidR="009B2FFC" w:rsidRPr="00836A77" w:rsidRDefault="00D91313" w:rsidP="009B2FFC">
      <w:pPr>
        <w:numPr>
          <w:ilvl w:val="0"/>
          <w:numId w:val="36"/>
        </w:numPr>
        <w:spacing w:line="276" w:lineRule="auto"/>
        <w:jc w:val="both"/>
        <w:rPr>
          <w:b/>
        </w:rPr>
      </w:pPr>
      <w:r w:rsidRPr="00836A77">
        <w:t xml:space="preserve">Codzienne mycie i dezynfekcja </w:t>
      </w:r>
      <w:r w:rsidR="009B2FFC" w:rsidRPr="00836A77">
        <w:t>naczyń, w których</w:t>
      </w:r>
      <w:r w:rsidRPr="00836A77">
        <w:t xml:space="preserve"> podawana jest karma i woda</w:t>
      </w:r>
      <w:r w:rsidR="009B2FFC" w:rsidRPr="00836A77">
        <w:t>.</w:t>
      </w:r>
    </w:p>
    <w:p w:rsidR="009B2FFC" w:rsidRPr="00836A77" w:rsidRDefault="009B2FFC" w:rsidP="009B2FFC">
      <w:pPr>
        <w:numPr>
          <w:ilvl w:val="0"/>
          <w:numId w:val="36"/>
        </w:numPr>
        <w:spacing w:line="276" w:lineRule="auto"/>
        <w:jc w:val="both"/>
      </w:pPr>
      <w:r w:rsidRPr="00836A77">
        <w:t>Wymiana piasku w wolierach i odpowiednie przemieszczenie ptaków do odświeżonych i zdezynfekowanych pomieszczeń zgodnie z zaleceniami Zamawiającego.</w:t>
      </w:r>
    </w:p>
    <w:p w:rsidR="00586052" w:rsidRPr="00836A77" w:rsidRDefault="00586052" w:rsidP="009B2FFC">
      <w:pPr>
        <w:numPr>
          <w:ilvl w:val="0"/>
          <w:numId w:val="36"/>
        </w:numPr>
        <w:spacing w:line="276" w:lineRule="auto"/>
        <w:jc w:val="both"/>
      </w:pPr>
      <w:r w:rsidRPr="00836A77">
        <w:t>W przypadku zaistnienia zjawisk pogodowych, które mogą bezpośrednio zagrozić obiektom, gdzie przebywają głuszce Wykonawca niezwłocznie podejmie działania ochronne (np. odśnieżenie wolier – siatek w przypadku dużych opadów śniegu, kontrola obiektu i podjęcie odpowiednich działań w przypadku wichury itd.).</w:t>
      </w:r>
    </w:p>
    <w:p w:rsidR="003C7B0C" w:rsidRPr="00836A77" w:rsidRDefault="003C7B0C" w:rsidP="009B2FFC">
      <w:pPr>
        <w:numPr>
          <w:ilvl w:val="0"/>
          <w:numId w:val="36"/>
        </w:numPr>
        <w:spacing w:line="276" w:lineRule="auto"/>
        <w:jc w:val="both"/>
      </w:pPr>
      <w:r w:rsidRPr="00836A77">
        <w:t xml:space="preserve">Utrzymanie w czystości i należytym stanie technicznym przyczepy kempingowej wykorzystywanej w procesie wsiedleń głuszców. </w:t>
      </w:r>
    </w:p>
    <w:p w:rsidR="003C7B0C" w:rsidRPr="00836A77" w:rsidRDefault="003C7B0C" w:rsidP="009B2FFC">
      <w:pPr>
        <w:numPr>
          <w:ilvl w:val="0"/>
          <w:numId w:val="36"/>
        </w:numPr>
        <w:spacing w:line="276" w:lineRule="auto"/>
        <w:jc w:val="both"/>
      </w:pPr>
      <w:r w:rsidRPr="00836A77">
        <w:t xml:space="preserve">W uzgodnieniu z Zamawiającym odłów głuszców, zakładanie i zdejmowanie nadajników telemetrycznych na głuszce. </w:t>
      </w:r>
      <w:r w:rsidR="005B4732" w:rsidRPr="00836A77">
        <w:t xml:space="preserve">Zgodę z Generalnej Dyrekcji Ochrony Środowiska na powyższe czynności zapewnia Zamawiający. </w:t>
      </w:r>
    </w:p>
    <w:p w:rsidR="005B4732" w:rsidRPr="00836A77" w:rsidRDefault="005B4732" w:rsidP="009B2FFC">
      <w:pPr>
        <w:numPr>
          <w:ilvl w:val="0"/>
          <w:numId w:val="36"/>
        </w:numPr>
        <w:spacing w:line="276" w:lineRule="auto"/>
        <w:jc w:val="both"/>
      </w:pPr>
      <w:r w:rsidRPr="00836A77">
        <w:t xml:space="preserve">W przypadkach uzasadnionych i w uzgodnieniu </w:t>
      </w:r>
      <w:r w:rsidR="00897D51">
        <w:t>z Zamawiającym</w:t>
      </w:r>
      <w:r w:rsidRPr="00836A77">
        <w:t xml:space="preserve"> udostępnianie obiektów określonych w </w:t>
      </w:r>
      <w:r w:rsidRPr="002B0944">
        <w:rPr>
          <w:b/>
        </w:rPr>
        <w:t>pkt. 1</w:t>
      </w:r>
      <w:r w:rsidRPr="00836A77">
        <w:t xml:space="preserve"> osobom zainteresowanym (naukowcy, ekipy filmow</w:t>
      </w:r>
      <w:r w:rsidR="00DD21C8">
        <w:t>e, inne grupy zainteresowania).</w:t>
      </w:r>
    </w:p>
    <w:p w:rsidR="0097179D" w:rsidRPr="00836A77" w:rsidRDefault="0097179D" w:rsidP="009B2FFC">
      <w:pPr>
        <w:numPr>
          <w:ilvl w:val="0"/>
          <w:numId w:val="36"/>
        </w:numPr>
        <w:spacing w:line="276" w:lineRule="auto"/>
        <w:jc w:val="both"/>
      </w:pPr>
      <w:r w:rsidRPr="00836A77">
        <w:t>Uczestniczenie w szkoleniach i innych spotkaniach z zakresu hodowli głuszców orga</w:t>
      </w:r>
      <w:r w:rsidR="00DD21C8">
        <w:t>nizowanych przez Zamawiającego.</w:t>
      </w:r>
    </w:p>
    <w:p w:rsidR="006A3511" w:rsidRPr="002B0944" w:rsidRDefault="006A3511" w:rsidP="009B2FFC">
      <w:pPr>
        <w:numPr>
          <w:ilvl w:val="0"/>
          <w:numId w:val="36"/>
        </w:numPr>
        <w:spacing w:line="276" w:lineRule="auto"/>
        <w:jc w:val="both"/>
        <w:rPr>
          <w:b/>
        </w:rPr>
      </w:pPr>
      <w:r w:rsidRPr="00836A77">
        <w:t xml:space="preserve">Obecność podczas przywozu głuszców zakupionych, bądź </w:t>
      </w:r>
      <w:r w:rsidR="004C2DA3">
        <w:t xml:space="preserve">dostarczonych </w:t>
      </w:r>
      <w:r w:rsidRPr="00836A77">
        <w:t xml:space="preserve">w ramach wymiany między hodowlanych do obiektów wskazanych w </w:t>
      </w:r>
      <w:r w:rsidR="00DD21C8">
        <w:rPr>
          <w:b/>
        </w:rPr>
        <w:t>pkt.1.</w:t>
      </w:r>
    </w:p>
    <w:p w:rsidR="009B2FFC" w:rsidRPr="00836A77" w:rsidRDefault="009B2FFC" w:rsidP="00904A97">
      <w:pPr>
        <w:spacing w:line="276" w:lineRule="auto"/>
        <w:ind w:left="360"/>
        <w:jc w:val="both"/>
        <w:rPr>
          <w:iCs/>
        </w:rPr>
      </w:pPr>
    </w:p>
    <w:p w:rsidR="00904A97" w:rsidRPr="00836A77" w:rsidRDefault="00904A97" w:rsidP="00904A97">
      <w:pPr>
        <w:spacing w:line="276" w:lineRule="auto"/>
        <w:ind w:left="360"/>
        <w:jc w:val="both"/>
        <w:rPr>
          <w:iCs/>
        </w:rPr>
      </w:pPr>
    </w:p>
    <w:p w:rsidR="009B2FFC" w:rsidRDefault="009B2FFC" w:rsidP="009B2FFC">
      <w:pPr>
        <w:numPr>
          <w:ilvl w:val="1"/>
          <w:numId w:val="35"/>
        </w:numPr>
        <w:spacing w:line="276" w:lineRule="auto"/>
        <w:jc w:val="both"/>
        <w:rPr>
          <w:b/>
          <w:iCs/>
        </w:rPr>
      </w:pPr>
      <w:r w:rsidRPr="00836A77">
        <w:rPr>
          <w:b/>
          <w:iCs/>
        </w:rPr>
        <w:t xml:space="preserve">Inne czynności </w:t>
      </w:r>
    </w:p>
    <w:p w:rsidR="00C06B71" w:rsidRPr="00836A77" w:rsidRDefault="00C06B71" w:rsidP="00C06B71">
      <w:pPr>
        <w:spacing w:line="276" w:lineRule="auto"/>
        <w:ind w:left="720"/>
        <w:jc w:val="both"/>
        <w:rPr>
          <w:b/>
          <w:iCs/>
        </w:rPr>
      </w:pPr>
    </w:p>
    <w:p w:rsidR="00904A97" w:rsidRPr="00836A77" w:rsidRDefault="00904A97" w:rsidP="00613999">
      <w:pPr>
        <w:numPr>
          <w:ilvl w:val="0"/>
          <w:numId w:val="39"/>
        </w:numPr>
        <w:spacing w:line="276" w:lineRule="auto"/>
        <w:jc w:val="both"/>
      </w:pPr>
      <w:r w:rsidRPr="00836A77">
        <w:t xml:space="preserve">Ustalanie z Zamawiającym i </w:t>
      </w:r>
      <w:r w:rsidR="00773CD1" w:rsidRPr="00836A77">
        <w:t>lekarzem weterynarii</w:t>
      </w:r>
      <w:r w:rsidRPr="00836A77">
        <w:t xml:space="preserve"> na początku każdego miesiąca harmonogramu obsługi ośrodka hodowli i wolier adaptacyjnych w zakresie sprawowania codziennej opieki nad ptakami znajdującymi się w ośrodku hodowli głuszca, dostosowując każdorazowo harmonogram do takich uwarunkowań jak: wiek i okres rozwojowy ptaków, pory dnia,  pory roku, warunki pogodowe oraz inne czynniki.</w:t>
      </w:r>
    </w:p>
    <w:p w:rsidR="00904A97" w:rsidRPr="00836A77" w:rsidRDefault="00904A97" w:rsidP="00613999">
      <w:pPr>
        <w:numPr>
          <w:ilvl w:val="0"/>
          <w:numId w:val="39"/>
        </w:numPr>
        <w:spacing w:line="276" w:lineRule="auto"/>
        <w:jc w:val="both"/>
      </w:pPr>
      <w:r w:rsidRPr="00836A77">
        <w:t xml:space="preserve">Przed każdorazowym wejściem na teren hodowli konieczna jest zmiana obuwia i ubrania na ochronne, używane wyłącznie na terenie hodowli. Wykonawca zapewnia swoim pracownikom odzież roboczą i ochronną. </w:t>
      </w:r>
      <w:r w:rsidR="00EA04B2" w:rsidRPr="00836A77">
        <w:t xml:space="preserve">Na każdym obiekcie wymienionym w </w:t>
      </w:r>
      <w:r w:rsidR="00EA04B2" w:rsidRPr="002B0944">
        <w:rPr>
          <w:b/>
        </w:rPr>
        <w:t>pkt. 1</w:t>
      </w:r>
      <w:r w:rsidR="00EA04B2" w:rsidRPr="00836A77">
        <w:t xml:space="preserve"> wykonawca i jego pracownicy będą korzystać z innego zestawu ubrań i butów ochronnych.</w:t>
      </w:r>
    </w:p>
    <w:p w:rsidR="00EA04B2" w:rsidRPr="00C06B71" w:rsidRDefault="00EA04B2" w:rsidP="00613999">
      <w:pPr>
        <w:numPr>
          <w:ilvl w:val="0"/>
          <w:numId w:val="39"/>
        </w:numPr>
        <w:spacing w:line="276" w:lineRule="auto"/>
        <w:jc w:val="both"/>
      </w:pPr>
      <w:r w:rsidRPr="00836A77">
        <w:lastRenderedPageBreak/>
        <w:t>Wszystkie obiekty będą zabezpieczone na wejściu co najmniej dwoma matami dezynfekcyjny</w:t>
      </w:r>
      <w:r w:rsidR="00DB5D93" w:rsidRPr="00836A77">
        <w:t>mi dostarczonymi przez Zamawiają</w:t>
      </w:r>
      <w:r w:rsidRPr="00836A77">
        <w:t>cego. Wykonawca będzie pilnował</w:t>
      </w:r>
      <w:r w:rsidR="00A21DF2">
        <w:t>,</w:t>
      </w:r>
      <w:r w:rsidRPr="00836A77">
        <w:t xml:space="preserve"> aby </w:t>
      </w:r>
      <w:r w:rsidRPr="00C06B71">
        <w:t xml:space="preserve">były one nasączone </w:t>
      </w:r>
      <w:r w:rsidR="00DB5D93" w:rsidRPr="00C06B71">
        <w:rPr>
          <w:iCs/>
        </w:rPr>
        <w:t>środkiem dezynfekującym d</w:t>
      </w:r>
      <w:r w:rsidRPr="00C06B71">
        <w:t xml:space="preserve">ostarczonym przez Zamawiającego. </w:t>
      </w:r>
    </w:p>
    <w:p w:rsidR="003F7402" w:rsidRPr="00C06B71" w:rsidRDefault="00904A97" w:rsidP="00613999">
      <w:pPr>
        <w:numPr>
          <w:ilvl w:val="0"/>
          <w:numId w:val="39"/>
        </w:numPr>
        <w:spacing w:line="276" w:lineRule="auto"/>
        <w:jc w:val="both"/>
      </w:pPr>
      <w:r w:rsidRPr="00C06B71">
        <w:t>Z</w:t>
      </w:r>
      <w:r w:rsidR="003F7402" w:rsidRPr="00C06B71">
        <w:t xml:space="preserve">biór prób (odchody i pióra) w sposób i w terminach określonych przez Zamawiającego (co najmniej raz w miesiącu). </w:t>
      </w:r>
    </w:p>
    <w:p w:rsidR="003F7402" w:rsidRPr="00C06B71" w:rsidRDefault="00D10967" w:rsidP="00613999">
      <w:pPr>
        <w:numPr>
          <w:ilvl w:val="0"/>
          <w:numId w:val="39"/>
        </w:numPr>
        <w:spacing w:line="276" w:lineRule="auto"/>
        <w:jc w:val="both"/>
      </w:pPr>
      <w:r w:rsidRPr="00C06B71">
        <w:t>Sprawujący opiekę</w:t>
      </w:r>
      <w:r w:rsidR="003F7402" w:rsidRPr="00C06B71">
        <w:t xml:space="preserve"> pracownicy Wykonawcy są odpowiedzialni za należyte zabezpieczenie ptaków i niedopuszczanie osób postronnych na teren hodowli</w:t>
      </w:r>
      <w:r w:rsidR="00EA04B2" w:rsidRPr="00C06B71">
        <w:t xml:space="preserve"> i powierzchni adaptacyjnych. </w:t>
      </w:r>
    </w:p>
    <w:p w:rsidR="003F7402" w:rsidRPr="00C06B71" w:rsidRDefault="003F7402" w:rsidP="00613999">
      <w:pPr>
        <w:numPr>
          <w:ilvl w:val="0"/>
          <w:numId w:val="39"/>
        </w:numPr>
        <w:spacing w:line="276" w:lineRule="auto"/>
        <w:jc w:val="both"/>
      </w:pPr>
      <w:r w:rsidRPr="00C06B71">
        <w:t>Ze wszystkich wykonywanych czynności należy prowadzić na bieżąco szczegółowe zapisy w dostarczonym przez Z</w:t>
      </w:r>
      <w:r w:rsidR="000958F8" w:rsidRPr="00C06B71">
        <w:t>amawiającego dzienniku hodowli i przedstawia</w:t>
      </w:r>
      <w:r w:rsidR="000E1D44" w:rsidRPr="00C06B71">
        <w:t>ć</w:t>
      </w:r>
      <w:r w:rsidR="000958F8" w:rsidRPr="00C06B71">
        <w:t xml:space="preserve"> go do kontroli Zamawiającemu raz na miesiąc. </w:t>
      </w:r>
      <w:r w:rsidRPr="00C06B71">
        <w:t xml:space="preserve">Rodzaj podawanej karmy oraz jej ilości należy codziennie zapisać w tabelach rozchodu. Z wyprzedzeniem </w:t>
      </w:r>
      <w:r w:rsidR="00E8515D" w:rsidRPr="00C06B71">
        <w:t xml:space="preserve">(min. 7 dni) </w:t>
      </w:r>
      <w:r w:rsidRPr="00C06B71">
        <w:t>zgłaszać do Zamawiającego potrzebę zamówienia kończących się zapasów składników pokarmowych, środków dezynfekcyjnych, ochronnych</w:t>
      </w:r>
      <w:r w:rsidR="00D10967" w:rsidRPr="00C06B71">
        <w:t>, lekarstw,</w:t>
      </w:r>
      <w:r w:rsidR="00E8515D" w:rsidRPr="00C06B71">
        <w:t xml:space="preserve"> suplementów,</w:t>
      </w:r>
      <w:r w:rsidRPr="00C06B71">
        <w:t xml:space="preserve"> itp.</w:t>
      </w:r>
    </w:p>
    <w:p w:rsidR="003F7402" w:rsidRPr="00C06B71" w:rsidRDefault="003F7402" w:rsidP="00613999">
      <w:pPr>
        <w:numPr>
          <w:ilvl w:val="0"/>
          <w:numId w:val="39"/>
        </w:numPr>
        <w:spacing w:line="276" w:lineRule="auto"/>
        <w:jc w:val="both"/>
      </w:pPr>
      <w:r w:rsidRPr="00C06B71">
        <w:t>Niezwłoczne zawiadamianie Zamawiającego o wszelkich niepokojących zmianach zachowania się ptaków, np. o biegunce u któregoś z ptaków lub nie pobieraniu pokarmu, nocowaniu na ziemi</w:t>
      </w:r>
      <w:r w:rsidR="00FF068D" w:rsidRPr="00C06B71">
        <w:t xml:space="preserve">, pojawieniu się potencjalnego zagrożenia dla głuszców i obiektów określonych w </w:t>
      </w:r>
      <w:r w:rsidR="00FF068D" w:rsidRPr="002B0944">
        <w:rPr>
          <w:b/>
        </w:rPr>
        <w:t>pkt. 1,</w:t>
      </w:r>
      <w:r w:rsidR="00FF068D" w:rsidRPr="00C06B71">
        <w:t xml:space="preserve"> </w:t>
      </w:r>
      <w:r w:rsidRPr="00C06B71">
        <w:t xml:space="preserve"> itp. </w:t>
      </w:r>
    </w:p>
    <w:p w:rsidR="00A02AE8" w:rsidRPr="00C06B71" w:rsidRDefault="003F7402" w:rsidP="00613999">
      <w:pPr>
        <w:numPr>
          <w:ilvl w:val="0"/>
          <w:numId w:val="39"/>
        </w:numPr>
        <w:spacing w:line="276" w:lineRule="auto"/>
        <w:jc w:val="both"/>
      </w:pPr>
      <w:r w:rsidRPr="00C06B71">
        <w:t>Wykonywanie innych czynności dotyczących hodowli, zlecanych w formie zapisu w dzienniku hodowli głuszców przez Zamawiającego.</w:t>
      </w:r>
    </w:p>
    <w:p w:rsidR="00A02AE8" w:rsidRPr="00C06B71" w:rsidRDefault="003F7402" w:rsidP="00613999">
      <w:pPr>
        <w:numPr>
          <w:ilvl w:val="0"/>
          <w:numId w:val="39"/>
        </w:numPr>
        <w:spacing w:line="276" w:lineRule="auto"/>
        <w:jc w:val="both"/>
      </w:pPr>
      <w:r w:rsidRPr="00C06B71">
        <w:t xml:space="preserve">Zamawiający zapewnia opiekę weterynaryjną.  </w:t>
      </w:r>
    </w:p>
    <w:p w:rsidR="003F7402" w:rsidRPr="00C06B71" w:rsidRDefault="003F7402" w:rsidP="00613999">
      <w:pPr>
        <w:numPr>
          <w:ilvl w:val="0"/>
          <w:numId w:val="39"/>
        </w:numPr>
        <w:spacing w:line="276" w:lineRule="auto"/>
        <w:jc w:val="both"/>
      </w:pPr>
      <w:r w:rsidRPr="00C06B71">
        <w:t xml:space="preserve">Wszystkie informacje i dane pozyskane i gromadzone przez Wykonawcę są własnością Zamawiającego i mogą być wykorzystane wyłącznie za zgodą Zamawiającego. </w:t>
      </w:r>
    </w:p>
    <w:p w:rsidR="003F7402" w:rsidRPr="00C06B71" w:rsidRDefault="003F7402" w:rsidP="002213C7">
      <w:pPr>
        <w:spacing w:line="276" w:lineRule="auto"/>
        <w:jc w:val="both"/>
      </w:pPr>
    </w:p>
    <w:p w:rsidR="003F7402" w:rsidRPr="00836A77" w:rsidRDefault="003F7402" w:rsidP="002213C7">
      <w:pPr>
        <w:spacing w:line="276" w:lineRule="auto"/>
        <w:jc w:val="both"/>
      </w:pPr>
      <w:r w:rsidRPr="00836A77">
        <w:tab/>
      </w:r>
    </w:p>
    <w:p w:rsidR="003E1335" w:rsidRPr="00836A77" w:rsidRDefault="008E5443" w:rsidP="00A21DF2">
      <w:pPr>
        <w:spacing w:line="276" w:lineRule="auto"/>
        <w:jc w:val="both"/>
        <w:rPr>
          <w:b/>
          <w:bCs/>
        </w:rPr>
      </w:pPr>
      <w:r w:rsidRPr="00836A77">
        <w:rPr>
          <w:b/>
          <w:bCs/>
        </w:rPr>
        <w:t xml:space="preserve">Obiekty wymienione w pkt. 1 można obejrzeć w godzinach pracy Nadleśnictwa Głęboki Bród tj. 7:00-15:00 po uprzednim uzgodnieniu terminu oględzin. </w:t>
      </w:r>
    </w:p>
    <w:p w:rsidR="003E1335" w:rsidRPr="00836A77" w:rsidRDefault="003E1335" w:rsidP="002213C7">
      <w:pPr>
        <w:spacing w:line="276" w:lineRule="auto"/>
        <w:jc w:val="both"/>
        <w:rPr>
          <w:b/>
          <w:bCs/>
        </w:rPr>
      </w:pPr>
    </w:p>
    <w:p w:rsidR="003E1335" w:rsidRPr="00836A77" w:rsidRDefault="003E1335" w:rsidP="002213C7">
      <w:pPr>
        <w:spacing w:line="276" w:lineRule="auto"/>
        <w:jc w:val="both"/>
        <w:rPr>
          <w:b/>
          <w:bCs/>
        </w:rPr>
      </w:pPr>
    </w:p>
    <w:p w:rsidR="003E1335" w:rsidRPr="00836A77" w:rsidRDefault="003E1335" w:rsidP="002213C7">
      <w:pPr>
        <w:spacing w:line="276" w:lineRule="auto"/>
        <w:jc w:val="both"/>
        <w:rPr>
          <w:b/>
          <w:bCs/>
        </w:rPr>
      </w:pPr>
    </w:p>
    <w:p w:rsidR="00636091" w:rsidRPr="00836A77" w:rsidRDefault="00636091" w:rsidP="005C0C0C">
      <w:r w:rsidRPr="00836A77">
        <w:t xml:space="preserve"> </w:t>
      </w:r>
    </w:p>
    <w:p w:rsidR="003E1335" w:rsidRPr="00836A77" w:rsidRDefault="003E1335" w:rsidP="002213C7">
      <w:pPr>
        <w:spacing w:line="276" w:lineRule="auto"/>
        <w:jc w:val="both"/>
        <w:rPr>
          <w:b/>
          <w:bCs/>
        </w:rPr>
      </w:pPr>
    </w:p>
    <w:sectPr w:rsidR="003E1335" w:rsidRPr="00836A77" w:rsidSect="006A1C73">
      <w:headerReference w:type="default" r:id="rId7"/>
      <w:footerReference w:type="default" r:id="rId8"/>
      <w:footerReference w:type="first" r:id="rId9"/>
      <w:pgSz w:w="11906" w:h="16838" w:code="9"/>
      <w:pgMar w:top="1418" w:right="1304" w:bottom="2127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5B3" w:rsidRDefault="00C765B3">
      <w:r>
        <w:separator/>
      </w:r>
    </w:p>
  </w:endnote>
  <w:endnote w:type="continuationSeparator" w:id="0">
    <w:p w:rsidR="00C765B3" w:rsidRDefault="00C76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39" w:rsidRPr="00826B20" w:rsidRDefault="0075213A" w:rsidP="00F26D39">
    <w:pPr>
      <w:tabs>
        <w:tab w:val="left" w:pos="1245"/>
        <w:tab w:val="center" w:pos="4536"/>
        <w:tab w:val="center" w:pos="4749"/>
        <w:tab w:val="right" w:pos="9072"/>
      </w:tabs>
      <w:jc w:val="center"/>
      <w:rPr>
        <w:rFonts w:ascii="Arial" w:eastAsia="Calibri" w:hAnsi="Arial" w:cs="Arial"/>
        <w:sz w:val="16"/>
        <w:szCs w:val="16"/>
        <w:lang w:eastAsia="en-US"/>
      </w:rPr>
    </w:pPr>
    <w:r>
      <w:rPr>
        <w:rFonts w:ascii="Arial" w:eastAsia="Calibri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0</wp:posOffset>
          </wp:positionH>
          <wp:positionV relativeFrom="margin">
            <wp:posOffset>8509000</wp:posOffset>
          </wp:positionV>
          <wp:extent cx="5762625" cy="514350"/>
          <wp:effectExtent l="0" t="0" r="9525" b="0"/>
          <wp:wrapSquare wrapText="bothSides"/>
          <wp:docPr id="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6B20" w:rsidRPr="00826B20">
      <w:rPr>
        <w:rFonts w:ascii="Arial" w:eastAsia="Calibri" w:hAnsi="Arial" w:cs="Arial"/>
        <w:sz w:val="16"/>
        <w:szCs w:val="16"/>
        <w:lang w:eastAsia="en-US"/>
      </w:rPr>
      <w:t xml:space="preserve"> </w:t>
    </w:r>
  </w:p>
  <w:p w:rsidR="00D35830" w:rsidRDefault="0075213A">
    <w:pPr>
      <w:pStyle w:val="Stopka"/>
      <w:rPr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9D9F85" id="Line 1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A5093F">
      <w:rPr>
        <w:rStyle w:val="Numerstrony"/>
        <w:noProof/>
        <w:sz w:val="18"/>
        <w:szCs w:val="18"/>
      </w:rPr>
      <w:t>7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A5093F">
      <w:rPr>
        <w:rStyle w:val="Numerstrony"/>
        <w:noProof/>
        <w:sz w:val="18"/>
        <w:szCs w:val="18"/>
      </w:rPr>
      <w:t>7</w:t>
    </w:r>
    <w:r>
      <w:rPr>
        <w:rStyle w:val="Numerstrony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B20" w:rsidRPr="00826B20" w:rsidRDefault="0075213A" w:rsidP="00826B20">
    <w:pPr>
      <w:tabs>
        <w:tab w:val="left" w:pos="1245"/>
        <w:tab w:val="center" w:pos="4536"/>
        <w:tab w:val="center" w:pos="4749"/>
        <w:tab w:val="right" w:pos="9072"/>
      </w:tabs>
      <w:jc w:val="center"/>
      <w:rPr>
        <w:rFonts w:ascii="Arial" w:eastAsia="Calibri" w:hAnsi="Arial" w:cs="Arial"/>
        <w:sz w:val="16"/>
        <w:szCs w:val="16"/>
        <w:lang w:eastAsia="en-US"/>
      </w:rPr>
    </w:pPr>
    <w:r>
      <w:rPr>
        <w:noProof/>
        <w:color w:val="000000"/>
        <w:sz w:val="0"/>
        <w:szCs w:val="0"/>
        <w:u w:color="00000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227330</wp:posOffset>
          </wp:positionH>
          <wp:positionV relativeFrom="margin">
            <wp:posOffset>8253730</wp:posOffset>
          </wp:positionV>
          <wp:extent cx="5762625" cy="514350"/>
          <wp:effectExtent l="0" t="0" r="9525" b="0"/>
          <wp:wrapSquare wrapText="bothSides"/>
          <wp:docPr id="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64CF" w:rsidRPr="005064CF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5B3" w:rsidRDefault="00C765B3">
      <w:r>
        <w:separator/>
      </w:r>
    </w:p>
  </w:footnote>
  <w:footnote w:type="continuationSeparator" w:id="0">
    <w:p w:rsidR="00C765B3" w:rsidRDefault="00C76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830" w:rsidRDefault="00D35830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D35830" w:rsidRDefault="009940CC">
    <w:pPr>
      <w:pStyle w:val="Nagwek"/>
      <w:jc w:val="center"/>
      <w:rPr>
        <w:sz w:val="18"/>
        <w:szCs w:val="18"/>
      </w:rPr>
    </w:pPr>
    <w:r w:rsidRPr="009940CC">
      <w:rPr>
        <w:sz w:val="18"/>
        <w:szCs w:val="18"/>
      </w:rPr>
      <w:t xml:space="preserve">Usługa opieki nad głuszcami (Tetrao urogallus) i dozoru nad wolierą hodowlaną, przeprowadzenia procesu lęgowego głuszców, dozór nad powierzchniami </w:t>
    </w:r>
    <w:proofErr w:type="spellStart"/>
    <w:r w:rsidRPr="009940CC">
      <w:rPr>
        <w:sz w:val="18"/>
        <w:szCs w:val="18"/>
      </w:rPr>
      <w:t>wsiedleniowymi</w:t>
    </w:r>
    <w:proofErr w:type="spellEnd"/>
    <w:r w:rsidRPr="009940CC">
      <w:rPr>
        <w:sz w:val="18"/>
        <w:szCs w:val="18"/>
      </w:rPr>
      <w:t xml:space="preserve"> i opieki nad głuszcami w okresie wsiedleń</w:t>
    </w:r>
    <w:r w:rsidR="005F7770">
      <w:rPr>
        <w:sz w:val="18"/>
        <w:szCs w:val="18"/>
      </w:rPr>
      <w:t>.</w:t>
    </w:r>
  </w:p>
  <w:p w:rsidR="00D35830" w:rsidRDefault="0075213A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46354</wp:posOffset>
              </wp:positionV>
              <wp:extent cx="594360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9FD3F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6"/>
    <w:multiLevelType w:val="multilevel"/>
    <w:tmpl w:val="00000006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52D6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6625C36"/>
    <w:multiLevelType w:val="hybridMultilevel"/>
    <w:tmpl w:val="B1DE473A"/>
    <w:lvl w:ilvl="0" w:tplc="9E3281D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1" w15:restartNumberingAfterBreak="0">
    <w:nsid w:val="1A9465A7"/>
    <w:multiLevelType w:val="hybridMultilevel"/>
    <w:tmpl w:val="3C0AD4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3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 w15:restartNumberingAfterBreak="0">
    <w:nsid w:val="1EE3197E"/>
    <w:multiLevelType w:val="multilevel"/>
    <w:tmpl w:val="D25ED65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BB4190"/>
    <w:multiLevelType w:val="hybridMultilevel"/>
    <w:tmpl w:val="E7DECB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41D5561D"/>
    <w:multiLevelType w:val="hybridMultilevel"/>
    <w:tmpl w:val="7FDA6F04"/>
    <w:lvl w:ilvl="0" w:tplc="785AA7C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3" w15:restartNumberingAfterBreak="0">
    <w:nsid w:val="43612435"/>
    <w:multiLevelType w:val="hybridMultilevel"/>
    <w:tmpl w:val="EBFE1E1E"/>
    <w:lvl w:ilvl="0" w:tplc="67A82A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D4B9F"/>
    <w:multiLevelType w:val="hybridMultilevel"/>
    <w:tmpl w:val="70141442"/>
    <w:lvl w:ilvl="0" w:tplc="6D26C2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7" w15:restartNumberingAfterBreak="0">
    <w:nsid w:val="4CA93FD1"/>
    <w:multiLevelType w:val="multilevel"/>
    <w:tmpl w:val="D91E14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521E7F10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0" w15:restartNumberingAfterBreak="0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31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B411AAA"/>
    <w:multiLevelType w:val="hybridMultilevel"/>
    <w:tmpl w:val="12E6776E"/>
    <w:lvl w:ilvl="0" w:tplc="42BA45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4" w15:restartNumberingAfterBreak="0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5" w15:restartNumberingAfterBreak="0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8665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FAA0A5C"/>
    <w:multiLevelType w:val="hybridMultilevel"/>
    <w:tmpl w:val="19CC23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BB351B"/>
    <w:multiLevelType w:val="hybridMultilevel"/>
    <w:tmpl w:val="612EAF5E"/>
    <w:lvl w:ilvl="0" w:tplc="3300ECFE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b w:val="0"/>
      </w:rPr>
    </w:lvl>
    <w:lvl w:ilvl="1" w:tplc="49C80E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84C58AA"/>
    <w:multiLevelType w:val="hybridMultilevel"/>
    <w:tmpl w:val="850E042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AF72C09"/>
    <w:multiLevelType w:val="hybridMultilevel"/>
    <w:tmpl w:val="E926D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19"/>
  </w:num>
  <w:num w:numId="5">
    <w:abstractNumId w:val="13"/>
  </w:num>
  <w:num w:numId="6">
    <w:abstractNumId w:val="10"/>
  </w:num>
  <w:num w:numId="7">
    <w:abstractNumId w:val="12"/>
  </w:num>
  <w:num w:numId="8">
    <w:abstractNumId w:val="35"/>
  </w:num>
  <w:num w:numId="9">
    <w:abstractNumId w:val="8"/>
  </w:num>
  <w:num w:numId="10">
    <w:abstractNumId w:val="26"/>
  </w:num>
  <w:num w:numId="11">
    <w:abstractNumId w:val="6"/>
  </w:num>
  <w:num w:numId="12">
    <w:abstractNumId w:val="31"/>
  </w:num>
  <w:num w:numId="13">
    <w:abstractNumId w:val="33"/>
  </w:num>
  <w:num w:numId="14">
    <w:abstractNumId w:val="34"/>
  </w:num>
  <w:num w:numId="15">
    <w:abstractNumId w:val="4"/>
  </w:num>
  <w:num w:numId="16">
    <w:abstractNumId w:val="22"/>
  </w:num>
  <w:num w:numId="17">
    <w:abstractNumId w:val="20"/>
  </w:num>
  <w:num w:numId="18">
    <w:abstractNumId w:val="3"/>
  </w:num>
  <w:num w:numId="19">
    <w:abstractNumId w:val="30"/>
  </w:num>
  <w:num w:numId="20">
    <w:abstractNumId w:val="17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5"/>
  </w:num>
  <w:num w:numId="24">
    <w:abstractNumId w:val="15"/>
  </w:num>
  <w:num w:numId="25">
    <w:abstractNumId w:val="28"/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1"/>
  </w:num>
  <w:num w:numId="30">
    <w:abstractNumId w:val="9"/>
  </w:num>
  <w:num w:numId="31">
    <w:abstractNumId w:val="11"/>
  </w:num>
  <w:num w:numId="32">
    <w:abstractNumId w:val="32"/>
  </w:num>
  <w:num w:numId="33">
    <w:abstractNumId w:val="23"/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21"/>
  </w:num>
  <w:num w:numId="37">
    <w:abstractNumId w:val="24"/>
  </w:num>
  <w:num w:numId="38">
    <w:abstractNumId w:val="16"/>
  </w:num>
  <w:num w:numId="39">
    <w:abstractNumId w:val="37"/>
  </w:num>
  <w:num w:numId="40">
    <w:abstractNumId w:val="7"/>
  </w:num>
  <w:num w:numId="41">
    <w:abstractNumId w:val="29"/>
  </w:num>
  <w:num w:numId="42">
    <w:abstractNumId w:val="3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86D"/>
    <w:rsid w:val="00004D89"/>
    <w:rsid w:val="000061AA"/>
    <w:rsid w:val="000067E5"/>
    <w:rsid w:val="00012833"/>
    <w:rsid w:val="00012F75"/>
    <w:rsid w:val="000162C9"/>
    <w:rsid w:val="00020FF3"/>
    <w:rsid w:val="00025A39"/>
    <w:rsid w:val="00026453"/>
    <w:rsid w:val="00031855"/>
    <w:rsid w:val="00034D1A"/>
    <w:rsid w:val="00036DB5"/>
    <w:rsid w:val="0004094C"/>
    <w:rsid w:val="0004113A"/>
    <w:rsid w:val="000471B4"/>
    <w:rsid w:val="00050901"/>
    <w:rsid w:val="00050BDE"/>
    <w:rsid w:val="00056B6A"/>
    <w:rsid w:val="0005779B"/>
    <w:rsid w:val="000666AF"/>
    <w:rsid w:val="00070857"/>
    <w:rsid w:val="00070C7F"/>
    <w:rsid w:val="00073E93"/>
    <w:rsid w:val="00080783"/>
    <w:rsid w:val="00080D02"/>
    <w:rsid w:val="00082134"/>
    <w:rsid w:val="000958F8"/>
    <w:rsid w:val="000A1140"/>
    <w:rsid w:val="000A1CDA"/>
    <w:rsid w:val="000A2E0B"/>
    <w:rsid w:val="000A59AF"/>
    <w:rsid w:val="000B08A9"/>
    <w:rsid w:val="000B2FBC"/>
    <w:rsid w:val="000C63A2"/>
    <w:rsid w:val="000C732C"/>
    <w:rsid w:val="000D3BC4"/>
    <w:rsid w:val="000E1720"/>
    <w:rsid w:val="000E1D44"/>
    <w:rsid w:val="000E7443"/>
    <w:rsid w:val="000F01D8"/>
    <w:rsid w:val="000F03BD"/>
    <w:rsid w:val="000F53AD"/>
    <w:rsid w:val="00117218"/>
    <w:rsid w:val="00125A9A"/>
    <w:rsid w:val="00126357"/>
    <w:rsid w:val="00127036"/>
    <w:rsid w:val="0013434C"/>
    <w:rsid w:val="00141A13"/>
    <w:rsid w:val="00150032"/>
    <w:rsid w:val="001542F3"/>
    <w:rsid w:val="001555CC"/>
    <w:rsid w:val="00155AF7"/>
    <w:rsid w:val="00156B50"/>
    <w:rsid w:val="001644FA"/>
    <w:rsid w:val="00176CA1"/>
    <w:rsid w:val="00180BDE"/>
    <w:rsid w:val="0018407C"/>
    <w:rsid w:val="00191475"/>
    <w:rsid w:val="00191CED"/>
    <w:rsid w:val="00194EF2"/>
    <w:rsid w:val="001B3F5E"/>
    <w:rsid w:val="001B4325"/>
    <w:rsid w:val="001B4553"/>
    <w:rsid w:val="001B6A19"/>
    <w:rsid w:val="001C30E8"/>
    <w:rsid w:val="001C5986"/>
    <w:rsid w:val="001C653E"/>
    <w:rsid w:val="001C6FD6"/>
    <w:rsid w:val="001D1C6F"/>
    <w:rsid w:val="001E4CE2"/>
    <w:rsid w:val="001E66C0"/>
    <w:rsid w:val="001F1894"/>
    <w:rsid w:val="001F45FA"/>
    <w:rsid w:val="00201533"/>
    <w:rsid w:val="00201D7C"/>
    <w:rsid w:val="00206A04"/>
    <w:rsid w:val="002126AF"/>
    <w:rsid w:val="00214A24"/>
    <w:rsid w:val="002213C7"/>
    <w:rsid w:val="002239C2"/>
    <w:rsid w:val="00223EF2"/>
    <w:rsid w:val="00226999"/>
    <w:rsid w:val="002306BE"/>
    <w:rsid w:val="00232EF6"/>
    <w:rsid w:val="0023697B"/>
    <w:rsid w:val="00243FB4"/>
    <w:rsid w:val="002457DC"/>
    <w:rsid w:val="0024673F"/>
    <w:rsid w:val="002478E6"/>
    <w:rsid w:val="00263EFE"/>
    <w:rsid w:val="00264019"/>
    <w:rsid w:val="002746F7"/>
    <w:rsid w:val="00290CB9"/>
    <w:rsid w:val="002962E0"/>
    <w:rsid w:val="002963F2"/>
    <w:rsid w:val="00296985"/>
    <w:rsid w:val="002A0CC5"/>
    <w:rsid w:val="002A2D4A"/>
    <w:rsid w:val="002B0944"/>
    <w:rsid w:val="002B22BF"/>
    <w:rsid w:val="002B4154"/>
    <w:rsid w:val="002C1BCB"/>
    <w:rsid w:val="002D2A6E"/>
    <w:rsid w:val="002D3ADD"/>
    <w:rsid w:val="002D4E51"/>
    <w:rsid w:val="002D518E"/>
    <w:rsid w:val="002D7A25"/>
    <w:rsid w:val="002E5E36"/>
    <w:rsid w:val="002E666C"/>
    <w:rsid w:val="002E7C8B"/>
    <w:rsid w:val="002F07D4"/>
    <w:rsid w:val="002F4158"/>
    <w:rsid w:val="003064AE"/>
    <w:rsid w:val="0031141E"/>
    <w:rsid w:val="00311EF6"/>
    <w:rsid w:val="00313090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44675"/>
    <w:rsid w:val="003520AB"/>
    <w:rsid w:val="00357440"/>
    <w:rsid w:val="00370A37"/>
    <w:rsid w:val="00374986"/>
    <w:rsid w:val="0037532D"/>
    <w:rsid w:val="00380399"/>
    <w:rsid w:val="0038188C"/>
    <w:rsid w:val="00383BC8"/>
    <w:rsid w:val="00384056"/>
    <w:rsid w:val="00386078"/>
    <w:rsid w:val="003C478A"/>
    <w:rsid w:val="003C4BDA"/>
    <w:rsid w:val="003C7B0C"/>
    <w:rsid w:val="003D0168"/>
    <w:rsid w:val="003D0409"/>
    <w:rsid w:val="003D5462"/>
    <w:rsid w:val="003D58D6"/>
    <w:rsid w:val="003D7000"/>
    <w:rsid w:val="003D7149"/>
    <w:rsid w:val="003D736C"/>
    <w:rsid w:val="003E0A15"/>
    <w:rsid w:val="003E0BAE"/>
    <w:rsid w:val="003E1335"/>
    <w:rsid w:val="003F5A2C"/>
    <w:rsid w:val="003F7402"/>
    <w:rsid w:val="00403B18"/>
    <w:rsid w:val="0040419B"/>
    <w:rsid w:val="0041437D"/>
    <w:rsid w:val="004201F8"/>
    <w:rsid w:val="004238B4"/>
    <w:rsid w:val="00423EDC"/>
    <w:rsid w:val="004248CE"/>
    <w:rsid w:val="00424D45"/>
    <w:rsid w:val="004327AD"/>
    <w:rsid w:val="00433F87"/>
    <w:rsid w:val="004350D7"/>
    <w:rsid w:val="00443CAD"/>
    <w:rsid w:val="004460EE"/>
    <w:rsid w:val="0044676E"/>
    <w:rsid w:val="00453F12"/>
    <w:rsid w:val="00462B69"/>
    <w:rsid w:val="00466174"/>
    <w:rsid w:val="00466719"/>
    <w:rsid w:val="00466D96"/>
    <w:rsid w:val="00472F68"/>
    <w:rsid w:val="00475D05"/>
    <w:rsid w:val="00477154"/>
    <w:rsid w:val="004820E5"/>
    <w:rsid w:val="0048222D"/>
    <w:rsid w:val="00483F80"/>
    <w:rsid w:val="00493DCE"/>
    <w:rsid w:val="004A3EC1"/>
    <w:rsid w:val="004B524E"/>
    <w:rsid w:val="004B680C"/>
    <w:rsid w:val="004C2DA3"/>
    <w:rsid w:val="004C3FCD"/>
    <w:rsid w:val="004C525B"/>
    <w:rsid w:val="004D10CC"/>
    <w:rsid w:val="004D4A47"/>
    <w:rsid w:val="004D67F9"/>
    <w:rsid w:val="004D69F9"/>
    <w:rsid w:val="004D7A7C"/>
    <w:rsid w:val="004E3A7E"/>
    <w:rsid w:val="004E7BF9"/>
    <w:rsid w:val="004F50A8"/>
    <w:rsid w:val="005060B9"/>
    <w:rsid w:val="005064CF"/>
    <w:rsid w:val="00510831"/>
    <w:rsid w:val="00511A5D"/>
    <w:rsid w:val="00514D20"/>
    <w:rsid w:val="0052404F"/>
    <w:rsid w:val="005241B2"/>
    <w:rsid w:val="00536FAD"/>
    <w:rsid w:val="005375F6"/>
    <w:rsid w:val="005431E4"/>
    <w:rsid w:val="0054473A"/>
    <w:rsid w:val="00545BD2"/>
    <w:rsid w:val="00562E86"/>
    <w:rsid w:val="005631F3"/>
    <w:rsid w:val="00571EFD"/>
    <w:rsid w:val="005741F3"/>
    <w:rsid w:val="0057697F"/>
    <w:rsid w:val="005828F4"/>
    <w:rsid w:val="00586052"/>
    <w:rsid w:val="005905D6"/>
    <w:rsid w:val="005914FA"/>
    <w:rsid w:val="0059361F"/>
    <w:rsid w:val="005A490D"/>
    <w:rsid w:val="005B4732"/>
    <w:rsid w:val="005B4881"/>
    <w:rsid w:val="005C0C0C"/>
    <w:rsid w:val="005C46D9"/>
    <w:rsid w:val="005D0A27"/>
    <w:rsid w:val="005D2148"/>
    <w:rsid w:val="005E544C"/>
    <w:rsid w:val="005E601C"/>
    <w:rsid w:val="005E73AC"/>
    <w:rsid w:val="005F5697"/>
    <w:rsid w:val="005F7770"/>
    <w:rsid w:val="00603291"/>
    <w:rsid w:val="00605405"/>
    <w:rsid w:val="00613999"/>
    <w:rsid w:val="00614581"/>
    <w:rsid w:val="006260AC"/>
    <w:rsid w:val="00627ED2"/>
    <w:rsid w:val="006318DF"/>
    <w:rsid w:val="0063322D"/>
    <w:rsid w:val="00636091"/>
    <w:rsid w:val="006369CE"/>
    <w:rsid w:val="0063732B"/>
    <w:rsid w:val="00650268"/>
    <w:rsid w:val="00654714"/>
    <w:rsid w:val="00656498"/>
    <w:rsid w:val="00656996"/>
    <w:rsid w:val="00660838"/>
    <w:rsid w:val="0066198A"/>
    <w:rsid w:val="0066381A"/>
    <w:rsid w:val="00666614"/>
    <w:rsid w:val="00666C20"/>
    <w:rsid w:val="006672A6"/>
    <w:rsid w:val="006710E1"/>
    <w:rsid w:val="006737D4"/>
    <w:rsid w:val="006810A7"/>
    <w:rsid w:val="00681AF7"/>
    <w:rsid w:val="006947E9"/>
    <w:rsid w:val="00697D38"/>
    <w:rsid w:val="006A1C73"/>
    <w:rsid w:val="006A30C7"/>
    <w:rsid w:val="006A3511"/>
    <w:rsid w:val="006A393D"/>
    <w:rsid w:val="006A64E8"/>
    <w:rsid w:val="006B281B"/>
    <w:rsid w:val="006B53DA"/>
    <w:rsid w:val="006C1585"/>
    <w:rsid w:val="006C1F3A"/>
    <w:rsid w:val="006C7BDA"/>
    <w:rsid w:val="006D446A"/>
    <w:rsid w:val="006D6370"/>
    <w:rsid w:val="006E1070"/>
    <w:rsid w:val="006E186B"/>
    <w:rsid w:val="006E2660"/>
    <w:rsid w:val="006E2896"/>
    <w:rsid w:val="006E2CC4"/>
    <w:rsid w:val="006E7E7F"/>
    <w:rsid w:val="006F2E32"/>
    <w:rsid w:val="006F5BCD"/>
    <w:rsid w:val="006F77F8"/>
    <w:rsid w:val="00703F5F"/>
    <w:rsid w:val="00705BE6"/>
    <w:rsid w:val="0070620B"/>
    <w:rsid w:val="0071220B"/>
    <w:rsid w:val="00713508"/>
    <w:rsid w:val="00713E16"/>
    <w:rsid w:val="00715C00"/>
    <w:rsid w:val="00717726"/>
    <w:rsid w:val="00722A08"/>
    <w:rsid w:val="00727266"/>
    <w:rsid w:val="00730E7F"/>
    <w:rsid w:val="0073111D"/>
    <w:rsid w:val="00732B5E"/>
    <w:rsid w:val="00734784"/>
    <w:rsid w:val="0073667F"/>
    <w:rsid w:val="00740B94"/>
    <w:rsid w:val="00740EFA"/>
    <w:rsid w:val="00741CCD"/>
    <w:rsid w:val="0075213A"/>
    <w:rsid w:val="00753F92"/>
    <w:rsid w:val="00757FE2"/>
    <w:rsid w:val="00760959"/>
    <w:rsid w:val="007622FB"/>
    <w:rsid w:val="00770037"/>
    <w:rsid w:val="00773CD1"/>
    <w:rsid w:val="00774374"/>
    <w:rsid w:val="00774A7C"/>
    <w:rsid w:val="0078609A"/>
    <w:rsid w:val="007941DD"/>
    <w:rsid w:val="007A004A"/>
    <w:rsid w:val="007A5710"/>
    <w:rsid w:val="007B4C2A"/>
    <w:rsid w:val="007C00B8"/>
    <w:rsid w:val="007E6EE1"/>
    <w:rsid w:val="007F2FA0"/>
    <w:rsid w:val="007F35F3"/>
    <w:rsid w:val="007F3A2E"/>
    <w:rsid w:val="007F65F9"/>
    <w:rsid w:val="008056A9"/>
    <w:rsid w:val="00811E8A"/>
    <w:rsid w:val="00820382"/>
    <w:rsid w:val="0082230A"/>
    <w:rsid w:val="00823C81"/>
    <w:rsid w:val="0082670E"/>
    <w:rsid w:val="00826B20"/>
    <w:rsid w:val="008332CD"/>
    <w:rsid w:val="00836A77"/>
    <w:rsid w:val="008431B7"/>
    <w:rsid w:val="00844250"/>
    <w:rsid w:val="0084633A"/>
    <w:rsid w:val="00855B32"/>
    <w:rsid w:val="00861B28"/>
    <w:rsid w:val="00862609"/>
    <w:rsid w:val="008634CF"/>
    <w:rsid w:val="00872FB2"/>
    <w:rsid w:val="00874101"/>
    <w:rsid w:val="00881157"/>
    <w:rsid w:val="00883670"/>
    <w:rsid w:val="008915B1"/>
    <w:rsid w:val="00892EAD"/>
    <w:rsid w:val="00894CAE"/>
    <w:rsid w:val="00895AC8"/>
    <w:rsid w:val="00897D51"/>
    <w:rsid w:val="008A3895"/>
    <w:rsid w:val="008A65FF"/>
    <w:rsid w:val="008B13A8"/>
    <w:rsid w:val="008B60B4"/>
    <w:rsid w:val="008C3C4D"/>
    <w:rsid w:val="008C47F9"/>
    <w:rsid w:val="008C6F62"/>
    <w:rsid w:val="008D33FF"/>
    <w:rsid w:val="008D48A7"/>
    <w:rsid w:val="008E1F07"/>
    <w:rsid w:val="008E2C1B"/>
    <w:rsid w:val="008E38E4"/>
    <w:rsid w:val="008E3C1A"/>
    <w:rsid w:val="008E5443"/>
    <w:rsid w:val="008E693A"/>
    <w:rsid w:val="008F1B65"/>
    <w:rsid w:val="008F317B"/>
    <w:rsid w:val="008F48EA"/>
    <w:rsid w:val="008F6989"/>
    <w:rsid w:val="008F7292"/>
    <w:rsid w:val="008F7FB0"/>
    <w:rsid w:val="00903BB2"/>
    <w:rsid w:val="00904A97"/>
    <w:rsid w:val="0090602E"/>
    <w:rsid w:val="00910126"/>
    <w:rsid w:val="00916008"/>
    <w:rsid w:val="00916713"/>
    <w:rsid w:val="0092294D"/>
    <w:rsid w:val="009248AF"/>
    <w:rsid w:val="00925F62"/>
    <w:rsid w:val="009319B5"/>
    <w:rsid w:val="00931E79"/>
    <w:rsid w:val="0093445C"/>
    <w:rsid w:val="0094101D"/>
    <w:rsid w:val="00942274"/>
    <w:rsid w:val="0094461F"/>
    <w:rsid w:val="00944DA3"/>
    <w:rsid w:val="00945B58"/>
    <w:rsid w:val="00945C3C"/>
    <w:rsid w:val="00950CB2"/>
    <w:rsid w:val="009526DC"/>
    <w:rsid w:val="009554B6"/>
    <w:rsid w:val="00961A57"/>
    <w:rsid w:val="00966186"/>
    <w:rsid w:val="0097179D"/>
    <w:rsid w:val="00973F99"/>
    <w:rsid w:val="0097660B"/>
    <w:rsid w:val="00977958"/>
    <w:rsid w:val="009800B0"/>
    <w:rsid w:val="00983549"/>
    <w:rsid w:val="009838C7"/>
    <w:rsid w:val="00990A89"/>
    <w:rsid w:val="009940CC"/>
    <w:rsid w:val="009A1570"/>
    <w:rsid w:val="009A3921"/>
    <w:rsid w:val="009A4CC1"/>
    <w:rsid w:val="009B04CF"/>
    <w:rsid w:val="009B239D"/>
    <w:rsid w:val="009B2FFC"/>
    <w:rsid w:val="009B4AE0"/>
    <w:rsid w:val="009B523D"/>
    <w:rsid w:val="009B5EF9"/>
    <w:rsid w:val="009B75C1"/>
    <w:rsid w:val="009C0234"/>
    <w:rsid w:val="009D2316"/>
    <w:rsid w:val="009D324C"/>
    <w:rsid w:val="009D760C"/>
    <w:rsid w:val="009E038F"/>
    <w:rsid w:val="009E7B6E"/>
    <w:rsid w:val="009F0A8E"/>
    <w:rsid w:val="009F1CA7"/>
    <w:rsid w:val="009F4D41"/>
    <w:rsid w:val="009F6C83"/>
    <w:rsid w:val="00A021C0"/>
    <w:rsid w:val="00A02AE8"/>
    <w:rsid w:val="00A02B83"/>
    <w:rsid w:val="00A032EB"/>
    <w:rsid w:val="00A0381A"/>
    <w:rsid w:val="00A13671"/>
    <w:rsid w:val="00A162AA"/>
    <w:rsid w:val="00A21DF2"/>
    <w:rsid w:val="00A2369F"/>
    <w:rsid w:val="00A300F2"/>
    <w:rsid w:val="00A34E0E"/>
    <w:rsid w:val="00A40A2C"/>
    <w:rsid w:val="00A43AEE"/>
    <w:rsid w:val="00A456A9"/>
    <w:rsid w:val="00A46681"/>
    <w:rsid w:val="00A5093F"/>
    <w:rsid w:val="00A50B70"/>
    <w:rsid w:val="00A54376"/>
    <w:rsid w:val="00A56785"/>
    <w:rsid w:val="00A56852"/>
    <w:rsid w:val="00A60836"/>
    <w:rsid w:val="00A70B48"/>
    <w:rsid w:val="00A722BA"/>
    <w:rsid w:val="00A84EC8"/>
    <w:rsid w:val="00A86605"/>
    <w:rsid w:val="00A90128"/>
    <w:rsid w:val="00A9512C"/>
    <w:rsid w:val="00A966A6"/>
    <w:rsid w:val="00A96AD4"/>
    <w:rsid w:val="00A96E95"/>
    <w:rsid w:val="00AA1892"/>
    <w:rsid w:val="00AA5FCE"/>
    <w:rsid w:val="00AA661F"/>
    <w:rsid w:val="00AB103B"/>
    <w:rsid w:val="00AB359B"/>
    <w:rsid w:val="00AB7036"/>
    <w:rsid w:val="00AB7518"/>
    <w:rsid w:val="00AC1F87"/>
    <w:rsid w:val="00AC3CE1"/>
    <w:rsid w:val="00AC5CA0"/>
    <w:rsid w:val="00AD7228"/>
    <w:rsid w:val="00AE0FE8"/>
    <w:rsid w:val="00AE4E38"/>
    <w:rsid w:val="00AF1311"/>
    <w:rsid w:val="00AF616D"/>
    <w:rsid w:val="00B05777"/>
    <w:rsid w:val="00B0712C"/>
    <w:rsid w:val="00B11855"/>
    <w:rsid w:val="00B202CF"/>
    <w:rsid w:val="00B24056"/>
    <w:rsid w:val="00B36CE0"/>
    <w:rsid w:val="00B36D16"/>
    <w:rsid w:val="00B40837"/>
    <w:rsid w:val="00B418CC"/>
    <w:rsid w:val="00B476D3"/>
    <w:rsid w:val="00B51D96"/>
    <w:rsid w:val="00B538D7"/>
    <w:rsid w:val="00B55D26"/>
    <w:rsid w:val="00B57E36"/>
    <w:rsid w:val="00B611DB"/>
    <w:rsid w:val="00B81E36"/>
    <w:rsid w:val="00B8343A"/>
    <w:rsid w:val="00B90CFE"/>
    <w:rsid w:val="00B90D34"/>
    <w:rsid w:val="00B966CE"/>
    <w:rsid w:val="00B96ADE"/>
    <w:rsid w:val="00BA1AB5"/>
    <w:rsid w:val="00BB295E"/>
    <w:rsid w:val="00BC04D7"/>
    <w:rsid w:val="00BF3988"/>
    <w:rsid w:val="00BF579F"/>
    <w:rsid w:val="00BF6DEC"/>
    <w:rsid w:val="00C00534"/>
    <w:rsid w:val="00C03499"/>
    <w:rsid w:val="00C06B71"/>
    <w:rsid w:val="00C06D30"/>
    <w:rsid w:val="00C20DA9"/>
    <w:rsid w:val="00C2712C"/>
    <w:rsid w:val="00C319C0"/>
    <w:rsid w:val="00C42471"/>
    <w:rsid w:val="00C530BF"/>
    <w:rsid w:val="00C670CE"/>
    <w:rsid w:val="00C70735"/>
    <w:rsid w:val="00C765B3"/>
    <w:rsid w:val="00C85325"/>
    <w:rsid w:val="00C91B68"/>
    <w:rsid w:val="00C9211D"/>
    <w:rsid w:val="00CA3D6E"/>
    <w:rsid w:val="00CB6608"/>
    <w:rsid w:val="00CC1427"/>
    <w:rsid w:val="00CC286D"/>
    <w:rsid w:val="00CC4ADC"/>
    <w:rsid w:val="00CD1C53"/>
    <w:rsid w:val="00CD2A67"/>
    <w:rsid w:val="00CD7057"/>
    <w:rsid w:val="00CE1482"/>
    <w:rsid w:val="00CE1F43"/>
    <w:rsid w:val="00CE7A10"/>
    <w:rsid w:val="00CF3703"/>
    <w:rsid w:val="00CF63F8"/>
    <w:rsid w:val="00D055C1"/>
    <w:rsid w:val="00D06196"/>
    <w:rsid w:val="00D06289"/>
    <w:rsid w:val="00D07762"/>
    <w:rsid w:val="00D10967"/>
    <w:rsid w:val="00D1237E"/>
    <w:rsid w:val="00D14E18"/>
    <w:rsid w:val="00D23093"/>
    <w:rsid w:val="00D30384"/>
    <w:rsid w:val="00D35830"/>
    <w:rsid w:val="00D401D4"/>
    <w:rsid w:val="00D45566"/>
    <w:rsid w:val="00D46810"/>
    <w:rsid w:val="00D5139D"/>
    <w:rsid w:val="00D53726"/>
    <w:rsid w:val="00D565E7"/>
    <w:rsid w:val="00D65942"/>
    <w:rsid w:val="00D67BC1"/>
    <w:rsid w:val="00D74026"/>
    <w:rsid w:val="00D91313"/>
    <w:rsid w:val="00D94CD8"/>
    <w:rsid w:val="00D95619"/>
    <w:rsid w:val="00DA094A"/>
    <w:rsid w:val="00DA7DEB"/>
    <w:rsid w:val="00DB1BB2"/>
    <w:rsid w:val="00DB309D"/>
    <w:rsid w:val="00DB3124"/>
    <w:rsid w:val="00DB3A54"/>
    <w:rsid w:val="00DB5D93"/>
    <w:rsid w:val="00DC124E"/>
    <w:rsid w:val="00DC3E3B"/>
    <w:rsid w:val="00DD21C8"/>
    <w:rsid w:val="00DD29C1"/>
    <w:rsid w:val="00DD574A"/>
    <w:rsid w:val="00DD687F"/>
    <w:rsid w:val="00DE5056"/>
    <w:rsid w:val="00DF4EB3"/>
    <w:rsid w:val="00DF5C49"/>
    <w:rsid w:val="00E00D31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42419"/>
    <w:rsid w:val="00E45C08"/>
    <w:rsid w:val="00E472BF"/>
    <w:rsid w:val="00E528CA"/>
    <w:rsid w:val="00E547CA"/>
    <w:rsid w:val="00E65F99"/>
    <w:rsid w:val="00E7448C"/>
    <w:rsid w:val="00E761B8"/>
    <w:rsid w:val="00E8515D"/>
    <w:rsid w:val="00E852AE"/>
    <w:rsid w:val="00E85EB9"/>
    <w:rsid w:val="00E879CD"/>
    <w:rsid w:val="00EA00A8"/>
    <w:rsid w:val="00EA04B2"/>
    <w:rsid w:val="00EB00B6"/>
    <w:rsid w:val="00EB24E5"/>
    <w:rsid w:val="00EB6566"/>
    <w:rsid w:val="00EB7871"/>
    <w:rsid w:val="00EC26B1"/>
    <w:rsid w:val="00EC3DF7"/>
    <w:rsid w:val="00EC4CDA"/>
    <w:rsid w:val="00ED0999"/>
    <w:rsid w:val="00ED1D68"/>
    <w:rsid w:val="00EE0056"/>
    <w:rsid w:val="00EE1213"/>
    <w:rsid w:val="00EE3618"/>
    <w:rsid w:val="00EF0A3B"/>
    <w:rsid w:val="00EF35D0"/>
    <w:rsid w:val="00EF416F"/>
    <w:rsid w:val="00EF5211"/>
    <w:rsid w:val="00F01987"/>
    <w:rsid w:val="00F12AF3"/>
    <w:rsid w:val="00F131CB"/>
    <w:rsid w:val="00F137B4"/>
    <w:rsid w:val="00F13967"/>
    <w:rsid w:val="00F1608B"/>
    <w:rsid w:val="00F234AD"/>
    <w:rsid w:val="00F23594"/>
    <w:rsid w:val="00F241C5"/>
    <w:rsid w:val="00F2469C"/>
    <w:rsid w:val="00F247D1"/>
    <w:rsid w:val="00F26D39"/>
    <w:rsid w:val="00F278EE"/>
    <w:rsid w:val="00F27D67"/>
    <w:rsid w:val="00F45C6A"/>
    <w:rsid w:val="00F516A1"/>
    <w:rsid w:val="00F522AD"/>
    <w:rsid w:val="00F525A3"/>
    <w:rsid w:val="00F55F9B"/>
    <w:rsid w:val="00F65ACD"/>
    <w:rsid w:val="00F6646D"/>
    <w:rsid w:val="00F7086B"/>
    <w:rsid w:val="00F76FF8"/>
    <w:rsid w:val="00F83D72"/>
    <w:rsid w:val="00F934A5"/>
    <w:rsid w:val="00F96E3B"/>
    <w:rsid w:val="00FA2BDE"/>
    <w:rsid w:val="00FA437E"/>
    <w:rsid w:val="00FA596D"/>
    <w:rsid w:val="00FB3310"/>
    <w:rsid w:val="00FB5143"/>
    <w:rsid w:val="00FC090E"/>
    <w:rsid w:val="00FC7E3A"/>
    <w:rsid w:val="00FD0B5A"/>
    <w:rsid w:val="00FD2736"/>
    <w:rsid w:val="00FD5B5F"/>
    <w:rsid w:val="00FD7542"/>
    <w:rsid w:val="00FE408B"/>
    <w:rsid w:val="00FE474E"/>
    <w:rsid w:val="00FE6971"/>
    <w:rsid w:val="00FE7DB8"/>
    <w:rsid w:val="00FF068D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B4343B-47C6-4656-9DEC-29B0AD6F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B40837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9B4AE0"/>
    <w:pPr>
      <w:numPr>
        <w:ilvl w:val="1"/>
        <w:numId w:val="1"/>
      </w:numPr>
      <w:spacing w:before="120" w:after="60"/>
      <w:jc w:val="both"/>
      <w:outlineLvl w:val="1"/>
    </w:pPr>
    <w:rPr>
      <w:bCs/>
      <w:iCs/>
      <w:lang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</w:style>
  <w:style w:type="character" w:customStyle="1" w:styleId="Nagwek1Znak">
    <w:name w:val="Nagłówek 1 Znak"/>
    <w:link w:val="Nagwek1"/>
    <w:rsid w:val="00B40837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9B4AE0"/>
    <w:rPr>
      <w:bCs/>
      <w:iCs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3Znak">
    <w:name w:val="Tekst podstawowy 3 Znak"/>
    <w:link w:val="Tekstpodstawowy3"/>
    <w:rsid w:val="00931E7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5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3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6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L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2225</Words>
  <Characters>13356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15550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Dorota Ławreszuk</dc:creator>
  <cp:keywords/>
  <cp:lastModifiedBy>Grzegorz Jasnoch</cp:lastModifiedBy>
  <cp:revision>2</cp:revision>
  <cp:lastPrinted>2021-12-23T13:28:00Z</cp:lastPrinted>
  <dcterms:created xsi:type="dcterms:W3CDTF">2021-12-23T15:49:00Z</dcterms:created>
  <dcterms:modified xsi:type="dcterms:W3CDTF">2021-12-23T15:49:00Z</dcterms:modified>
</cp:coreProperties>
</file>