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FD76B9" w:rsidRPr="00FD76B9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D76B9" w:rsidRPr="00FD76B9">
        <w:rPr>
          <w:b/>
          <w:sz w:val="22"/>
          <w:szCs w:val="22"/>
        </w:rPr>
        <w:t>NZ/67/Rb/P/AC/2021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D76B9" w:rsidRPr="00110593" w:rsidTr="00520D37">
        <w:tc>
          <w:tcPr>
            <w:tcW w:w="9104" w:type="dxa"/>
            <w:shd w:val="clear" w:color="auto" w:fill="D9D9D9"/>
          </w:tcPr>
          <w:p w:rsidR="00FD76B9" w:rsidRPr="00110593" w:rsidRDefault="00FD76B9" w:rsidP="00520D3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FD76B9" w:rsidRPr="00110593" w:rsidRDefault="00FD76B9" w:rsidP="00520D37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D76B9">
              <w:t>(t.j. Dz.U. z 2021r. poz. 1129)</w:t>
            </w:r>
            <w:r w:rsidRPr="00110593">
              <w:t xml:space="preserve"> (dalej jako: ustawa Pzp), dotyczące:</w:t>
            </w:r>
          </w:p>
          <w:p w:rsidR="00FD76B9" w:rsidRPr="0043102D" w:rsidRDefault="00FD76B9" w:rsidP="00520D37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FD76B9" w:rsidRPr="00110593" w:rsidRDefault="00FD76B9" w:rsidP="00520D37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FD76B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D76B9">
        <w:rPr>
          <w:b/>
          <w:sz w:val="22"/>
          <w:szCs w:val="22"/>
        </w:rPr>
        <w:t>Termomodernizacja budynków  Szpitala Powiatowego  w Limanowej  wraz z montażem instalacji fotowoltaicznej ujęte w 3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5179" w:rsidRDefault="00905179">
      <w:r>
        <w:separator/>
      </w:r>
    </w:p>
  </w:endnote>
  <w:endnote w:type="continuationSeparator" w:id="0">
    <w:p w:rsidR="00905179" w:rsidRDefault="00905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76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76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5179" w:rsidRDefault="00905179">
      <w:r>
        <w:separator/>
      </w:r>
    </w:p>
  </w:footnote>
  <w:footnote w:type="continuationSeparator" w:id="0">
    <w:p w:rsidR="00905179" w:rsidRDefault="0090517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5179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05179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D76B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F0103B7-49A0-4387-A24A-3F493DA88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AC89A3-FAF1-4A98-944A-B64DF83D8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2010-01-07T09:39:00Z</cp:lastPrinted>
  <dcterms:created xsi:type="dcterms:W3CDTF">2021-12-13T09:34:00Z</dcterms:created>
  <dcterms:modified xsi:type="dcterms:W3CDTF">2021-12-13T09:34:00Z</dcterms:modified>
</cp:coreProperties>
</file>