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DC1F5D" w:rsidRPr="00DC1F5D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C1F5D" w:rsidRPr="00DC1F5D">
        <w:rPr>
          <w:rFonts w:ascii="Times New Roman" w:eastAsia="Times New Roman" w:hAnsi="Times New Roman"/>
          <w:b/>
          <w:lang w:eastAsia="pl-PL"/>
        </w:rPr>
        <w:t>NZ/67/Rb/P/AC/2021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DC1F5D" w:rsidRPr="00DC1F5D">
        <w:rPr>
          <w:rFonts w:ascii="Times New Roman" w:hAnsi="Times New Roman"/>
        </w:rPr>
        <w:t>(t.j.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DC1F5D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1F5D">
        <w:rPr>
          <w:rFonts w:ascii="Times New Roman" w:eastAsia="Times New Roman" w:hAnsi="Times New Roman"/>
          <w:b/>
          <w:lang w:eastAsia="pl-PL"/>
        </w:rPr>
        <w:t>Termomodernizacja budynków  Szpitala Powiatowego  w Limanowej  wraz z montażem instalacji fotowoltaicznej ujęte w 3 zadaniach asortymentowych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D34" w:rsidRDefault="008E6D34" w:rsidP="00025386">
      <w:pPr>
        <w:spacing w:after="0" w:line="240" w:lineRule="auto"/>
      </w:pPr>
      <w:r>
        <w:separator/>
      </w:r>
    </w:p>
  </w:endnote>
  <w:endnote w:type="continuationSeparator" w:id="0">
    <w:p w:rsidR="008E6D34" w:rsidRDefault="008E6D3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F5D" w:rsidRDefault="00DC1F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F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F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F5D" w:rsidRDefault="00DC1F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D34" w:rsidRDefault="008E6D34" w:rsidP="00025386">
      <w:pPr>
        <w:spacing w:after="0" w:line="240" w:lineRule="auto"/>
      </w:pPr>
      <w:r>
        <w:separator/>
      </w:r>
    </w:p>
  </w:footnote>
  <w:footnote w:type="continuationSeparator" w:id="0">
    <w:p w:rsidR="008E6D34" w:rsidRDefault="008E6D3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F5D" w:rsidRDefault="00DC1F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F5D" w:rsidRDefault="00DC1F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F5D" w:rsidRDefault="00DC1F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6D34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E6D34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1F5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DC5C969-C513-4C2C-B5CB-FC423B28F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2021-12-13T09:35:00Z</dcterms:created>
  <dcterms:modified xsi:type="dcterms:W3CDTF">2021-12-13T09:35:00Z</dcterms:modified>
</cp:coreProperties>
</file>