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876E2A" w:rsidRPr="00876E2A">
        <w:rPr>
          <w:b/>
        </w:rPr>
        <w:t>NZ/67/Rb/P/AC/2021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876E2A" w:rsidRPr="00876E2A">
        <w:rPr>
          <w:rFonts w:ascii="Arial Narrow" w:hAnsi="Arial Narrow"/>
          <w:b/>
        </w:rPr>
        <w:t>Termomodernizacja budynków  Szpitala Powiatowego  w Limanowej  wraz z montażem instalacji fotowoltaicznej ujęte w 3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6C9B" w:rsidRDefault="004D6C9B" w:rsidP="0038231F">
      <w:pPr>
        <w:spacing w:after="0" w:line="240" w:lineRule="auto"/>
      </w:pPr>
      <w:r>
        <w:separator/>
      </w:r>
    </w:p>
  </w:endnote>
  <w:endnote w:type="continuationSeparator" w:id="0">
    <w:p w:rsidR="004D6C9B" w:rsidRDefault="004D6C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6E2A" w:rsidRDefault="00876E2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6E2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6E2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6E2A" w:rsidRDefault="00876E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6C9B" w:rsidRDefault="004D6C9B" w:rsidP="0038231F">
      <w:pPr>
        <w:spacing w:after="0" w:line="240" w:lineRule="auto"/>
      </w:pPr>
      <w:r>
        <w:separator/>
      </w:r>
    </w:p>
  </w:footnote>
  <w:footnote w:type="continuationSeparator" w:id="0">
    <w:p w:rsidR="004D6C9B" w:rsidRDefault="004D6C9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6E2A" w:rsidRDefault="00876E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6E2A" w:rsidRDefault="00876E2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6E2A" w:rsidRDefault="00876E2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6C9B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6C9B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76E2A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4FBE0D1-E98A-4A5B-9B6B-493805794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8AC47F-3F17-4004-888C-1EE5E53F0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599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2016-07-26T11:32:00Z</cp:lastPrinted>
  <dcterms:created xsi:type="dcterms:W3CDTF">2021-12-13T09:26:00Z</dcterms:created>
  <dcterms:modified xsi:type="dcterms:W3CDTF">2021-12-13T09:26:00Z</dcterms:modified>
</cp:coreProperties>
</file>