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FF086D" w:rsidP="00893368">
      <w:pPr>
        <w:spacing w:line="360" w:lineRule="auto"/>
        <w:jc w:val="right"/>
        <w:rPr>
          <w:rFonts w:ascii="Arial" w:hAnsi="Arial" w:cs="Arial"/>
          <w:b/>
        </w:rPr>
      </w:pPr>
      <w:r w:rsidRPr="00FF086D">
        <w:rPr>
          <w:rFonts w:ascii="Arial" w:hAnsi="Arial" w:cs="Arial"/>
          <w:b/>
        </w:rPr>
        <w:t>Politechnika Częstochowska</w:t>
      </w:r>
    </w:p>
    <w:p w:rsidR="00E54E5A" w:rsidRPr="006C064D" w:rsidRDefault="00FF086D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FF086D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FF086D">
        <w:rPr>
          <w:rFonts w:ascii="Arial" w:hAnsi="Arial" w:cs="Arial"/>
          <w:b/>
        </w:rPr>
        <w:t>69</w:t>
      </w:r>
    </w:p>
    <w:p w:rsidR="00E54E5A" w:rsidRPr="006C064D" w:rsidRDefault="00FF086D" w:rsidP="00893368">
      <w:pPr>
        <w:spacing w:line="360" w:lineRule="auto"/>
        <w:jc w:val="right"/>
        <w:rPr>
          <w:rFonts w:ascii="Arial" w:hAnsi="Arial" w:cs="Arial"/>
          <w:b/>
        </w:rPr>
      </w:pPr>
      <w:r w:rsidRPr="00FF086D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FF086D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FF086D" w:rsidRPr="00FF086D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FF086D" w:rsidRPr="00FF086D">
        <w:rPr>
          <w:rFonts w:ascii="Arial" w:hAnsi="Arial" w:cs="Arial"/>
          <w:b/>
        </w:rPr>
        <w:t>Laptopy ( 3 szt.) dla Katedry Maszyn Cieplnych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FF086D" w:rsidRPr="00FF086D">
        <w:rPr>
          <w:rFonts w:ascii="Arial" w:hAnsi="Arial" w:cs="Arial"/>
          <w:b/>
        </w:rPr>
        <w:t>ZP/DK-38/21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A34848" w:rsidRPr="006C064D" w:rsidTr="00A34848">
        <w:trPr>
          <w:trHeight w:val="704"/>
        </w:trPr>
        <w:tc>
          <w:tcPr>
            <w:tcW w:w="9072" w:type="dxa"/>
            <w:vAlign w:val="center"/>
          </w:tcPr>
          <w:p w:rsidR="00A34848" w:rsidRPr="006C064D" w:rsidRDefault="00A34848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A34848" w:rsidRPr="006C064D" w:rsidTr="00A34848">
        <w:tc>
          <w:tcPr>
            <w:tcW w:w="9072" w:type="dxa"/>
          </w:tcPr>
          <w:p w:rsidR="00A34848" w:rsidRPr="006C064D" w:rsidRDefault="00A34848" w:rsidP="00B62EA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FF086D">
              <w:rPr>
                <w:rFonts w:ascii="Arial" w:hAnsi="Arial" w:cs="Arial"/>
              </w:rPr>
              <w:t>Laptopy ( 3 szt.) dla Katedry Maszyn Cieplnych</w:t>
            </w:r>
          </w:p>
          <w:p w:rsidR="00A34848" w:rsidRPr="006C064D" w:rsidRDefault="00A34848" w:rsidP="00B62EA6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A34848" w:rsidRPr="006C064D" w:rsidRDefault="00A34848" w:rsidP="00B62EA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A34848" w:rsidRPr="006C064D" w:rsidRDefault="00A34848" w:rsidP="00B62EA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FF086D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A34848" w:rsidRPr="006C064D" w:rsidRDefault="00A34848" w:rsidP="00B62EA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A34848" w:rsidRPr="006C064D" w:rsidRDefault="00A34848" w:rsidP="00B62EA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34848" w:rsidRPr="006C064D" w:rsidRDefault="00A34848" w:rsidP="00B62EA6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A34848" w:rsidRPr="006C064D" w:rsidRDefault="00A34848" w:rsidP="00B62EA6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A34848" w:rsidRPr="006C064D" w:rsidRDefault="00A34848" w:rsidP="00B62E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lastRenderedPageBreak/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</w:t>
      </w:r>
      <w:r w:rsidRPr="006C064D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C8A" w:rsidRDefault="00736C8A">
      <w:r>
        <w:separator/>
      </w:r>
    </w:p>
  </w:endnote>
  <w:endnote w:type="continuationSeparator" w:id="0">
    <w:p w:rsidR="00736C8A" w:rsidRDefault="0073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86D" w:rsidRDefault="00FF08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34848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86D" w:rsidRDefault="00FF08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C8A" w:rsidRDefault="00736C8A">
      <w:r>
        <w:separator/>
      </w:r>
    </w:p>
  </w:footnote>
  <w:footnote w:type="continuationSeparator" w:id="0">
    <w:p w:rsidR="00736C8A" w:rsidRDefault="00736C8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86D" w:rsidRDefault="00FF08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86D" w:rsidRDefault="00FF08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C8A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36C8A"/>
    <w:rsid w:val="0075128F"/>
    <w:rsid w:val="007721A3"/>
    <w:rsid w:val="00834F16"/>
    <w:rsid w:val="00893368"/>
    <w:rsid w:val="009739A3"/>
    <w:rsid w:val="00974624"/>
    <w:rsid w:val="00A16914"/>
    <w:rsid w:val="00A34848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F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58D5F56"/>
  <w15:chartTrackingRefBased/>
  <w15:docId w15:val="{112ED425-F4E0-40F3-851C-72B462622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BF53862-995F-40AD-86CD-43DD1DBF0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327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2021-12-09T09:05:00Z</dcterms:created>
  <dcterms:modified xsi:type="dcterms:W3CDTF">2021-12-09T09:05:00Z</dcterms:modified>
</cp:coreProperties>
</file>