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  </w:t>
      </w:r>
    </w:p>
    <w:p w:rsidR="00871DE5" w:rsidRPr="00F1072E" w:rsidRDefault="00871DE5" w:rsidP="00871DE5">
      <w:pPr>
        <w:jc w:val="right"/>
        <w:rPr>
          <w:rFonts w:ascii="Arial" w:hAnsi="Arial" w:cs="Arial"/>
          <w:sz w:val="24"/>
          <w:szCs w:val="24"/>
        </w:rPr>
      </w:pPr>
    </w:p>
    <w:p w:rsidR="00E178A5" w:rsidRPr="00F1072E" w:rsidRDefault="0046167F" w:rsidP="00871DE5">
      <w:pPr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</w:p>
    <w:p w:rsidR="00E178A5" w:rsidRPr="00F1072E" w:rsidRDefault="00E178A5" w:rsidP="00FA448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F1072E" w:rsidRDefault="00FD4FE8" w:rsidP="0046167F">
      <w:pPr>
        <w:rPr>
          <w:rFonts w:ascii="Arial" w:hAnsi="Arial" w:cs="Arial"/>
          <w:b/>
          <w:sz w:val="24"/>
          <w:szCs w:val="24"/>
          <w:u w:val="single"/>
        </w:rPr>
      </w:pPr>
    </w:p>
    <w:p w:rsidR="00706A38" w:rsidRPr="00F1072E" w:rsidRDefault="00A22293" w:rsidP="00706A38">
      <w:pPr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B1565D" w:rsidRPr="00F1072E">
        <w:rPr>
          <w:rFonts w:ascii="Arial" w:hAnsi="Arial" w:cs="Arial"/>
          <w:b/>
          <w:sz w:val="24"/>
          <w:szCs w:val="24"/>
        </w:rPr>
        <w:t>ZP/D</w:t>
      </w:r>
      <w:r w:rsidR="00704886" w:rsidRPr="00F1072E">
        <w:rPr>
          <w:rFonts w:ascii="Arial" w:hAnsi="Arial" w:cs="Arial"/>
          <w:b/>
          <w:sz w:val="24"/>
          <w:szCs w:val="24"/>
        </w:rPr>
        <w:t>K</w:t>
      </w:r>
      <w:r w:rsidR="00287B16" w:rsidRPr="00F1072E">
        <w:rPr>
          <w:rFonts w:ascii="Arial" w:hAnsi="Arial" w:cs="Arial"/>
          <w:b/>
          <w:sz w:val="24"/>
          <w:szCs w:val="24"/>
        </w:rPr>
        <w:t xml:space="preserve">-     </w:t>
      </w:r>
      <w:r w:rsidR="008320A5" w:rsidRPr="00F1072E">
        <w:rPr>
          <w:rFonts w:ascii="Arial" w:hAnsi="Arial" w:cs="Arial"/>
          <w:b/>
          <w:sz w:val="24"/>
          <w:szCs w:val="24"/>
        </w:rPr>
        <w:t>/</w:t>
      </w:r>
      <w:r w:rsidR="000F0AB2" w:rsidRPr="00F1072E">
        <w:rPr>
          <w:rFonts w:ascii="Arial" w:hAnsi="Arial" w:cs="Arial"/>
          <w:b/>
          <w:sz w:val="24"/>
          <w:szCs w:val="24"/>
        </w:rPr>
        <w:t>21</w:t>
      </w:r>
      <w:r w:rsidR="00871DE5" w:rsidRPr="00F1072E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</w:p>
    <w:p w:rsidR="00E178A5" w:rsidRPr="00F1072E" w:rsidRDefault="00E178A5">
      <w:pPr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>
      <w:pPr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320372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320372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</w:p>
    <w:p w:rsidR="00E178A5" w:rsidRPr="00F1072E" w:rsidRDefault="00E178A5" w:rsidP="0046167F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>
      <w:pPr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F1072E" w:rsidRDefault="0046167F" w:rsidP="0046167F">
      <w:pPr>
        <w:numPr>
          <w:ilvl w:val="0"/>
          <w:numId w:val="1"/>
        </w:num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</w:p>
    <w:p w:rsidR="0046167F" w:rsidRPr="00F1072E" w:rsidRDefault="0046167F" w:rsidP="00C421ED">
      <w:pPr>
        <w:shd w:val="clear" w:color="auto" w:fill="FFFFFF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      producencie, numer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F1072E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F1072E" w:rsidRDefault="0046167F" w:rsidP="0046167F">
      <w:pPr>
        <w:rPr>
          <w:rFonts w:ascii="Arial" w:hAnsi="Arial" w:cs="Arial"/>
          <w:sz w:val="24"/>
          <w:szCs w:val="24"/>
        </w:rPr>
      </w:pP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</w:p>
    <w:p w:rsidR="0046167F" w:rsidRPr="00F1072E" w:rsidRDefault="0046167F" w:rsidP="0046167F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6167F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</w:p>
    <w:p w:rsidR="0046167F" w:rsidRPr="00F1072E" w:rsidRDefault="0046167F" w:rsidP="0046167F">
      <w:pPr>
        <w:shd w:val="clear" w:color="auto" w:fill="FFFFFF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F1072E" w:rsidRDefault="0046167F" w:rsidP="0046167F">
      <w:pPr>
        <w:shd w:val="clear" w:color="auto" w:fill="FFFFFF"/>
        <w:rPr>
          <w:rFonts w:ascii="Arial" w:hAnsi="Arial" w:cs="Arial"/>
          <w:sz w:val="24"/>
          <w:szCs w:val="24"/>
        </w:rPr>
      </w:pP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</w:p>
    <w:p w:rsidR="00E178A5" w:rsidRPr="00F1072E" w:rsidRDefault="00E178A5">
      <w:pPr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>
      <w:pPr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9230BA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  <w:bookmarkStart w:id="0" w:name="_GoBack"/>
      <w:bookmarkEnd w:id="0"/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1F9" w:rsidRDefault="00F721F9">
      <w:r>
        <w:separator/>
      </w:r>
    </w:p>
  </w:endnote>
  <w:endnote w:type="continuationSeparator" w:id="0">
    <w:p w:rsidR="00F721F9" w:rsidRDefault="00F72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1F9" w:rsidRDefault="00F721F9">
      <w:r>
        <w:separator/>
      </w:r>
    </w:p>
  </w:footnote>
  <w:footnote w:type="continuationSeparator" w:id="0">
    <w:p w:rsidR="00F721F9" w:rsidRDefault="00F721F9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0AB2"/>
    <w:rsid w:val="000F4358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4886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1565D"/>
    <w:rsid w:val="00B46E99"/>
    <w:rsid w:val="00B51A03"/>
    <w:rsid w:val="00B97771"/>
    <w:rsid w:val="00BF5CED"/>
    <w:rsid w:val="00C26B8B"/>
    <w:rsid w:val="00C421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2021-03-22T11:50:00Z</cp:lastPrinted>
  <dcterms:created xsi:type="dcterms:W3CDTF">2021-10-12T07:51:00Z</dcterms:created>
  <dcterms:modified xsi:type="dcterms:W3CDTF">2021-10-12T07:51:00Z</dcterms:modified>
</cp:coreProperties>
</file>