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6AEB3" w14:textId="77777777" w:rsidR="005C0930" w:rsidRDefault="00BF1772" w:rsidP="005C0930">
      <w:pPr>
        <w:spacing w:after="240"/>
        <w:jc w:val="right"/>
        <w:rPr>
          <w:sz w:val="22"/>
          <w:szCs w:val="22"/>
        </w:rPr>
      </w:pPr>
      <w:r w:rsidRPr="00BF1772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BF1772">
        <w:rPr>
          <w:sz w:val="22"/>
          <w:szCs w:val="22"/>
        </w:rPr>
        <w:t>2021-12-14</w:t>
      </w:r>
    </w:p>
    <w:p w14:paraId="36C8BA08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4D9596CD" w14:textId="77777777" w:rsidR="00BF1772" w:rsidRPr="00BF1772" w:rsidRDefault="00BF1772" w:rsidP="005C0930">
      <w:pPr>
        <w:rPr>
          <w:b/>
          <w:bCs/>
          <w:sz w:val="22"/>
          <w:szCs w:val="22"/>
        </w:rPr>
      </w:pPr>
      <w:r w:rsidRPr="00BF1772">
        <w:rPr>
          <w:b/>
          <w:bCs/>
          <w:sz w:val="22"/>
          <w:szCs w:val="22"/>
        </w:rPr>
        <w:t>Szpital Wojewódzki w Poznaniu</w:t>
      </w:r>
    </w:p>
    <w:p w14:paraId="7EC724C3" w14:textId="77777777" w:rsidR="005C0930" w:rsidRPr="00D91931" w:rsidRDefault="00BF1772" w:rsidP="005C0930">
      <w:pPr>
        <w:rPr>
          <w:b/>
          <w:bCs/>
          <w:sz w:val="22"/>
          <w:szCs w:val="22"/>
        </w:rPr>
      </w:pPr>
      <w:r w:rsidRPr="00BF1772">
        <w:rPr>
          <w:b/>
          <w:bCs/>
          <w:sz w:val="22"/>
          <w:szCs w:val="22"/>
        </w:rPr>
        <w:t>Dział Zamówień Publicznych</w:t>
      </w:r>
    </w:p>
    <w:p w14:paraId="38DA5B6E" w14:textId="55DC26EB" w:rsidR="005C0930" w:rsidRPr="00BD5546" w:rsidRDefault="00237354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F1772" w:rsidRPr="00BF1772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BF1772" w:rsidRPr="00BF1772">
        <w:rPr>
          <w:sz w:val="22"/>
          <w:szCs w:val="22"/>
        </w:rPr>
        <w:t>7/19</w:t>
      </w:r>
    </w:p>
    <w:p w14:paraId="2BF257EA" w14:textId="77777777" w:rsidR="005C0930" w:rsidRPr="00BD5546" w:rsidRDefault="00BF1772" w:rsidP="005C0930">
      <w:pPr>
        <w:rPr>
          <w:sz w:val="22"/>
          <w:szCs w:val="22"/>
        </w:rPr>
      </w:pPr>
      <w:r w:rsidRPr="00BF1772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BF1772">
        <w:rPr>
          <w:sz w:val="22"/>
          <w:szCs w:val="22"/>
        </w:rPr>
        <w:t>Poznań</w:t>
      </w:r>
    </w:p>
    <w:p w14:paraId="0A5A78B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D6619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6ADEE1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F1772" w:rsidRPr="00BF1772">
        <w:rPr>
          <w:b/>
          <w:sz w:val="22"/>
          <w:szCs w:val="22"/>
        </w:rPr>
        <w:t>SZW/DZP/66/2021</w:t>
      </w:r>
      <w:r w:rsidR="005C0930" w:rsidRPr="00D91931">
        <w:rPr>
          <w:sz w:val="22"/>
          <w:szCs w:val="22"/>
        </w:rPr>
        <w:tab/>
        <w:t xml:space="preserve"> </w:t>
      </w:r>
    </w:p>
    <w:p w14:paraId="70F555B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E58687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6669C12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97E2CC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8826F4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A4B510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716E03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8964074" w14:textId="461BE44B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D55975">
        <w:rPr>
          <w:rFonts w:ascii="Times New Roman" w:hAnsi="Times New Roman"/>
        </w:rPr>
        <w:t xml:space="preserve"> nr 2</w:t>
      </w:r>
    </w:p>
    <w:p w14:paraId="17339A67" w14:textId="1C6DDBDB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F1772" w:rsidRPr="00BF177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F1772" w:rsidRPr="00BF1772">
        <w:rPr>
          <w:b/>
          <w:bCs/>
          <w:sz w:val="22"/>
          <w:szCs w:val="22"/>
        </w:rPr>
        <w:t xml:space="preserve">Wyroby medyczne specjalistyczne dla Pracowni Kardiologii Inwazyjnej </w:t>
      </w:r>
      <w:r w:rsidR="00237354">
        <w:rPr>
          <w:b/>
          <w:bCs/>
          <w:sz w:val="22"/>
          <w:szCs w:val="22"/>
        </w:rPr>
        <w:br/>
      </w:r>
      <w:r w:rsidR="00BF1772" w:rsidRPr="00BF1772">
        <w:rPr>
          <w:b/>
          <w:bCs/>
          <w:sz w:val="22"/>
          <w:szCs w:val="22"/>
        </w:rPr>
        <w:t>oraz Elektroterapii i Elektrostymulacji Serca cz.2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F1772" w:rsidRPr="00BF1772">
        <w:rPr>
          <w:b/>
          <w:sz w:val="22"/>
          <w:szCs w:val="22"/>
        </w:rPr>
        <w:t>SZW/DZP/66/2021</w:t>
      </w:r>
    </w:p>
    <w:p w14:paraId="31B7295A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5ABA238E" w14:textId="77777777" w:rsidR="00BF1772" w:rsidRPr="00BF1772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BF1772" w:rsidRPr="00BF1772">
        <w:rPr>
          <w:b/>
          <w:sz w:val="22"/>
          <w:szCs w:val="22"/>
        </w:rPr>
        <w:t>Szpital Wojewódzki w Poznaniu</w:t>
      </w:r>
    </w:p>
    <w:p w14:paraId="31F2F1D4" w14:textId="1C555475" w:rsidR="00EF1037" w:rsidRDefault="00BF1772">
      <w:pPr>
        <w:spacing w:before="120" w:after="120" w:line="360" w:lineRule="auto"/>
        <w:jc w:val="both"/>
        <w:rPr>
          <w:sz w:val="22"/>
          <w:szCs w:val="22"/>
        </w:rPr>
      </w:pPr>
      <w:r w:rsidRPr="00BF1772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>, działając na podstawie art. 137 ust. 1</w:t>
      </w:r>
      <w:r w:rsidR="00682EAD">
        <w:rPr>
          <w:sz w:val="22"/>
          <w:szCs w:val="22"/>
        </w:rPr>
        <w:t xml:space="preserve">, </w:t>
      </w:r>
      <w:r w:rsidR="005C0930" w:rsidRPr="005C0930">
        <w:rPr>
          <w:sz w:val="22"/>
          <w:szCs w:val="22"/>
        </w:rPr>
        <w:t>2</w:t>
      </w:r>
      <w:r w:rsidR="00682EAD">
        <w:rPr>
          <w:sz w:val="22"/>
          <w:szCs w:val="22"/>
        </w:rPr>
        <w:t xml:space="preserve"> i 4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BF1772">
        <w:rPr>
          <w:sz w:val="22"/>
          <w:szCs w:val="22"/>
        </w:rPr>
        <w:t>(t.j.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237354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47F7C8DD" w14:textId="1095C89A" w:rsidR="00237354" w:rsidRDefault="00237354" w:rsidP="00237354">
      <w:pPr>
        <w:numPr>
          <w:ilvl w:val="0"/>
          <w:numId w:val="1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z modyfikacją zadania nr 37 w </w:t>
      </w:r>
      <w:r w:rsidR="00682EAD">
        <w:rPr>
          <w:sz w:val="22"/>
          <w:szCs w:val="22"/>
        </w:rPr>
        <w:t>z</w:t>
      </w:r>
      <w:r>
        <w:rPr>
          <w:sz w:val="22"/>
          <w:szCs w:val="22"/>
        </w:rPr>
        <w:t>akresie zamawianego asortymentu Zamawiający modyfikuje w tym zakresie rozdział 16.1 SWZ</w:t>
      </w:r>
    </w:p>
    <w:p w14:paraId="76D42B54" w14:textId="48EC2605" w:rsidR="00237354" w:rsidRDefault="00237354" w:rsidP="002A07ED">
      <w:pPr>
        <w:spacing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Było:</w:t>
      </w:r>
    </w:p>
    <w:p w14:paraId="267B579F" w14:textId="376C8DC4" w:rsidR="00237354" w:rsidRDefault="00237354" w:rsidP="002A07ED">
      <w:pPr>
        <w:spacing w:line="360" w:lineRule="auto"/>
        <w:ind w:left="720"/>
        <w:jc w:val="both"/>
        <w:rPr>
          <w:sz w:val="22"/>
          <w:szCs w:val="22"/>
        </w:rPr>
      </w:pPr>
      <w:r w:rsidRPr="00237354">
        <w:rPr>
          <w:sz w:val="22"/>
          <w:szCs w:val="22"/>
        </w:rPr>
        <w:t xml:space="preserve">Dla zadania częściowego nr 37: </w:t>
      </w:r>
      <w:r w:rsidRPr="00237354">
        <w:rPr>
          <w:b/>
          <w:sz w:val="22"/>
          <w:szCs w:val="22"/>
        </w:rPr>
        <w:t>2 818.50 PLN</w:t>
      </w:r>
      <w:r w:rsidRPr="00237354">
        <w:rPr>
          <w:sz w:val="22"/>
          <w:szCs w:val="22"/>
        </w:rPr>
        <w:t xml:space="preserve"> (słownie:  dwa tysiące osiemset osiemnaście  złoty 50/100)</w:t>
      </w:r>
    </w:p>
    <w:p w14:paraId="5A8777CF" w14:textId="18AAE737" w:rsidR="00237354" w:rsidRPr="00237354" w:rsidRDefault="00237354" w:rsidP="002A07ED">
      <w:pPr>
        <w:spacing w:line="360" w:lineRule="auto"/>
        <w:ind w:left="720"/>
        <w:jc w:val="both"/>
        <w:rPr>
          <w:b/>
          <w:bCs/>
          <w:sz w:val="22"/>
          <w:szCs w:val="22"/>
          <w:u w:val="single"/>
        </w:rPr>
      </w:pPr>
      <w:r w:rsidRPr="00237354">
        <w:rPr>
          <w:b/>
          <w:bCs/>
          <w:sz w:val="22"/>
          <w:szCs w:val="22"/>
          <w:u w:val="single"/>
        </w:rPr>
        <w:t>Jest:</w:t>
      </w:r>
    </w:p>
    <w:p w14:paraId="6F74F062" w14:textId="4E25EC33" w:rsidR="00237354" w:rsidRDefault="00237354" w:rsidP="002A07ED">
      <w:pPr>
        <w:spacing w:line="360" w:lineRule="auto"/>
        <w:ind w:left="720"/>
        <w:jc w:val="both"/>
        <w:rPr>
          <w:sz w:val="22"/>
          <w:szCs w:val="22"/>
        </w:rPr>
      </w:pPr>
      <w:r w:rsidRPr="00237354">
        <w:rPr>
          <w:sz w:val="22"/>
          <w:szCs w:val="22"/>
        </w:rPr>
        <w:t xml:space="preserve">Dla zadania częściowego nr 37: </w:t>
      </w:r>
      <w:r w:rsidRPr="00237354">
        <w:rPr>
          <w:b/>
          <w:bCs/>
          <w:sz w:val="22"/>
          <w:szCs w:val="22"/>
        </w:rPr>
        <w:t>8 455,50</w:t>
      </w:r>
      <w:r w:rsidRPr="00237354">
        <w:rPr>
          <w:b/>
          <w:sz w:val="22"/>
          <w:szCs w:val="22"/>
        </w:rPr>
        <w:t xml:space="preserve"> PLN</w:t>
      </w:r>
      <w:r w:rsidRPr="00237354">
        <w:rPr>
          <w:sz w:val="22"/>
          <w:szCs w:val="22"/>
        </w:rPr>
        <w:t xml:space="preserve"> (słownie:  </w:t>
      </w:r>
      <w:r>
        <w:rPr>
          <w:sz w:val="22"/>
          <w:szCs w:val="22"/>
        </w:rPr>
        <w:t>osiem tysięcy czterysta pięćdziesiąt pięć złoty 50/100</w:t>
      </w:r>
      <w:r w:rsidRPr="00237354">
        <w:rPr>
          <w:sz w:val="22"/>
          <w:szCs w:val="22"/>
        </w:rPr>
        <w:t>)</w:t>
      </w:r>
    </w:p>
    <w:p w14:paraId="5B291787" w14:textId="5273D583" w:rsidR="00682EAD" w:rsidRDefault="00682EAD" w:rsidP="00682EAD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związku z powyższym  Zamawiający zamieszcza na swojej stronie internetowej oraz na Platformie e-</w:t>
      </w:r>
      <w:proofErr w:type="spellStart"/>
      <w:r>
        <w:rPr>
          <w:sz w:val="22"/>
          <w:szCs w:val="22"/>
        </w:rPr>
        <w:t>Propublico</w:t>
      </w:r>
      <w:proofErr w:type="spellEnd"/>
      <w:r>
        <w:rPr>
          <w:sz w:val="22"/>
          <w:szCs w:val="22"/>
        </w:rPr>
        <w:t xml:space="preserve"> ogłoszenie o zmianie ogłoszenia nr 1</w:t>
      </w:r>
      <w:r w:rsidR="00B63BCA">
        <w:rPr>
          <w:sz w:val="22"/>
          <w:szCs w:val="22"/>
        </w:rPr>
        <w:t xml:space="preserve"> z dnia 14.12.2021 r</w:t>
      </w:r>
      <w:r>
        <w:rPr>
          <w:sz w:val="22"/>
          <w:szCs w:val="22"/>
        </w:rPr>
        <w:t>.</w:t>
      </w:r>
    </w:p>
    <w:p w14:paraId="2B9A4A73" w14:textId="2F167061" w:rsidR="00682EAD" w:rsidRPr="00682EAD" w:rsidRDefault="00682EAD" w:rsidP="00682EAD">
      <w:pPr>
        <w:spacing w:before="120" w:after="120" w:line="360" w:lineRule="auto"/>
        <w:jc w:val="both"/>
        <w:rPr>
          <w:sz w:val="22"/>
          <w:szCs w:val="22"/>
        </w:rPr>
      </w:pPr>
      <w:r w:rsidRPr="00682EAD">
        <w:rPr>
          <w:sz w:val="22"/>
          <w:szCs w:val="22"/>
        </w:rPr>
        <w:lastRenderedPageBreak/>
        <w:t xml:space="preserve">Termin składania i otwarcia ofert pozostaje bez zmian tj. zgodnie z ogłoszeniem o zamówieniu </w:t>
      </w:r>
      <w:r w:rsidRPr="00682EAD">
        <w:rPr>
          <w:sz w:val="22"/>
          <w:szCs w:val="22"/>
        </w:rPr>
        <w:br/>
        <w:t>nr 2021/S 233-613048 z dnia 01.12.2021</w:t>
      </w:r>
    </w:p>
    <w:p w14:paraId="1FE3399F" w14:textId="24297709" w:rsidR="00237354" w:rsidRDefault="00237354" w:rsidP="00237354">
      <w:pPr>
        <w:spacing w:before="120" w:after="120" w:line="360" w:lineRule="auto"/>
        <w:ind w:left="720"/>
        <w:jc w:val="both"/>
        <w:rPr>
          <w:sz w:val="22"/>
          <w:szCs w:val="22"/>
        </w:rPr>
      </w:pPr>
    </w:p>
    <w:p w14:paraId="65C85AED" w14:textId="77777777" w:rsidR="002A07ED" w:rsidRPr="00237354" w:rsidRDefault="002A07ED" w:rsidP="00237354">
      <w:pPr>
        <w:spacing w:before="120" w:after="120" w:line="360" w:lineRule="auto"/>
        <w:ind w:left="720"/>
        <w:jc w:val="both"/>
        <w:rPr>
          <w:sz w:val="22"/>
          <w:szCs w:val="22"/>
        </w:rPr>
      </w:pPr>
    </w:p>
    <w:p w14:paraId="78DA2C63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5BFF7AEC" w14:textId="77777777" w:rsidR="00CD74FB" w:rsidRDefault="00CD74FB" w:rsidP="00CD74F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31B8899" w14:textId="77777777" w:rsidR="00CD74FB" w:rsidRDefault="00CD74FB" w:rsidP="00CD74F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2543FC2" w14:textId="77777777" w:rsidR="00CD74FB" w:rsidRDefault="00CD74FB" w:rsidP="00CD74F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51EB7C9" w14:textId="77777777" w:rsidR="00CD74FB" w:rsidRDefault="00CD74FB" w:rsidP="00CD74F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3C49925" w14:textId="77777777" w:rsidR="005C0930" w:rsidRPr="00E02559" w:rsidRDefault="005C0930" w:rsidP="00CD74FB">
      <w:pPr>
        <w:pStyle w:val="Tekstpodstawowy"/>
        <w:ind w:left="3117" w:right="-2" w:firstLine="423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AE4F9" w14:textId="77777777" w:rsidR="00BA72F8" w:rsidRDefault="00BA72F8">
      <w:r>
        <w:separator/>
      </w:r>
    </w:p>
  </w:endnote>
  <w:endnote w:type="continuationSeparator" w:id="0">
    <w:p w14:paraId="5D943B05" w14:textId="77777777" w:rsidR="00BA72F8" w:rsidRDefault="00BA7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3D77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BE9DD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26E05" w14:textId="77777777" w:rsidR="00EF1037" w:rsidRDefault="00D55975">
    <w:pPr>
      <w:pStyle w:val="Stopka"/>
      <w:tabs>
        <w:tab w:val="clear" w:pos="4536"/>
      </w:tabs>
      <w:jc w:val="center"/>
    </w:pPr>
    <w:r>
      <w:rPr>
        <w:noProof/>
      </w:rPr>
      <w:pict w14:anchorId="103DF277">
        <v:line id="_x0000_s1025" style="position:absolute;left:0;text-align:left;z-index:251657728" from="-3.85pt,7.55pt" to="455.15pt,7.55pt"/>
      </w:pict>
    </w:r>
  </w:p>
  <w:p w14:paraId="4D039AF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E5CFE2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BAA4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B050D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1B1DC7" w14:textId="77777777" w:rsidR="00EF1037" w:rsidRDefault="00EF1037">
    <w:pPr>
      <w:pStyle w:val="Stopka"/>
      <w:tabs>
        <w:tab w:val="clear" w:pos="4536"/>
        <w:tab w:val="left" w:pos="6237"/>
      </w:tabs>
    </w:pPr>
  </w:p>
  <w:p w14:paraId="0D523FE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F9F8E" w14:textId="77777777" w:rsidR="00BA72F8" w:rsidRDefault="00BA72F8">
      <w:r>
        <w:separator/>
      </w:r>
    </w:p>
  </w:footnote>
  <w:footnote w:type="continuationSeparator" w:id="0">
    <w:p w14:paraId="499E7154" w14:textId="77777777" w:rsidR="00BA72F8" w:rsidRDefault="00BA72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0337D" w14:textId="77777777" w:rsidR="00BF1772" w:rsidRDefault="00BF17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1B72E" w14:textId="77777777" w:rsidR="00BF1772" w:rsidRDefault="00BF17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5987F" w14:textId="77777777" w:rsidR="00BF1772" w:rsidRDefault="00BF17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43ED0"/>
    <w:multiLevelType w:val="hybridMultilevel"/>
    <w:tmpl w:val="A2646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72F8"/>
    <w:rsid w:val="00057D02"/>
    <w:rsid w:val="000613E0"/>
    <w:rsid w:val="001A571A"/>
    <w:rsid w:val="00237354"/>
    <w:rsid w:val="002A07ED"/>
    <w:rsid w:val="002B1C74"/>
    <w:rsid w:val="00384EFD"/>
    <w:rsid w:val="004222DA"/>
    <w:rsid w:val="00453E59"/>
    <w:rsid w:val="00460DC4"/>
    <w:rsid w:val="005079A4"/>
    <w:rsid w:val="0055546F"/>
    <w:rsid w:val="005C0930"/>
    <w:rsid w:val="00682EAD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B63BCA"/>
    <w:rsid w:val="00BA72F8"/>
    <w:rsid w:val="00BF1772"/>
    <w:rsid w:val="00C152AE"/>
    <w:rsid w:val="00CD74FB"/>
    <w:rsid w:val="00D1574A"/>
    <w:rsid w:val="00D248D2"/>
    <w:rsid w:val="00D55975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DC003"/>
  <w15:chartTrackingRefBased/>
  <w15:docId w15:val="{59E55428-0CEC-49DC-98A7-9883A3536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ekstpodstawowywcity3">
    <w:name w:val="Body Text Indent 3"/>
    <w:basedOn w:val="Normalny"/>
    <w:link w:val="Tekstpodstawowywcity3Znak"/>
    <w:rsid w:val="00682EA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82EA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83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2001-02-10T18:08:00Z</cp:lastPrinted>
  <dcterms:created xsi:type="dcterms:W3CDTF">2021-12-14T12:01:00Z</dcterms:created>
  <dcterms:modified xsi:type="dcterms:W3CDTF">2021-12-14T12:01:00Z</dcterms:modified>
</cp:coreProperties>
</file>