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4B686" w14:textId="77777777" w:rsidR="005C0930" w:rsidRDefault="00EC4F3B" w:rsidP="005C0930">
      <w:pPr>
        <w:spacing w:after="240"/>
        <w:jc w:val="right"/>
        <w:rPr>
          <w:sz w:val="22"/>
          <w:szCs w:val="22"/>
        </w:rPr>
      </w:pPr>
      <w:r w:rsidRPr="00EC4F3B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EC4F3B">
        <w:rPr>
          <w:sz w:val="22"/>
          <w:szCs w:val="22"/>
        </w:rPr>
        <w:t>2021-12-14</w:t>
      </w:r>
    </w:p>
    <w:p w14:paraId="7C1AEC1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FDF73FD" w14:textId="77777777" w:rsidR="00EC4F3B" w:rsidRPr="00EC4F3B" w:rsidRDefault="00EC4F3B" w:rsidP="005C0930">
      <w:pPr>
        <w:rPr>
          <w:b/>
          <w:bCs/>
          <w:sz w:val="22"/>
          <w:szCs w:val="22"/>
        </w:rPr>
      </w:pPr>
      <w:r w:rsidRPr="00EC4F3B">
        <w:rPr>
          <w:b/>
          <w:bCs/>
          <w:sz w:val="22"/>
          <w:szCs w:val="22"/>
        </w:rPr>
        <w:t>Szpital Wojewódzki w Poznaniu</w:t>
      </w:r>
    </w:p>
    <w:p w14:paraId="2A7177B8" w14:textId="77777777" w:rsidR="005C0930" w:rsidRPr="00D91931" w:rsidRDefault="00EC4F3B" w:rsidP="005C0930">
      <w:pPr>
        <w:rPr>
          <w:b/>
          <w:bCs/>
          <w:sz w:val="22"/>
          <w:szCs w:val="22"/>
        </w:rPr>
      </w:pPr>
      <w:r w:rsidRPr="00EC4F3B">
        <w:rPr>
          <w:b/>
          <w:bCs/>
          <w:sz w:val="22"/>
          <w:szCs w:val="22"/>
        </w:rPr>
        <w:t>Dział Zamówień Publicznych</w:t>
      </w:r>
    </w:p>
    <w:p w14:paraId="5E0A9A45" w14:textId="77777777" w:rsidR="005C0930" w:rsidRPr="00BD5546" w:rsidRDefault="007E48C5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C4F3B" w:rsidRPr="00EC4F3B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EC4F3B" w:rsidRPr="00EC4F3B">
        <w:rPr>
          <w:sz w:val="22"/>
          <w:szCs w:val="22"/>
        </w:rPr>
        <w:t>7/19</w:t>
      </w:r>
    </w:p>
    <w:p w14:paraId="57CD2D65" w14:textId="77777777" w:rsidR="005C0930" w:rsidRPr="00BD5546" w:rsidRDefault="00EC4F3B" w:rsidP="005C0930">
      <w:pPr>
        <w:rPr>
          <w:sz w:val="22"/>
          <w:szCs w:val="22"/>
        </w:rPr>
      </w:pPr>
      <w:r w:rsidRPr="00EC4F3B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EC4F3B">
        <w:rPr>
          <w:sz w:val="22"/>
          <w:szCs w:val="22"/>
        </w:rPr>
        <w:t>Poznań</w:t>
      </w:r>
    </w:p>
    <w:p w14:paraId="75535DD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4425B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68069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C4F3B" w:rsidRPr="00EC4F3B">
        <w:rPr>
          <w:b/>
          <w:sz w:val="22"/>
          <w:szCs w:val="22"/>
        </w:rPr>
        <w:t>SZW/DZP/66/2021</w:t>
      </w:r>
      <w:r w:rsidR="005C0930" w:rsidRPr="00D91931">
        <w:rPr>
          <w:sz w:val="22"/>
          <w:szCs w:val="22"/>
        </w:rPr>
        <w:tab/>
        <w:t xml:space="preserve"> </w:t>
      </w:r>
    </w:p>
    <w:p w14:paraId="08D1CDA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CAA69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6556B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BD0B3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6326A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3CF867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5CE2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BA3A3D6" w14:textId="18F26181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F52C5">
        <w:rPr>
          <w:rFonts w:ascii="Times New Roman" w:hAnsi="Times New Roman"/>
        </w:rPr>
        <w:t xml:space="preserve"> nr 1</w:t>
      </w:r>
    </w:p>
    <w:p w14:paraId="0FD11C97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4F3B" w:rsidRPr="00EC4F3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C4F3B" w:rsidRPr="00EC4F3B">
        <w:rPr>
          <w:b/>
          <w:bCs/>
          <w:sz w:val="22"/>
          <w:szCs w:val="22"/>
        </w:rPr>
        <w:t xml:space="preserve">Wyroby medyczne specjalistyczne dla Pracowni Kardiologii Inwazyjnej </w:t>
      </w:r>
      <w:r w:rsidR="007E48C5">
        <w:rPr>
          <w:b/>
          <w:bCs/>
          <w:sz w:val="22"/>
          <w:szCs w:val="22"/>
        </w:rPr>
        <w:br/>
      </w:r>
      <w:r w:rsidR="00EC4F3B" w:rsidRPr="00EC4F3B">
        <w:rPr>
          <w:b/>
          <w:bCs/>
          <w:sz w:val="22"/>
          <w:szCs w:val="22"/>
        </w:rPr>
        <w:t>oraz Elektroterapii i Elektrostymulacji Serca cz.2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4F3B" w:rsidRPr="00EC4F3B">
        <w:rPr>
          <w:b/>
          <w:sz w:val="22"/>
          <w:szCs w:val="22"/>
        </w:rPr>
        <w:t>SZW/DZP/66/2021</w:t>
      </w:r>
    </w:p>
    <w:p w14:paraId="64428A2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7BA9D9B" w14:textId="77777777" w:rsidR="00EC4F3B" w:rsidRPr="00EC4F3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C4F3B" w:rsidRPr="00EC4F3B">
        <w:rPr>
          <w:b/>
          <w:sz w:val="22"/>
          <w:szCs w:val="22"/>
        </w:rPr>
        <w:t>Szpital Wojewódzki w Poznaniu</w:t>
      </w:r>
    </w:p>
    <w:p w14:paraId="7D3D4049" w14:textId="77777777" w:rsidR="00EF1037" w:rsidRDefault="00EC4F3B">
      <w:pPr>
        <w:spacing w:before="120" w:after="120" w:line="360" w:lineRule="auto"/>
        <w:jc w:val="both"/>
        <w:rPr>
          <w:sz w:val="22"/>
          <w:szCs w:val="22"/>
        </w:rPr>
      </w:pPr>
      <w:r w:rsidRPr="00EC4F3B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EC4F3B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7E48C5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1D82FD3" w14:textId="25934C62" w:rsidR="007E48C5" w:rsidRDefault="007E48C5" w:rsidP="007E48C5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formularzu asortymentowo – cenowym (stanowiącym załącznik nr 2 do SWZ / załącznik </w:t>
      </w:r>
      <w:r w:rsidR="003F52C5">
        <w:rPr>
          <w:sz w:val="22"/>
          <w:szCs w:val="22"/>
        </w:rPr>
        <w:br/>
      </w:r>
      <w:r>
        <w:rPr>
          <w:sz w:val="22"/>
          <w:szCs w:val="22"/>
        </w:rPr>
        <w:t xml:space="preserve">nr 1 do umowy) do zadań częściowych nr 22 – 33 dodaje się tabelę z wymaganymi parametrami technicznymi. </w:t>
      </w:r>
    </w:p>
    <w:p w14:paraId="4DAF7C81" w14:textId="77777777" w:rsidR="007E48C5" w:rsidRDefault="007E48C5" w:rsidP="007E48C5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w formularzu asortymentowo – cenowym (stanowiącym załącznik nr 2 do SWZ / załącznik nr 1 do umowy) doprecyzował i uzupełnił informację o miejscu i ilościach złożenia depozytu – w zadaniach, których to dotyczy.</w:t>
      </w:r>
    </w:p>
    <w:p w14:paraId="60484C4F" w14:textId="77777777" w:rsidR="007E48C5" w:rsidRDefault="007E48C5" w:rsidP="007E48C5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zmodyfikował zadanie nr 37  w zakresie ilości zamawianego asortymentu.</w:t>
      </w:r>
    </w:p>
    <w:p w14:paraId="50A45EAC" w14:textId="10F4015D" w:rsidR="007E48C5" w:rsidRDefault="007E48C5" w:rsidP="007E48C5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formularzu asortymentowo – cenowym (stanowiącym załącznik nr 2 do SWZ / załącznik </w:t>
      </w:r>
      <w:r w:rsidR="003F52C5">
        <w:rPr>
          <w:sz w:val="22"/>
          <w:szCs w:val="22"/>
        </w:rPr>
        <w:br/>
      </w:r>
      <w:r>
        <w:rPr>
          <w:sz w:val="22"/>
          <w:szCs w:val="22"/>
        </w:rPr>
        <w:t xml:space="preserve">nr 1 do umowy) </w:t>
      </w:r>
      <w:r w:rsidR="003C2D00">
        <w:rPr>
          <w:sz w:val="22"/>
          <w:szCs w:val="22"/>
        </w:rPr>
        <w:t xml:space="preserve">w zakresie zadań 41, 42, 43, 44, 45, 46, 48, 49) Zamawiający modyfikuje </w:t>
      </w:r>
      <w:r w:rsidR="003F52C5">
        <w:rPr>
          <w:sz w:val="22"/>
          <w:szCs w:val="22"/>
        </w:rPr>
        <w:br/>
      </w:r>
      <w:r w:rsidR="003C2D00">
        <w:rPr>
          <w:sz w:val="22"/>
          <w:szCs w:val="22"/>
        </w:rPr>
        <w:t xml:space="preserve">w </w:t>
      </w:r>
      <w:r w:rsidR="003C2D00">
        <w:rPr>
          <w:sz w:val="22"/>
          <w:szCs w:val="22"/>
        </w:rPr>
        <w:lastRenderedPageBreak/>
        <w:t xml:space="preserve">tabeli ,,Parametry wymagane” Rok produkcji i określa wymóg jako: ,,Rok produkcji </w:t>
      </w:r>
      <w:r w:rsidR="003F52C5">
        <w:rPr>
          <w:sz w:val="22"/>
          <w:szCs w:val="22"/>
        </w:rPr>
        <w:br/>
      </w:r>
      <w:r w:rsidR="003C2D00">
        <w:rPr>
          <w:sz w:val="22"/>
          <w:szCs w:val="22"/>
        </w:rPr>
        <w:t>min. 2021 r. ”</w:t>
      </w:r>
    </w:p>
    <w:p w14:paraId="4CD0BC82" w14:textId="77777777" w:rsidR="007E48C5" w:rsidRPr="005C0930" w:rsidRDefault="003C2D00" w:rsidP="007E48C5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w wyniku udzielonych odpowiedzi na pytania Wykonawców załącza modyfikację Projektu umowy (załącznik nr 4 do SWZ)</w:t>
      </w:r>
    </w:p>
    <w:p w14:paraId="7EDCA0C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1105B5D" w14:textId="77777777" w:rsidR="00E20CA3" w:rsidRDefault="00E20CA3" w:rsidP="00E02559">
      <w:pPr>
        <w:pStyle w:val="Tekstpodstawowy"/>
        <w:jc w:val="right"/>
        <w:rPr>
          <w:szCs w:val="24"/>
        </w:rPr>
      </w:pPr>
    </w:p>
    <w:p w14:paraId="1B8DE8D0" w14:textId="77777777" w:rsidR="00E20CA3" w:rsidRDefault="00E20CA3" w:rsidP="00E02559">
      <w:pPr>
        <w:pStyle w:val="Tekstpodstawowy"/>
        <w:jc w:val="right"/>
        <w:rPr>
          <w:szCs w:val="24"/>
        </w:rPr>
      </w:pPr>
    </w:p>
    <w:p w14:paraId="2E2927F0" w14:textId="77777777" w:rsidR="00E20CA3" w:rsidRDefault="00E20CA3" w:rsidP="00E02559">
      <w:pPr>
        <w:pStyle w:val="Tekstpodstawowy"/>
        <w:jc w:val="right"/>
        <w:rPr>
          <w:szCs w:val="24"/>
        </w:rPr>
      </w:pPr>
    </w:p>
    <w:p w14:paraId="70C70A20" w14:textId="77777777" w:rsidR="003F52C5" w:rsidRDefault="003F52C5" w:rsidP="003F52C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EDC5002" w14:textId="77777777" w:rsidR="003F52C5" w:rsidRDefault="003F52C5" w:rsidP="003F52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4F6233D" w14:textId="77777777" w:rsidR="003F52C5" w:rsidRDefault="003F52C5" w:rsidP="003F52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1B28BB6" w14:textId="77777777" w:rsidR="003F52C5" w:rsidRDefault="003F52C5" w:rsidP="003F52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3B98C6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04C914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8A18F" w14:textId="77777777" w:rsidR="00883730" w:rsidRDefault="00883730">
      <w:r>
        <w:separator/>
      </w:r>
    </w:p>
  </w:endnote>
  <w:endnote w:type="continuationSeparator" w:id="0">
    <w:p w14:paraId="4C0F6517" w14:textId="77777777" w:rsidR="00883730" w:rsidRDefault="0088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D176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6981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CD802" w14:textId="77777777" w:rsidR="00EF1037" w:rsidRDefault="003F52C5">
    <w:pPr>
      <w:pStyle w:val="Stopka"/>
      <w:tabs>
        <w:tab w:val="clear" w:pos="4536"/>
      </w:tabs>
      <w:jc w:val="center"/>
    </w:pPr>
    <w:r>
      <w:rPr>
        <w:noProof/>
      </w:rPr>
      <w:pict w14:anchorId="4FA4A182">
        <v:line id="_x0000_s2049" style="position:absolute;left:0;text-align:left;z-index:251657728" from="-3.85pt,7.55pt" to="455.15pt,7.55pt"/>
      </w:pict>
    </w:r>
  </w:p>
  <w:p w14:paraId="4C57BB3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20CA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20CA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CB5010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2EAE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E9525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373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07B715" w14:textId="77777777" w:rsidR="00EF1037" w:rsidRDefault="00EF1037">
    <w:pPr>
      <w:pStyle w:val="Stopka"/>
      <w:tabs>
        <w:tab w:val="clear" w:pos="4536"/>
        <w:tab w:val="left" w:pos="6237"/>
      </w:tabs>
    </w:pPr>
  </w:p>
  <w:p w14:paraId="3407694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F2C3D" w14:textId="77777777" w:rsidR="00883730" w:rsidRDefault="00883730">
      <w:r>
        <w:separator/>
      </w:r>
    </w:p>
  </w:footnote>
  <w:footnote w:type="continuationSeparator" w:id="0">
    <w:p w14:paraId="144DB42C" w14:textId="77777777" w:rsidR="00883730" w:rsidRDefault="0088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613E" w14:textId="77777777" w:rsidR="00EC4F3B" w:rsidRDefault="00EC4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FE065" w14:textId="77777777" w:rsidR="00EC4F3B" w:rsidRDefault="00EC4F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B3C8" w14:textId="77777777" w:rsidR="00EC4F3B" w:rsidRDefault="00EC4F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CEB"/>
    <w:multiLevelType w:val="hybridMultilevel"/>
    <w:tmpl w:val="0A188212"/>
    <w:lvl w:ilvl="0" w:tplc="BC5CCE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83730"/>
    <w:rsid w:val="00057D02"/>
    <w:rsid w:val="000613E0"/>
    <w:rsid w:val="001A571A"/>
    <w:rsid w:val="002B1C74"/>
    <w:rsid w:val="00384EFD"/>
    <w:rsid w:val="003C2D00"/>
    <w:rsid w:val="003F52C5"/>
    <w:rsid w:val="004222DA"/>
    <w:rsid w:val="00453E59"/>
    <w:rsid w:val="00460DC4"/>
    <w:rsid w:val="005079A4"/>
    <w:rsid w:val="0055546F"/>
    <w:rsid w:val="005C0930"/>
    <w:rsid w:val="006D4AE5"/>
    <w:rsid w:val="007E48C5"/>
    <w:rsid w:val="00854803"/>
    <w:rsid w:val="0087224A"/>
    <w:rsid w:val="00883730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20CA3"/>
    <w:rsid w:val="00E74582"/>
    <w:rsid w:val="00EB3650"/>
    <w:rsid w:val="00EC4F3B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4E9C85"/>
  <w15:chartTrackingRefBased/>
  <w15:docId w15:val="{16012567-961C-45E5-9DEC-F9386B20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Odwoaniedokomentarza">
    <w:name w:val="annotation reference"/>
    <w:basedOn w:val="Domylnaczcionkaakapitu"/>
    <w:rsid w:val="007E48C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E48C5"/>
  </w:style>
  <w:style w:type="character" w:customStyle="1" w:styleId="TekstkomentarzaZnak">
    <w:name w:val="Tekst komentarza Znak"/>
    <w:basedOn w:val="Domylnaczcionkaakapitu"/>
    <w:link w:val="Tekstkomentarza"/>
    <w:rsid w:val="007E48C5"/>
  </w:style>
  <w:style w:type="paragraph" w:styleId="Tematkomentarza">
    <w:name w:val="annotation subject"/>
    <w:basedOn w:val="Tekstkomentarza"/>
    <w:next w:val="Tekstkomentarza"/>
    <w:link w:val="TematkomentarzaZnak"/>
    <w:rsid w:val="007E4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E48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260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Szpital Wojewódzki w Poznaniu</cp:lastModifiedBy>
  <cp:revision>2</cp:revision>
  <cp:lastPrinted>2001-02-10T18:08:00Z</cp:lastPrinted>
  <dcterms:created xsi:type="dcterms:W3CDTF">2021-12-14T10:31:00Z</dcterms:created>
  <dcterms:modified xsi:type="dcterms:W3CDTF">2021-12-14T10:31:00Z</dcterms:modified>
</cp:coreProperties>
</file>