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1CE25" w14:textId="1E626AF6" w:rsidR="00A667CE" w:rsidRDefault="00A667CE" w:rsidP="00A667CE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</w:p>
    <w:p w14:paraId="6227FCEA" w14:textId="6E68530B" w:rsidR="007E331F" w:rsidRPr="00DD2193" w:rsidRDefault="007E331F" w:rsidP="00F31EAC">
      <w:pPr>
        <w:pStyle w:val="Nagwek4"/>
        <w:spacing w:before="0" w:after="360"/>
        <w:jc w:val="right"/>
        <w:rPr>
          <w:rFonts w:ascii="Times New Roman" w:hAnsi="Times New Roman"/>
          <w:i/>
          <w:iCs/>
          <w:sz w:val="22"/>
          <w:szCs w:val="22"/>
        </w:rPr>
      </w:pPr>
      <w:r w:rsidRPr="00DD2193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B70DA3" w:rsidRPr="00DD2193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DD2193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973BB7">
        <w:rPr>
          <w:rFonts w:ascii="Times New Roman" w:hAnsi="Times New Roman"/>
          <w:b w:val="0"/>
          <w:i/>
          <w:iCs/>
          <w:sz w:val="22"/>
          <w:szCs w:val="22"/>
        </w:rPr>
        <w:t>5</w:t>
      </w:r>
      <w:r w:rsidRPr="00DD2193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48DC7A7E" w14:textId="1E6043F8" w:rsidR="000C26C4" w:rsidRPr="00DD2193" w:rsidRDefault="00E30CC6" w:rsidP="00DD2193">
      <w:pPr>
        <w:pStyle w:val="Nagwek"/>
        <w:rPr>
          <w:b/>
          <w:bCs/>
        </w:rPr>
      </w:pPr>
      <w:r w:rsidRPr="00DD2193">
        <w:rPr>
          <w:b/>
          <w:bCs/>
        </w:rPr>
        <w:t xml:space="preserve">Znak sprawy: </w:t>
      </w:r>
      <w:r w:rsidR="00A667CE" w:rsidRPr="00DD2193">
        <w:rPr>
          <w:b/>
          <w:bCs/>
        </w:rPr>
        <w:t>PCUW.261.</w:t>
      </w:r>
      <w:r w:rsidR="00DD2193">
        <w:rPr>
          <w:b/>
          <w:bCs/>
        </w:rPr>
        <w:t>9.1</w:t>
      </w:r>
      <w:r w:rsidR="00A667CE" w:rsidRPr="00DD2193">
        <w:rPr>
          <w:b/>
          <w:bCs/>
        </w:rPr>
        <w:t>.2021</w:t>
      </w:r>
    </w:p>
    <w:p w14:paraId="1BF48A74" w14:textId="77777777" w:rsidR="00B70DA3" w:rsidRPr="00B70DA3" w:rsidRDefault="00B70DA3" w:rsidP="00B70DA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61B6154" w14:textId="77777777" w:rsidTr="005844F6">
        <w:tc>
          <w:tcPr>
            <w:tcW w:w="9104" w:type="dxa"/>
            <w:shd w:val="clear" w:color="auto" w:fill="F2F2F2"/>
          </w:tcPr>
          <w:p w14:paraId="3551970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3718412" w14:textId="0F703586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EC1FDB1" w14:textId="77777777" w:rsidR="00B70DA3" w:rsidRPr="00B70DA3" w:rsidRDefault="00B70DA3" w:rsidP="00B70DA3"/>
    <w:p w14:paraId="5F0F7A46" w14:textId="6750C71B" w:rsidR="009A2AC2" w:rsidRDefault="002E612D" w:rsidP="009A2AC2">
      <w:pPr>
        <w:spacing w:after="120"/>
        <w:ind w:left="-426"/>
        <w:jc w:val="center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B70DA3">
        <w:rPr>
          <w:sz w:val="22"/>
          <w:szCs w:val="22"/>
        </w:rPr>
        <w:br/>
      </w:r>
      <w:r w:rsidRPr="00525EFF">
        <w:rPr>
          <w:sz w:val="22"/>
          <w:szCs w:val="22"/>
        </w:rPr>
        <w:t>w trybie</w:t>
      </w:r>
      <w:r w:rsidR="00890086" w:rsidRPr="00890086">
        <w:rPr>
          <w:sz w:val="22"/>
          <w:szCs w:val="22"/>
        </w:rPr>
        <w:t xml:space="preserve"> </w:t>
      </w:r>
      <w:r w:rsidR="00DD2193">
        <w:rPr>
          <w:sz w:val="22"/>
          <w:szCs w:val="22"/>
        </w:rPr>
        <w:t>przetargu nieograniczonego,</w:t>
      </w:r>
      <w:r w:rsidRPr="00525EFF">
        <w:rPr>
          <w:sz w:val="22"/>
          <w:szCs w:val="22"/>
        </w:rPr>
        <w:t xml:space="preserve"> </w:t>
      </w:r>
      <w:r w:rsidR="0083312B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61688FA2" w14:textId="70C8240E" w:rsidR="009A2AC2" w:rsidRPr="009A2AC2" w:rsidRDefault="009A2AC2" w:rsidP="009A2AC2">
      <w:pPr>
        <w:spacing w:after="120"/>
        <w:ind w:left="-426"/>
        <w:jc w:val="center"/>
        <w:rPr>
          <w:b/>
          <w:bCs/>
          <w:sz w:val="22"/>
          <w:szCs w:val="22"/>
        </w:rPr>
      </w:pPr>
      <w:r w:rsidRPr="009A2AC2">
        <w:rPr>
          <w:b/>
          <w:bCs/>
          <w:sz w:val="22"/>
          <w:szCs w:val="22"/>
        </w:rPr>
        <w:t xml:space="preserve">Zorganizowanie, zarządzanie i utrzymanie systemu rowerów na obszarze powiatu rawickiego </w:t>
      </w:r>
      <w:r>
        <w:rPr>
          <w:b/>
          <w:bCs/>
          <w:sz w:val="22"/>
          <w:szCs w:val="22"/>
        </w:rPr>
        <w:br/>
      </w:r>
      <w:r w:rsidRPr="009A2AC2">
        <w:rPr>
          <w:b/>
          <w:bCs/>
          <w:sz w:val="22"/>
          <w:szCs w:val="22"/>
        </w:rPr>
        <w:t>w ramach przedsięwzięcia Rawicki Powiatowy Rower (RPR).</w:t>
      </w:r>
    </w:p>
    <w:p w14:paraId="24E474FE" w14:textId="035B31F7" w:rsidR="00F31EAC" w:rsidRDefault="00F31EAC" w:rsidP="00F31EAC">
      <w:pPr>
        <w:spacing w:after="240" w:line="276" w:lineRule="auto"/>
        <w:jc w:val="both"/>
        <w:rPr>
          <w:sz w:val="22"/>
          <w:szCs w:val="22"/>
        </w:rPr>
      </w:pPr>
    </w:p>
    <w:p w14:paraId="339516A7" w14:textId="4F01E9B4" w:rsidR="00AA39D6" w:rsidRPr="00525EFF" w:rsidRDefault="00DD2193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M</w:t>
      </w:r>
      <w:r w:rsidR="00AA39D6" w:rsidRPr="00525EFF">
        <w:rPr>
          <w:sz w:val="22"/>
          <w:szCs w:val="22"/>
        </w:rPr>
        <w:t>y niżej podpisani:</w:t>
      </w:r>
    </w:p>
    <w:p w14:paraId="7992E6BF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13AB24AD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27AABAEB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DD2193" w:rsidRPr="007677F8" w14:paraId="7E361374" w14:textId="77777777" w:rsidTr="00840CDC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083DD71C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47721255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66B30B3F" w14:textId="77777777" w:rsidTr="00840CDC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7B953B67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2714DEC6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09DE0687" w14:textId="77777777" w:rsidTr="00840CDC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7DC36E5D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4D6DD700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5A59EBA7" w14:textId="77777777" w:rsidTr="00840CDC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25AD0F42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7B2F22E0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7842C5B1" w14:textId="77777777" w:rsidTr="00840CDC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6B23E4F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3F0D31F8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5CFC09DA" w14:textId="77777777" w:rsidTr="00840CDC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A705E5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0699FFEE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DD2193" w:rsidRPr="007677F8" w14:paraId="0B2FB2F2" w14:textId="77777777" w:rsidTr="00840CDC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C12D978" w14:textId="77777777" w:rsidR="00DD2193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  <w:p w14:paraId="0A2DB24E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61E086B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1935BF8C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3E022D0F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74877210" w14:textId="77777777" w:rsidR="00DD2193" w:rsidRPr="007677F8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DD2193" w14:paraId="1B889F9E" w14:textId="77777777" w:rsidTr="00840CDC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FF0AD61" w14:textId="77777777" w:rsidR="00DD2193" w:rsidRPr="007677F8" w:rsidRDefault="00DD2193" w:rsidP="00840CDC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0F383650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A8846E4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5914A2FF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07BDE862" w14:textId="77777777" w:rsidR="00DD2193" w:rsidRDefault="00DD2193" w:rsidP="00840CDC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7840069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5BC14DF" w14:textId="77777777" w:rsidR="000C26C4" w:rsidRPr="000C26C4" w:rsidRDefault="000C26C4" w:rsidP="000C26C4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4B48B9F9" w14:textId="418EFE3C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0C3C2B91" w14:textId="586DCD02" w:rsidR="000C26C4" w:rsidRDefault="000C26C4" w:rsidP="000C26C4">
      <w:pPr>
        <w:spacing w:after="120" w:line="276" w:lineRule="auto"/>
        <w:jc w:val="both"/>
        <w:rPr>
          <w:sz w:val="22"/>
        </w:rPr>
      </w:pPr>
    </w:p>
    <w:p w14:paraId="075EB9F2" w14:textId="581021D3" w:rsidR="000C26C4" w:rsidRDefault="000C26C4" w:rsidP="000C26C4">
      <w:pPr>
        <w:spacing w:after="120" w:line="276" w:lineRule="auto"/>
        <w:jc w:val="both"/>
        <w:rPr>
          <w:sz w:val="22"/>
        </w:rPr>
      </w:pPr>
    </w:p>
    <w:p w14:paraId="26900CF7" w14:textId="77777777" w:rsidR="000C26C4" w:rsidRPr="000C26C4" w:rsidRDefault="000C26C4" w:rsidP="000C26C4">
      <w:pPr>
        <w:spacing w:after="120" w:line="276" w:lineRule="auto"/>
        <w:jc w:val="both"/>
        <w:rPr>
          <w:sz w:val="22"/>
        </w:rPr>
      </w:pPr>
    </w:p>
    <w:p w14:paraId="4013627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8"/>
      </w:tblGrid>
      <w:tr w:rsidR="00B70DA3" w:rsidRPr="007F3E87" w14:paraId="5F2AA099" w14:textId="77777777" w:rsidTr="00DD2193">
        <w:trPr>
          <w:trHeight w:val="704"/>
        </w:trPr>
        <w:tc>
          <w:tcPr>
            <w:tcW w:w="8788" w:type="dxa"/>
            <w:shd w:val="clear" w:color="auto" w:fill="D9D9D9" w:themeFill="background1" w:themeFillShade="D9"/>
            <w:vAlign w:val="center"/>
          </w:tcPr>
          <w:p w14:paraId="1FA6DAF5" w14:textId="0A944DAC" w:rsidR="00B70DA3" w:rsidRPr="007F3E87" w:rsidRDefault="00B70DA3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B70DA3" w:rsidRPr="007F3E87" w14:paraId="4679782E" w14:textId="77777777" w:rsidTr="00B70DA3">
        <w:tc>
          <w:tcPr>
            <w:tcW w:w="8788" w:type="dxa"/>
            <w:shd w:val="clear" w:color="auto" w:fill="auto"/>
          </w:tcPr>
          <w:p w14:paraId="5BB5F86F" w14:textId="47A1D85B" w:rsidR="00B70DA3" w:rsidRPr="00BD4DEB" w:rsidRDefault="00B70DA3" w:rsidP="001C344A">
            <w:pPr>
              <w:spacing w:before="60"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BD4DEB">
              <w:rPr>
                <w:b/>
                <w:sz w:val="22"/>
                <w:szCs w:val="22"/>
              </w:rPr>
              <w:t xml:space="preserve">Temat: </w:t>
            </w:r>
            <w:r w:rsidR="009A2AC2" w:rsidRPr="00BD4DEB">
              <w:rPr>
                <w:b/>
                <w:bCs/>
                <w:sz w:val="22"/>
                <w:szCs w:val="22"/>
              </w:rPr>
              <w:t>Zorganizowanie, zarządzanie i utrzymanie systemu rowerów na obszarze powiatu rawickiego w ramach przedsięwzięcia Rawicki Powiatowy Rower (RPR).</w:t>
            </w:r>
          </w:p>
          <w:p w14:paraId="0FE4E597" w14:textId="329C45AC" w:rsidR="00B70DA3" w:rsidRPr="00BD4DEB" w:rsidRDefault="00E279A1" w:rsidP="00E279A1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C</w:t>
            </w:r>
            <w:r w:rsidR="00B70DA3" w:rsidRPr="00BD4DEB">
              <w:rPr>
                <w:sz w:val="22"/>
                <w:szCs w:val="22"/>
              </w:rPr>
              <w:t>ena (C) za wykonanie zdania wynosi:</w:t>
            </w:r>
          </w:p>
          <w:p w14:paraId="107155D0" w14:textId="77777777" w:rsidR="00B70DA3" w:rsidRPr="00BD4DEB" w:rsidRDefault="00B70DA3" w:rsidP="001C344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 xml:space="preserve">kwotę netto ....................... zł </w:t>
            </w:r>
          </w:p>
          <w:p w14:paraId="3881DCE0" w14:textId="046E2440" w:rsidR="00B70DA3" w:rsidRPr="00BD4DEB" w:rsidRDefault="00B70DA3" w:rsidP="001C344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............................................................................ zł),</w:t>
            </w:r>
          </w:p>
          <w:p w14:paraId="69035304" w14:textId="66F5C6A1" w:rsidR="00B70DA3" w:rsidRPr="00BD4DEB" w:rsidRDefault="00B70DA3" w:rsidP="001C344A">
            <w:pPr>
              <w:spacing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natomiast wraz z należnym podatkiem VAT w wysokości ......%,</w:t>
            </w:r>
          </w:p>
          <w:p w14:paraId="7D3A1D1A" w14:textId="77777777" w:rsidR="00B70DA3" w:rsidRPr="00BD4DEB" w:rsidRDefault="00B70DA3" w:rsidP="001C344A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 xml:space="preserve">wynosi kwotę brutto ……….......... zł </w:t>
            </w:r>
          </w:p>
          <w:p w14:paraId="63C1B0E8" w14:textId="176156E3" w:rsidR="00B70DA3" w:rsidRPr="00BD4DEB" w:rsidRDefault="00B70DA3" w:rsidP="001C344A">
            <w:pPr>
              <w:spacing w:after="60" w:line="360" w:lineRule="auto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(słownie: ..................</w:t>
            </w:r>
            <w:r w:rsidR="005117AC" w:rsidRPr="00BD4DEB">
              <w:rPr>
                <w:sz w:val="22"/>
                <w:szCs w:val="22"/>
              </w:rPr>
              <w:t>........................................................................................</w:t>
            </w:r>
            <w:r w:rsidRPr="00BD4DEB">
              <w:rPr>
                <w:sz w:val="22"/>
                <w:szCs w:val="22"/>
              </w:rPr>
              <w:t>.......................... zł)</w:t>
            </w:r>
          </w:p>
          <w:p w14:paraId="3D78810C" w14:textId="28602886" w:rsidR="00E279A1" w:rsidRPr="00BD4DEB" w:rsidRDefault="005117AC" w:rsidP="00E279A1">
            <w:pPr>
              <w:pStyle w:val="Akapitzlist"/>
              <w:numPr>
                <w:ilvl w:val="0"/>
                <w:numId w:val="7"/>
              </w:numPr>
              <w:spacing w:after="60"/>
              <w:rPr>
                <w:sz w:val="22"/>
                <w:szCs w:val="22"/>
              </w:rPr>
            </w:pPr>
            <w:r w:rsidRPr="00BD4DEB">
              <w:rPr>
                <w:sz w:val="22"/>
                <w:szCs w:val="22"/>
              </w:rPr>
              <w:t>Na kwotę określoną w ust. 1 składa się</w:t>
            </w:r>
            <w:r w:rsidR="00E279A1" w:rsidRPr="00BD4DEB">
              <w:rPr>
                <w:sz w:val="22"/>
                <w:szCs w:val="22"/>
              </w:rPr>
              <w:t>:</w:t>
            </w:r>
          </w:p>
          <w:p w14:paraId="759D1A7F" w14:textId="77777777" w:rsidR="00B139A1" w:rsidRPr="00B139A1" w:rsidRDefault="00B139A1" w:rsidP="00B139A1">
            <w:pPr>
              <w:pStyle w:val="Akapitzlist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B139A1">
              <w:rPr>
                <w:sz w:val="22"/>
                <w:szCs w:val="22"/>
              </w:rPr>
              <w:t>całkowity koszt wdrożenia i uruchomienia Systemu RPR:</w:t>
            </w:r>
          </w:p>
          <w:p w14:paraId="270E75D8" w14:textId="77777777" w:rsidR="00B139A1" w:rsidRPr="00B139A1" w:rsidRDefault="00B139A1" w:rsidP="00B139A1">
            <w:pPr>
              <w:pStyle w:val="Akapitzlist"/>
              <w:rPr>
                <w:sz w:val="22"/>
                <w:szCs w:val="22"/>
              </w:rPr>
            </w:pPr>
            <w:r w:rsidRPr="00B139A1">
              <w:rPr>
                <w:sz w:val="22"/>
                <w:szCs w:val="22"/>
              </w:rPr>
              <w:t>………………… zł netto + …..%VAT = ………………. zł brutto,</w:t>
            </w:r>
          </w:p>
          <w:p w14:paraId="70CBB51C" w14:textId="77777777" w:rsidR="00B139A1" w:rsidRPr="00B139A1" w:rsidRDefault="00B139A1" w:rsidP="00B139A1">
            <w:pPr>
              <w:pStyle w:val="Akapitzlist"/>
              <w:rPr>
                <w:sz w:val="22"/>
                <w:szCs w:val="22"/>
              </w:rPr>
            </w:pPr>
            <w:r w:rsidRPr="00B139A1">
              <w:rPr>
                <w:sz w:val="22"/>
                <w:szCs w:val="22"/>
              </w:rPr>
              <w:t>który stanowić będzie nie więcej niż 30% wynagrodzenia, o którym mowa w ust. 1,</w:t>
            </w:r>
          </w:p>
          <w:p w14:paraId="51EFE49D" w14:textId="77777777" w:rsidR="00B139A1" w:rsidRPr="00B139A1" w:rsidRDefault="00B139A1" w:rsidP="00B139A1">
            <w:pPr>
              <w:pStyle w:val="Akapitzlist"/>
              <w:numPr>
                <w:ilvl w:val="0"/>
                <w:numId w:val="5"/>
              </w:numPr>
              <w:rPr>
                <w:sz w:val="22"/>
                <w:szCs w:val="22"/>
              </w:rPr>
            </w:pPr>
            <w:r w:rsidRPr="00B139A1">
              <w:rPr>
                <w:sz w:val="22"/>
                <w:szCs w:val="22"/>
              </w:rPr>
              <w:t>koszt obsługi, utrzymania i serwisowania Systemu RPR:</w:t>
            </w:r>
          </w:p>
          <w:p w14:paraId="7B22352C" w14:textId="77777777" w:rsidR="00B139A1" w:rsidRPr="00B139A1" w:rsidRDefault="00B139A1" w:rsidP="00B139A1">
            <w:pPr>
              <w:pStyle w:val="Akapitzlist"/>
              <w:rPr>
                <w:sz w:val="22"/>
                <w:szCs w:val="22"/>
              </w:rPr>
            </w:pPr>
            <w:r w:rsidRPr="00B139A1">
              <w:rPr>
                <w:sz w:val="22"/>
                <w:szCs w:val="22"/>
              </w:rPr>
              <w:t>………………… zł netto + …..%VAT = ………………. zł brutto, w tym w rozbiciu na poszczególne lata:</w:t>
            </w:r>
          </w:p>
          <w:p w14:paraId="01E19E0F" w14:textId="77777777" w:rsidR="00B139A1" w:rsidRDefault="00B139A1" w:rsidP="00B139A1">
            <w:pPr>
              <w:pStyle w:val="Akapitzlist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B139A1">
              <w:rPr>
                <w:sz w:val="22"/>
                <w:szCs w:val="22"/>
              </w:rPr>
              <w:t>w 2022 roku, kwota …………...... zł brutto,</w:t>
            </w:r>
          </w:p>
          <w:p w14:paraId="0467A91E" w14:textId="77777777" w:rsidR="00B139A1" w:rsidRDefault="00B139A1" w:rsidP="00B139A1">
            <w:pPr>
              <w:pStyle w:val="Akapitzlist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B139A1">
              <w:rPr>
                <w:sz w:val="22"/>
                <w:szCs w:val="22"/>
              </w:rPr>
              <w:t>w 2023 roku, kwota …………...... zł brutto,</w:t>
            </w:r>
          </w:p>
          <w:p w14:paraId="64C490D7" w14:textId="77777777" w:rsidR="00B139A1" w:rsidRDefault="00B139A1" w:rsidP="00B139A1">
            <w:pPr>
              <w:pStyle w:val="Akapitzlist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B139A1">
              <w:rPr>
                <w:sz w:val="22"/>
                <w:szCs w:val="22"/>
              </w:rPr>
              <w:t>w 2024 roku, kwota …………...... zł brutto,</w:t>
            </w:r>
          </w:p>
          <w:p w14:paraId="2703822F" w14:textId="77777777" w:rsidR="00B139A1" w:rsidRDefault="00B139A1" w:rsidP="00B139A1">
            <w:pPr>
              <w:pStyle w:val="Akapitzlist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B139A1">
              <w:rPr>
                <w:sz w:val="22"/>
                <w:szCs w:val="22"/>
              </w:rPr>
              <w:t>w 2025 roku, kwota …………...... zł brutto,</w:t>
            </w:r>
          </w:p>
          <w:p w14:paraId="63A04838" w14:textId="77777777" w:rsidR="00B139A1" w:rsidRDefault="00B139A1" w:rsidP="00B139A1">
            <w:pPr>
              <w:pStyle w:val="Akapitzlist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B139A1">
              <w:rPr>
                <w:sz w:val="22"/>
                <w:szCs w:val="22"/>
              </w:rPr>
              <w:t>w 2026 roku, kwota …………...... zł brutto,</w:t>
            </w:r>
          </w:p>
          <w:p w14:paraId="6F14E179" w14:textId="50478AAF" w:rsidR="00B139A1" w:rsidRPr="00B139A1" w:rsidRDefault="00B139A1" w:rsidP="00B139A1">
            <w:pPr>
              <w:pStyle w:val="Akapitzlist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B139A1">
              <w:rPr>
                <w:sz w:val="22"/>
                <w:szCs w:val="22"/>
              </w:rPr>
              <w:t>w 2027 roku, kwota …………….. zł brutto.</w:t>
            </w:r>
          </w:p>
          <w:p w14:paraId="3F94B1E5" w14:textId="618A1404" w:rsidR="00B70DA3" w:rsidRPr="00BD4DEB" w:rsidRDefault="00B139A1" w:rsidP="00746D9C">
            <w:pPr>
              <w:pStyle w:val="Akapitzlist"/>
              <w:spacing w:before="100" w:beforeAutospacing="1" w:after="100" w:afterAutospacing="1"/>
              <w:rPr>
                <w:sz w:val="22"/>
                <w:szCs w:val="22"/>
              </w:rPr>
            </w:pPr>
            <w:r w:rsidRPr="00B139A1">
              <w:rPr>
                <w:sz w:val="22"/>
                <w:szCs w:val="22"/>
              </w:rPr>
              <w:t xml:space="preserve">który stanowić będzie co najmniej 70% wynagrodzenia, o którym mowa w ust. 1, </w:t>
            </w:r>
            <w:r w:rsidRPr="00B139A1">
              <w:rPr>
                <w:sz w:val="22"/>
                <w:szCs w:val="22"/>
              </w:rPr>
              <w:br/>
              <w:t>i podzielony będzie proporcjonalnie do nakładów poniesionych w poszczególnych latach realizacji umowy, przy czym ostatnia płatność obejmująca miesiąc listopad 2027 roku nie może stanowić więcej niż 3% wynagrodzenia, o którym mowa w ust. 1.</w:t>
            </w:r>
          </w:p>
        </w:tc>
      </w:tr>
      <w:tr w:rsidR="0083312B" w:rsidRPr="007F3E87" w14:paraId="14EC4B1E" w14:textId="77777777" w:rsidTr="00B70DA3">
        <w:tc>
          <w:tcPr>
            <w:tcW w:w="8788" w:type="dxa"/>
            <w:shd w:val="clear" w:color="auto" w:fill="auto"/>
          </w:tcPr>
          <w:p w14:paraId="6C4E5A54" w14:textId="1A6CADCF" w:rsidR="0083312B" w:rsidRPr="0041215E" w:rsidRDefault="0041215E" w:rsidP="0041215E">
            <w:pPr>
              <w:pStyle w:val="Tekstpodstawowy"/>
              <w:spacing w:before="60"/>
              <w:rPr>
                <w:b/>
                <w:bCs/>
                <w:sz w:val="22"/>
                <w:szCs w:val="22"/>
              </w:rPr>
            </w:pPr>
            <w:r w:rsidRPr="0041215E">
              <w:rPr>
                <w:b/>
                <w:bCs/>
                <w:sz w:val="22"/>
                <w:szCs w:val="22"/>
              </w:rPr>
              <w:t>Godziny dostępności telefonicznego Biura Obsługi Klienta</w:t>
            </w:r>
            <w:r w:rsidR="0083312B" w:rsidRPr="00BD4DEB">
              <w:rPr>
                <w:b/>
                <w:sz w:val="22"/>
                <w:szCs w:val="22"/>
              </w:rPr>
              <w:t>, któr</w:t>
            </w:r>
            <w:r>
              <w:rPr>
                <w:b/>
                <w:sz w:val="22"/>
                <w:szCs w:val="22"/>
              </w:rPr>
              <w:t>e</w:t>
            </w:r>
            <w:r w:rsidR="0083312B" w:rsidRPr="00BD4DEB">
              <w:rPr>
                <w:b/>
                <w:sz w:val="22"/>
                <w:szCs w:val="22"/>
              </w:rPr>
              <w:t xml:space="preserve"> oferuje Wykonawca</w:t>
            </w:r>
          </w:p>
        </w:tc>
      </w:tr>
      <w:tr w:rsidR="0083312B" w:rsidRPr="007F3E87" w14:paraId="2C30D0C4" w14:textId="77777777" w:rsidTr="00B70DA3">
        <w:tc>
          <w:tcPr>
            <w:tcW w:w="8788" w:type="dxa"/>
            <w:shd w:val="clear" w:color="auto" w:fill="auto"/>
          </w:tcPr>
          <w:p w14:paraId="2E2D72E3" w14:textId="391DB60C" w:rsidR="0041215E" w:rsidRPr="0041215E" w:rsidRDefault="0041215E" w:rsidP="0041215E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41215E">
              <w:rPr>
                <w:sz w:val="22"/>
                <w:szCs w:val="22"/>
              </w:rPr>
              <w:t xml:space="preserve">Wykonawca oferuje następujące godziny dostępności </w:t>
            </w:r>
            <w:r w:rsidRPr="0041215E">
              <w:rPr>
                <w:sz w:val="22"/>
                <w:szCs w:val="22"/>
              </w:rPr>
              <w:t>telefonicznego Biura Obsługi Klienta w okresie trwania sezonu rowerowego</w:t>
            </w:r>
            <w:r w:rsidRPr="0041215E">
              <w:rPr>
                <w:sz w:val="22"/>
                <w:szCs w:val="22"/>
              </w:rPr>
              <w:t>:</w:t>
            </w:r>
          </w:p>
          <w:p w14:paraId="42C0401E" w14:textId="44272B19" w:rsidR="0041215E" w:rsidRPr="0041215E" w:rsidRDefault="0041215E" w:rsidP="0041215E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41215E">
              <w:rPr>
                <w:sz w:val="22"/>
                <w:szCs w:val="22"/>
              </w:rPr>
              <w:t xml:space="preserve"> 1) od godz. 8:00 – 21:00 we wszystkie dni tygodnia</w:t>
            </w:r>
            <w:r w:rsidR="00746D9C">
              <w:rPr>
                <w:sz w:val="22"/>
                <w:szCs w:val="22"/>
              </w:rPr>
              <w:t xml:space="preserve"> -</w:t>
            </w:r>
            <w:r w:rsidRPr="0041215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6468937E" w14:textId="6B18D574" w:rsidR="0041215E" w:rsidRPr="0041215E" w:rsidRDefault="0041215E" w:rsidP="0041215E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41215E">
              <w:rPr>
                <w:sz w:val="22"/>
                <w:szCs w:val="22"/>
              </w:rPr>
              <w:t xml:space="preserve"> 2) od godz. 6:00 – 24:00 we wszystkie dni tygodnia </w:t>
            </w:r>
            <w:r w:rsidR="00746D9C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1AEF2563" w14:textId="4C0E7422" w:rsidR="0041215E" w:rsidRPr="0041215E" w:rsidRDefault="0041215E" w:rsidP="0041215E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41215E">
              <w:rPr>
                <w:sz w:val="22"/>
                <w:szCs w:val="22"/>
              </w:rPr>
              <w:t xml:space="preserve"> 3) całodobowo we wszystkie dni tygodnia </w:t>
            </w:r>
            <w:r w:rsidR="00746D9C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sym w:font="Webdings" w:char="F063"/>
            </w:r>
          </w:p>
          <w:p w14:paraId="252233FA" w14:textId="4A95F2E3" w:rsidR="00DD2193" w:rsidRPr="00746D9C" w:rsidRDefault="0041215E" w:rsidP="0041215E">
            <w:pPr>
              <w:spacing w:before="60" w:line="360" w:lineRule="auto"/>
              <w:jc w:val="both"/>
              <w:rPr>
                <w:bCs/>
                <w:i/>
                <w:iCs/>
                <w:sz w:val="18"/>
                <w:szCs w:val="18"/>
              </w:rPr>
            </w:pPr>
            <w:r w:rsidRPr="00746D9C">
              <w:rPr>
                <w:i/>
                <w:iCs/>
                <w:sz w:val="22"/>
                <w:szCs w:val="22"/>
              </w:rPr>
              <w:t xml:space="preserve">Należy </w:t>
            </w:r>
            <w:r w:rsidRPr="00746D9C">
              <w:rPr>
                <w:i/>
                <w:iCs/>
                <w:sz w:val="22"/>
                <w:szCs w:val="22"/>
              </w:rPr>
              <w:t>wskazać jeden z powyższych trzech wariantów</w:t>
            </w:r>
            <w:r w:rsidRPr="00746D9C">
              <w:rPr>
                <w:i/>
                <w:iCs/>
                <w:sz w:val="22"/>
                <w:szCs w:val="22"/>
              </w:rPr>
              <w:t xml:space="preserve"> poprzez postawienie znaku X w odpowiedniej kratce</w:t>
            </w:r>
            <w:r w:rsidR="00746D9C" w:rsidRPr="00746D9C">
              <w:rPr>
                <w:i/>
                <w:iCs/>
                <w:sz w:val="22"/>
                <w:szCs w:val="22"/>
              </w:rPr>
              <w:t xml:space="preserve"> ( </w:t>
            </w:r>
            <w:r w:rsidR="00746D9C" w:rsidRPr="00746D9C">
              <w:rPr>
                <w:sz w:val="22"/>
                <w:szCs w:val="22"/>
              </w:rPr>
              <w:sym w:font="Webdings" w:char="F063"/>
            </w:r>
            <w:r w:rsidR="00746D9C" w:rsidRPr="00746D9C">
              <w:rPr>
                <w:i/>
                <w:iCs/>
                <w:sz w:val="22"/>
                <w:szCs w:val="22"/>
              </w:rPr>
              <w:t xml:space="preserve"> )</w:t>
            </w:r>
            <w:r w:rsidRPr="00746D9C">
              <w:rPr>
                <w:i/>
                <w:iCs/>
                <w:sz w:val="22"/>
                <w:szCs w:val="22"/>
              </w:rPr>
              <w:t>.</w:t>
            </w:r>
          </w:p>
        </w:tc>
      </w:tr>
    </w:tbl>
    <w:p w14:paraId="31B2FC03" w14:textId="77777777" w:rsidR="00B70DA3" w:rsidRPr="00B70DA3" w:rsidRDefault="00B70DA3" w:rsidP="00B70DA3">
      <w:pPr>
        <w:pStyle w:val="Akapitzlist"/>
        <w:spacing w:before="240" w:line="276" w:lineRule="auto"/>
        <w:ind w:left="284"/>
        <w:jc w:val="both"/>
        <w:rPr>
          <w:sz w:val="22"/>
        </w:rPr>
      </w:pPr>
    </w:p>
    <w:p w14:paraId="3D045C52" w14:textId="532E48FD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B5686EF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71837429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5B0C341E" w14:textId="1ED84971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A864678" w14:textId="71068244" w:rsidR="00BD4DEB" w:rsidRDefault="00BD4DEB" w:rsidP="00BD4DEB">
      <w:pPr>
        <w:spacing w:after="120"/>
        <w:contextualSpacing/>
        <w:jc w:val="both"/>
        <w:rPr>
          <w:sz w:val="22"/>
        </w:rPr>
      </w:pPr>
    </w:p>
    <w:p w14:paraId="21C062AA" w14:textId="77777777" w:rsidR="00DD2193" w:rsidRDefault="00DD2193" w:rsidP="00BD4DEB">
      <w:pPr>
        <w:spacing w:after="120"/>
        <w:contextualSpacing/>
        <w:jc w:val="both"/>
        <w:rPr>
          <w:sz w:val="22"/>
        </w:rPr>
      </w:pPr>
    </w:p>
    <w:p w14:paraId="0CAA15B8" w14:textId="77777777" w:rsidR="00BD4DEB" w:rsidRDefault="00BD4DEB" w:rsidP="00BD4DEB">
      <w:pPr>
        <w:spacing w:after="120"/>
        <w:contextualSpacing/>
        <w:jc w:val="both"/>
        <w:rPr>
          <w:sz w:val="22"/>
        </w:rPr>
      </w:pPr>
    </w:p>
    <w:p w14:paraId="7E383A0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21B9F37F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E1774F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4EFE25A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1CB8BB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8BC7AA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0E86538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F03A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C50E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84D9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02C54C36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E630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A550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D5BB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37401FF" w14:textId="114C28E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</w:t>
      </w:r>
      <w:r w:rsidR="00B70DA3">
        <w:rPr>
          <w:sz w:val="22"/>
        </w:rPr>
        <w:br/>
      </w:r>
      <w:r w:rsidRPr="0097776D">
        <w:rPr>
          <w:sz w:val="22"/>
        </w:rPr>
        <w:t>w miejscu i terminie wyznaczonym przez Zamawiającego;</w:t>
      </w:r>
    </w:p>
    <w:p w14:paraId="647D5951" w14:textId="2F247239" w:rsidR="00FF57EE" w:rsidRPr="00A65118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</w:t>
      </w:r>
      <w:r w:rsidRPr="00A65118">
        <w:rPr>
          <w:sz w:val="22"/>
          <w:szCs w:val="22"/>
        </w:rPr>
        <w:t>bezpośrednio lub pośrednio pozyskaliśmy w celu ubiegania się o udzielenie zamówienia publicznego w niniejszym postępowaniu</w:t>
      </w:r>
      <w:r w:rsidRPr="00A65118">
        <w:rPr>
          <w:rStyle w:val="Odwoanieprzypisudolnego"/>
          <w:sz w:val="22"/>
          <w:szCs w:val="22"/>
        </w:rPr>
        <w:footnoteReference w:id="3"/>
      </w:r>
      <w:r w:rsidR="00A65118" w:rsidRPr="00A65118">
        <w:rPr>
          <w:sz w:val="22"/>
          <w:szCs w:val="22"/>
        </w:rPr>
        <w:t>,</w:t>
      </w:r>
    </w:p>
    <w:p w14:paraId="682308F3" w14:textId="0D439765" w:rsidR="00A65118" w:rsidRDefault="00A65118" w:rsidP="00A65118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  <w:szCs w:val="22"/>
        </w:rPr>
      </w:pPr>
      <w:r w:rsidRPr="00A65118">
        <w:rPr>
          <w:sz w:val="22"/>
          <w:szCs w:val="22"/>
        </w:rPr>
        <w:t>osoby wykonujące wszelkie czynności</w:t>
      </w:r>
      <w:r w:rsidR="001E19A1">
        <w:rPr>
          <w:sz w:val="22"/>
          <w:szCs w:val="22"/>
        </w:rPr>
        <w:t xml:space="preserve"> </w:t>
      </w:r>
      <w:r w:rsidR="001E19A1" w:rsidRPr="001E19A1">
        <w:rPr>
          <w:sz w:val="22"/>
          <w:szCs w:val="22"/>
        </w:rPr>
        <w:t xml:space="preserve">związane z </w:t>
      </w:r>
      <w:r w:rsidR="00247F29">
        <w:rPr>
          <w:sz w:val="22"/>
          <w:szCs w:val="22"/>
        </w:rPr>
        <w:t>serwisowaniem</w:t>
      </w:r>
      <w:r w:rsidR="001E19A1" w:rsidRPr="001E19A1">
        <w:rPr>
          <w:sz w:val="22"/>
          <w:szCs w:val="22"/>
        </w:rPr>
        <w:t>,</w:t>
      </w:r>
      <w:r w:rsidR="00247F29">
        <w:rPr>
          <w:sz w:val="22"/>
          <w:szCs w:val="22"/>
        </w:rPr>
        <w:t xml:space="preserve"> obsługą systemu RPR, obsługą BOK</w:t>
      </w:r>
      <w:r w:rsidR="0083312B">
        <w:rPr>
          <w:sz w:val="22"/>
          <w:szCs w:val="22"/>
        </w:rPr>
        <w:t xml:space="preserve"> </w:t>
      </w:r>
      <w:r w:rsidR="001E19A1">
        <w:rPr>
          <w:sz w:val="22"/>
          <w:szCs w:val="22"/>
        </w:rPr>
        <w:t xml:space="preserve">będą </w:t>
      </w:r>
      <w:r w:rsidR="001E19A1" w:rsidRPr="001E19A1">
        <w:rPr>
          <w:sz w:val="22"/>
          <w:szCs w:val="22"/>
        </w:rPr>
        <w:t>wykonywane przez osoby zatrudnione przez Wykonawcę na podstawie stosunku pracy</w:t>
      </w:r>
      <w:r w:rsidR="0083312B">
        <w:rPr>
          <w:sz w:val="22"/>
          <w:szCs w:val="22"/>
        </w:rPr>
        <w:t>,</w:t>
      </w:r>
    </w:p>
    <w:p w14:paraId="27BD9020" w14:textId="145D39E9" w:rsidR="00E97EE5" w:rsidRDefault="00E97EE5" w:rsidP="00E97EE5">
      <w:pPr>
        <w:pStyle w:val="Akapitzlist"/>
        <w:numPr>
          <w:ilvl w:val="0"/>
          <w:numId w:val="3"/>
        </w:numPr>
        <w:spacing w:before="24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Składam/y ofertę jako Konsorcjum i tym samym, zgodnie z art. 117 ust. 4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oświadczam/y, że prace polegające na: ………………………………………………………… </w:t>
      </w:r>
      <w:r w:rsidR="000C26C4">
        <w:rPr>
          <w:sz w:val="22"/>
          <w:szCs w:val="22"/>
        </w:rPr>
        <w:br/>
        <w:t>……………………………………………………………………………………………………</w:t>
      </w:r>
      <w:r>
        <w:rPr>
          <w:sz w:val="22"/>
          <w:szCs w:val="22"/>
        </w:rPr>
        <w:t>wykona nw. Wykonawca wspólnie ubiegający się o udzielenie zamówienia:</w:t>
      </w:r>
    </w:p>
    <w:p w14:paraId="7513A6D3" w14:textId="43F12488" w:rsidR="0083312B" w:rsidRPr="00E97EE5" w:rsidRDefault="00E97EE5" w:rsidP="00E97EE5">
      <w:pPr>
        <w:spacing w:before="120" w:after="120" w:line="276" w:lineRule="auto"/>
        <w:ind w:left="284"/>
        <w:jc w:val="both"/>
        <w:rPr>
          <w:color w:val="FF0000"/>
          <w:sz w:val="22"/>
          <w:szCs w:val="22"/>
        </w:rPr>
      </w:pPr>
      <w:r w:rsidRPr="00E97EE5">
        <w:rPr>
          <w:sz w:val="22"/>
          <w:szCs w:val="22"/>
        </w:rPr>
        <w:t>………………………………………………………………………………………………………</w:t>
      </w:r>
      <w:r w:rsidR="000C26C4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7D875C8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062B4F14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6856870" w14:textId="4A3A5E7E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B70DA3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</w:t>
      </w:r>
      <w:r w:rsidR="00CE3AE6">
        <w:rPr>
          <w:bCs/>
          <w:sz w:val="22"/>
          <w:szCs w:val="22"/>
        </w:rPr>
        <w:t>20</w:t>
      </w:r>
      <w:r w:rsidR="00B70DA3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B70DA3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704770B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5157991E" w14:textId="15133F70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B70DA3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 U. z 2020</w:t>
      </w:r>
      <w:r w:rsidR="00B70DA3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>r.</w:t>
      </w:r>
      <w:r w:rsidR="00B70DA3">
        <w:rPr>
          <w:bCs/>
          <w:sz w:val="22"/>
          <w:szCs w:val="22"/>
        </w:rPr>
        <w:t>,</w:t>
      </w:r>
      <w:r w:rsidRPr="00CE3AE6">
        <w:rPr>
          <w:bCs/>
          <w:sz w:val="22"/>
          <w:szCs w:val="22"/>
        </w:rPr>
        <w:t xml:space="preserve">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p w14:paraId="25A4FD8F" w14:textId="77777777" w:rsidR="005035BB" w:rsidRDefault="005035BB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87B793A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99EF9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8A1A1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118168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255D5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0C599DA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661A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C939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5E3F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831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3196BAA7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BE5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979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B90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BF3D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91671DB" w14:textId="77777777" w:rsidR="00F733FC" w:rsidRPr="00E97EE5" w:rsidRDefault="00F733FC" w:rsidP="00E97EE5">
      <w:pPr>
        <w:spacing w:before="240" w:after="120" w:line="360" w:lineRule="auto"/>
        <w:jc w:val="both"/>
        <w:rPr>
          <w:sz w:val="12"/>
          <w:szCs w:val="12"/>
        </w:rPr>
      </w:pPr>
    </w:p>
    <w:p w14:paraId="37C890CF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2E7F717F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468335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D9D9D9" w:themeFill="background1" w:themeFillShade="D9"/>
          </w:tcPr>
          <w:p w14:paraId="4C853CE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5EBBEEE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6A31D25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45FAFE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869F431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3008890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27D9FD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96018E1" w14:textId="77777777" w:rsidTr="00DD2193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53C9C3A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E63E54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6A75737" w14:textId="10C4BB9F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7EE5">
        <w:rPr>
          <w:b/>
          <w:bCs/>
          <w:sz w:val="22"/>
          <w:szCs w:val="22"/>
        </w:rPr>
        <w:t>Załącznikami</w:t>
      </w:r>
      <w:r>
        <w:rPr>
          <w:sz w:val="22"/>
          <w:szCs w:val="22"/>
        </w:rPr>
        <w:t xml:space="preserve">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6CC9ACE6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0FFADE2E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62A5079" w14:textId="740FDCFA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F9D584F" w14:textId="7251A158" w:rsidR="00BD4DEB" w:rsidRDefault="00BD4DE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0A79438" w14:textId="77EE0DDE" w:rsidR="00BD4DEB" w:rsidRDefault="00BD4DE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02970293" w14:textId="764A7DDE" w:rsidR="00BD4DEB" w:rsidRDefault="00BD4DE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22CB9DE5" w14:textId="77777777" w:rsidR="00BD4DEB" w:rsidRPr="007D475B" w:rsidRDefault="00BD4DEB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05DE98E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6DD5BDE1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3BE26403" w14:textId="50F0138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 xml:space="preserve">(podpis osoby uprawnionej do składania </w:t>
      </w:r>
      <w:r w:rsidR="00B70DA3" w:rsidRPr="007D475B">
        <w:rPr>
          <w:i/>
          <w:sz w:val="18"/>
          <w:szCs w:val="18"/>
        </w:rPr>
        <w:t>oświadczeń</w:t>
      </w:r>
      <w:r w:rsidR="00B70DA3">
        <w:rPr>
          <w:i/>
          <w:sz w:val="18"/>
          <w:szCs w:val="18"/>
        </w:rPr>
        <w:t xml:space="preserve"> </w:t>
      </w:r>
      <w:r w:rsidR="00B70DA3" w:rsidRPr="007D475B">
        <w:rPr>
          <w:i/>
          <w:sz w:val="18"/>
          <w:szCs w:val="18"/>
        </w:rPr>
        <w:t>woli</w:t>
      </w:r>
      <w:r w:rsidRPr="007D475B">
        <w:rPr>
          <w:i/>
          <w:sz w:val="18"/>
          <w:szCs w:val="18"/>
        </w:rPr>
        <w:t xml:space="preserve">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B253C" w14:textId="77777777" w:rsidR="00360672" w:rsidRDefault="00360672" w:rsidP="00FF57EE">
      <w:r>
        <w:separator/>
      </w:r>
    </w:p>
  </w:endnote>
  <w:endnote w:type="continuationSeparator" w:id="0">
    <w:p w14:paraId="3514B067" w14:textId="77777777" w:rsidR="00360672" w:rsidRDefault="0036067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ahom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D687A7" w14:textId="77777777" w:rsidR="00360672" w:rsidRDefault="00360672" w:rsidP="00FF57EE">
      <w:r>
        <w:separator/>
      </w:r>
    </w:p>
  </w:footnote>
  <w:footnote w:type="continuationSeparator" w:id="0">
    <w:p w14:paraId="3DAD18D1" w14:textId="77777777" w:rsidR="00360672" w:rsidRDefault="00360672" w:rsidP="00FF57EE">
      <w:r>
        <w:continuationSeparator/>
      </w:r>
    </w:p>
  </w:footnote>
  <w:footnote w:id="1">
    <w:p w14:paraId="4950314E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248068DC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D438C7F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371D667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13B0768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1249E" w14:textId="29031809" w:rsidR="00CA36B3" w:rsidRDefault="00CA36B3">
    <w:pPr>
      <w:pStyle w:val="Nagwek"/>
    </w:pPr>
    <w:r>
      <w:rPr>
        <w:noProof/>
      </w:rPr>
      <w:drawing>
        <wp:inline distT="0" distB="0" distL="0" distR="0" wp14:anchorId="7DFB6E11" wp14:editId="6122A4EC">
          <wp:extent cx="5760720" cy="603250"/>
          <wp:effectExtent l="0" t="0" r="0" b="635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03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70FD76" w14:textId="77777777" w:rsidR="00CA36B3" w:rsidRDefault="00CA36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A2521"/>
    <w:multiLevelType w:val="hybridMultilevel"/>
    <w:tmpl w:val="5D20044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53E3096"/>
    <w:multiLevelType w:val="hybridMultilevel"/>
    <w:tmpl w:val="100CF3CC"/>
    <w:lvl w:ilvl="0" w:tplc="916A21CC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255551"/>
    <w:multiLevelType w:val="hybridMultilevel"/>
    <w:tmpl w:val="4654854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EB870F3"/>
    <w:multiLevelType w:val="hybridMultilevel"/>
    <w:tmpl w:val="31EA299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202923"/>
    <w:multiLevelType w:val="hybridMultilevel"/>
    <w:tmpl w:val="7E7A7D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7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1C8"/>
    <w:rsid w:val="000102AE"/>
    <w:rsid w:val="00034021"/>
    <w:rsid w:val="000701A7"/>
    <w:rsid w:val="000C26C4"/>
    <w:rsid w:val="001063D3"/>
    <w:rsid w:val="001C4F33"/>
    <w:rsid w:val="001C7D84"/>
    <w:rsid w:val="001E19A1"/>
    <w:rsid w:val="002214DB"/>
    <w:rsid w:val="00231C7D"/>
    <w:rsid w:val="00247F29"/>
    <w:rsid w:val="00267D1F"/>
    <w:rsid w:val="002E612D"/>
    <w:rsid w:val="00360672"/>
    <w:rsid w:val="003B769C"/>
    <w:rsid w:val="003F5740"/>
    <w:rsid w:val="0041215E"/>
    <w:rsid w:val="004D5A42"/>
    <w:rsid w:val="004E11C8"/>
    <w:rsid w:val="005035BB"/>
    <w:rsid w:val="005117AC"/>
    <w:rsid w:val="00525EFF"/>
    <w:rsid w:val="00572EE4"/>
    <w:rsid w:val="005844F6"/>
    <w:rsid w:val="005F6F5F"/>
    <w:rsid w:val="00677A75"/>
    <w:rsid w:val="006B63D6"/>
    <w:rsid w:val="006C641D"/>
    <w:rsid w:val="006D09E0"/>
    <w:rsid w:val="00720A4D"/>
    <w:rsid w:val="007226E9"/>
    <w:rsid w:val="00746D9C"/>
    <w:rsid w:val="007D475B"/>
    <w:rsid w:val="007E331F"/>
    <w:rsid w:val="007F3E87"/>
    <w:rsid w:val="00820CFD"/>
    <w:rsid w:val="0083312B"/>
    <w:rsid w:val="00890086"/>
    <w:rsid w:val="009312B4"/>
    <w:rsid w:val="00955AA2"/>
    <w:rsid w:val="00973BB7"/>
    <w:rsid w:val="0097776D"/>
    <w:rsid w:val="00983D1D"/>
    <w:rsid w:val="009A2AC2"/>
    <w:rsid w:val="009D75A8"/>
    <w:rsid w:val="009F7290"/>
    <w:rsid w:val="00A50E18"/>
    <w:rsid w:val="00A65118"/>
    <w:rsid w:val="00A667CE"/>
    <w:rsid w:val="00AA39D6"/>
    <w:rsid w:val="00AE2ACB"/>
    <w:rsid w:val="00AF4AC3"/>
    <w:rsid w:val="00B139A1"/>
    <w:rsid w:val="00B47637"/>
    <w:rsid w:val="00B70DA3"/>
    <w:rsid w:val="00B9086B"/>
    <w:rsid w:val="00BC4F99"/>
    <w:rsid w:val="00BD4DEB"/>
    <w:rsid w:val="00BF43A4"/>
    <w:rsid w:val="00C22F7D"/>
    <w:rsid w:val="00CA36B3"/>
    <w:rsid w:val="00CE3AE6"/>
    <w:rsid w:val="00D554C7"/>
    <w:rsid w:val="00DC336F"/>
    <w:rsid w:val="00DD2193"/>
    <w:rsid w:val="00E1735C"/>
    <w:rsid w:val="00E279A1"/>
    <w:rsid w:val="00E30CC6"/>
    <w:rsid w:val="00E97EE5"/>
    <w:rsid w:val="00EF7769"/>
    <w:rsid w:val="00F134D5"/>
    <w:rsid w:val="00F31EAC"/>
    <w:rsid w:val="00F733F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D8F83A"/>
  <w15:chartTrackingRefBased/>
  <w15:docId w15:val="{16F56D61-5A23-4E31-869B-0E8D9D51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41215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41215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75B33-5D56-45E7-ACD4-8FF7073D1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878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Mateusz Nyklewicz</cp:lastModifiedBy>
  <cp:revision>2</cp:revision>
  <cp:lastPrinted>2021-05-24T06:42:00Z</cp:lastPrinted>
  <dcterms:created xsi:type="dcterms:W3CDTF">2021-12-07T04:29:00Z</dcterms:created>
  <dcterms:modified xsi:type="dcterms:W3CDTF">2021-12-07T04:29:00Z</dcterms:modified>
</cp:coreProperties>
</file>