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D2173" w:rsidRPr="00ED2173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D2173" w:rsidRPr="00ED2173">
        <w:rPr>
          <w:rFonts w:ascii="Times New Roman" w:eastAsia="Times New Roman" w:hAnsi="Times New Roman"/>
          <w:b/>
          <w:lang w:eastAsia="pl-PL"/>
        </w:rPr>
        <w:t>ZP/35/2021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D2173" w:rsidRPr="00ED2173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Świadczenie usług utrzymania czystości w zakresie strefy białej, dezynfekcji powierzchni, strefy szarej, terenów zewnętrznych oraz terenów zielonych Szpitala Specjalistycznego im. St. Żeromskiego SP ZOZ w Krakowie, os. Na Skarpie 66, 31-913 Kraków. Świadczenie usług czystości obejmuje: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a. Utrzymanie czystości w obiektach szpitalnych – strefa „biała” i „szara”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b. dezynfekcja powierzchni w strefie "białej"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c. Utrzymanie czystości na zewnątrz obiektów szpitalnych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d. Utrzymanie i pielęgnacja terenów zielonych w tym  koszenie trawy.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Ogółem powierzchnia  do sprzątania wynosi: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powierzchnia pozioma (sprzątanie zwykłe – strefa szara) – 7500 m2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powierzchnia pozioma szpitalna (strefa biała) – 6654 m2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powierzchnia pozioma dezynfekcja - 7266 m2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powierzchnia zewnętrzna (dróg, chodników, parkingów) – 2 ha</w:t>
      </w:r>
    </w:p>
    <w:p w:rsidR="00ED2173" w:rsidRPr="00ED2173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powierzchnia terenów zielonych – 2 ha</w:t>
      </w:r>
    </w:p>
    <w:p w:rsidR="00E27ABB" w:rsidRDefault="00ED21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2173">
        <w:rPr>
          <w:rFonts w:ascii="Times New Roman" w:eastAsia="Times New Roman" w:hAnsi="Times New Roman"/>
          <w:b/>
          <w:lang w:eastAsia="pl-PL"/>
        </w:rPr>
        <w:t>szczegółowy opis przedmiotu zamówienia obejmuje załącznik nr 1 do SWZ.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153FF" w:rsidRDefault="006153FF" w:rsidP="00025386">
      <w:pPr>
        <w:spacing w:after="0" w:line="240" w:lineRule="auto"/>
      </w:pPr>
      <w:r>
        <w:separator/>
      </w:r>
    </w:p>
  </w:endnote>
  <w:endnote w:type="continuationSeparator" w:id="0">
    <w:p w:rsidR="006153FF" w:rsidRDefault="006153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2173" w:rsidRDefault="00ED2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2173" w:rsidRDefault="00ED2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153FF" w:rsidRDefault="006153FF" w:rsidP="00025386">
      <w:pPr>
        <w:spacing w:after="0" w:line="240" w:lineRule="auto"/>
      </w:pPr>
      <w:r>
        <w:separator/>
      </w:r>
    </w:p>
  </w:footnote>
  <w:footnote w:type="continuationSeparator" w:id="0">
    <w:p w:rsidR="006153FF" w:rsidRDefault="006153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2173" w:rsidRDefault="00ED2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2173" w:rsidRDefault="00ED2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2173" w:rsidRDefault="00ED2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3FF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153FF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D2173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4D0874E-F4E3-4746-A5A1-4E848C8B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2021-12-10T08:53:00Z</dcterms:created>
  <dcterms:modified xsi:type="dcterms:W3CDTF">2021-12-10T08:53:00Z</dcterms:modified>
</cp:coreProperties>
</file>