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88F23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E930A4" w:rsidRPr="00E930A4">
        <w:rPr>
          <w:rFonts w:ascii="Times New Roman" w:hAnsi="Times New Roman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2F48354A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A13DA76" w14:textId="77777777" w:rsidTr="005844F6">
        <w:tc>
          <w:tcPr>
            <w:tcW w:w="9104" w:type="dxa"/>
            <w:shd w:val="clear" w:color="auto" w:fill="F2F2F2"/>
          </w:tcPr>
          <w:p w14:paraId="0031303A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66B0E650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B80869F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E930A4" w:rsidRPr="00E930A4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CB94964" w14:textId="0A6EFBEC" w:rsidR="007324FC" w:rsidRPr="00E930A4" w:rsidRDefault="00AA39D6" w:rsidP="007324F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E930A4" w:rsidRPr="00E930A4">
        <w:rPr>
          <w:b/>
          <w:sz w:val="22"/>
          <w:szCs w:val="22"/>
        </w:rPr>
        <w:t xml:space="preserve">Świadczenie usług utrzymania czystości w zakresie strefy białej, </w:t>
      </w:r>
      <w:r w:rsidR="00886D36">
        <w:rPr>
          <w:b/>
          <w:sz w:val="22"/>
          <w:szCs w:val="22"/>
        </w:rPr>
        <w:t xml:space="preserve">dezynfekcji powierzchni, </w:t>
      </w:r>
      <w:r w:rsidR="00E930A4" w:rsidRPr="00E930A4">
        <w:rPr>
          <w:b/>
          <w:sz w:val="22"/>
          <w:szCs w:val="22"/>
        </w:rPr>
        <w:t>strefy szarej, terenów zewnętrznych oraz terenów zielonych Szpitala Specjalistycznego im. St. Żeromskiego SP ZOZ w Krakowie, os. Na Skarpie 66, 31-913 Kraków</w:t>
      </w:r>
      <w:r w:rsidR="00EE1F61">
        <w:rPr>
          <w:b/>
          <w:sz w:val="22"/>
          <w:szCs w:val="22"/>
        </w:rPr>
        <w:t>”</w:t>
      </w:r>
      <w:r w:rsidR="00E930A4" w:rsidRPr="00E930A4">
        <w:rPr>
          <w:b/>
          <w:sz w:val="22"/>
          <w:szCs w:val="22"/>
        </w:rPr>
        <w:t xml:space="preserve">. </w:t>
      </w:r>
    </w:p>
    <w:p w14:paraId="6B41740B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490DA76E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2BDD1448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5B5FE885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9"/>
        <w:gridCol w:w="6195"/>
      </w:tblGrid>
      <w:tr w:rsidR="00AE2ACB" w:rsidRPr="007677F8" w14:paraId="4E8F2D00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9681268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896DC52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C028B20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65BE328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4CA5B44B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F4FDE6C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89FF0F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AECF3C1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9D98E73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7614AE9F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27BFE5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324FC" w:rsidRPr="007677F8" w14:paraId="7E986C27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A3A9DC1" w14:textId="77777777" w:rsidR="007324FC" w:rsidRPr="00EB30B7" w:rsidRDefault="007324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B30B7">
              <w:rPr>
                <w:rFonts w:eastAsia="Calibri"/>
                <w:sz w:val="22"/>
                <w:szCs w:val="22"/>
              </w:rPr>
              <w:t>KRS</w:t>
            </w:r>
            <w:r w:rsidR="00EB30B7" w:rsidRPr="00EB30B7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14:paraId="65C2D5FE" w14:textId="77777777" w:rsidR="007324FC" w:rsidRPr="007677F8" w:rsidRDefault="007324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E6416D0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387A102D" w14:textId="77777777"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3DCB5980" w14:textId="77777777" w:rsidR="007324FC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</w:t>
            </w:r>
          </w:p>
          <w:p w14:paraId="3D356475" w14:textId="77777777" w:rsidR="007324FC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>Małe przedsiębiorstwo</w:t>
            </w:r>
          </w:p>
          <w:p w14:paraId="445BB7FE" w14:textId="77777777" w:rsidR="007324FC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Średnie przedsiębiorstwo </w:t>
            </w:r>
          </w:p>
          <w:p w14:paraId="0DAE5CCC" w14:textId="77777777" w:rsidR="007324FC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Jednoosobowa działalność gospodarcza </w:t>
            </w:r>
          </w:p>
          <w:p w14:paraId="752AC98F" w14:textId="77777777" w:rsidR="007324FC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Osoba fizyczna nieprowadząca działalności gospodarczej </w:t>
            </w:r>
          </w:p>
          <w:p w14:paraId="05836FC9" w14:textId="77777777"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Inny rodzaj </w:t>
            </w:r>
            <w:r w:rsidR="00AE2ACB" w:rsidRPr="007677F8">
              <w:t>*</w:t>
            </w:r>
            <w:r w:rsidR="007324FC">
              <w:t>(należy podać)</w:t>
            </w:r>
          </w:p>
        </w:tc>
      </w:tr>
      <w:tr w:rsidR="007324FC" w:rsidRPr="007677F8" w14:paraId="7F682B8E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0CBE429" w14:textId="77777777" w:rsidR="007324FC" w:rsidRDefault="007324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Osoba odpowiedzialna za realizację zamówienia </w:t>
            </w:r>
          </w:p>
        </w:tc>
        <w:tc>
          <w:tcPr>
            <w:tcW w:w="6237" w:type="dxa"/>
            <w:shd w:val="clear" w:color="auto" w:fill="auto"/>
          </w:tcPr>
          <w:p w14:paraId="28FCAE05" w14:textId="77777777" w:rsidR="000A319E" w:rsidRDefault="000A319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………………………………………………………….</w:t>
            </w:r>
          </w:p>
          <w:p w14:paraId="00ACC758" w14:textId="77777777" w:rsidR="007324FC" w:rsidRPr="004D0FFC" w:rsidRDefault="007324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Należy podać nazwisko i imię </w:t>
            </w:r>
            <w:r w:rsidR="000A319E">
              <w:t>,</w:t>
            </w:r>
            <w:r>
              <w:t xml:space="preserve"> tel.</w:t>
            </w:r>
            <w:r w:rsidR="000A319E">
              <w:t xml:space="preserve"> oraz</w:t>
            </w:r>
            <w:r>
              <w:t xml:space="preserve"> e-mail…………….</w:t>
            </w:r>
          </w:p>
        </w:tc>
      </w:tr>
    </w:tbl>
    <w:p w14:paraId="5A5BF211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14624D2C" w14:textId="77777777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1A37400B" w14:textId="77777777" w:rsidR="001550C4" w:rsidRDefault="001550C4" w:rsidP="001550C4">
      <w:pPr>
        <w:spacing w:line="100" w:lineRule="atLeast"/>
        <w:ind w:left="720"/>
        <w:jc w:val="both"/>
      </w:pPr>
    </w:p>
    <w:tbl>
      <w:tblPr>
        <w:tblW w:w="91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0"/>
        <w:gridCol w:w="1545"/>
        <w:gridCol w:w="1035"/>
        <w:gridCol w:w="598"/>
        <w:gridCol w:w="567"/>
        <w:gridCol w:w="850"/>
        <w:gridCol w:w="993"/>
        <w:gridCol w:w="992"/>
        <w:gridCol w:w="992"/>
        <w:gridCol w:w="1134"/>
      </w:tblGrid>
      <w:tr w:rsidR="001550C4" w14:paraId="728F1F4C" w14:textId="77777777" w:rsidTr="000A319E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A09C2B" w14:textId="77777777" w:rsidR="001550C4" w:rsidRDefault="001550C4" w:rsidP="0037778E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</w:p>
          <w:p w14:paraId="309403F9" w14:textId="77777777"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6945F1" w14:textId="77777777"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Przedmiot zamówienia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AD0A44" w14:textId="77777777" w:rsidR="001550C4" w:rsidRDefault="001550C4" w:rsidP="0037778E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</w:p>
          <w:p w14:paraId="076F92C5" w14:textId="77777777"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Powierzchnia</w:t>
            </w:r>
          </w:p>
        </w:tc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5E4EA8" w14:textId="77777777"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netto za 1m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/1ha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FC5A9F" w14:textId="4C0CAAB1"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Stawka VAT</w:t>
            </w:r>
            <w:r w:rsidR="00676EEC">
              <w:rPr>
                <w:b/>
                <w:bCs/>
                <w:sz w:val="16"/>
                <w:szCs w:val="16"/>
              </w:rPr>
              <w:t xml:space="preserve"> w%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2D6C91" w14:textId="77777777" w:rsidR="001550C4" w:rsidRDefault="001550C4" w:rsidP="0037778E">
            <w:pPr>
              <w:pStyle w:val="Zawartotabeli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brutto za 1m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/1ha</w:t>
            </w:r>
          </w:p>
          <w:p w14:paraId="17AAB23F" w14:textId="77777777"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(kol.4 + kol.5)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84DDE0" w14:textId="184CDA04" w:rsidR="001550C4" w:rsidRDefault="001550C4" w:rsidP="0037778E">
            <w:pPr>
              <w:pStyle w:val="Zawartotabeli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netto za </w:t>
            </w:r>
            <w:r w:rsidR="00C4035C">
              <w:rPr>
                <w:b/>
                <w:bCs/>
                <w:sz w:val="16"/>
                <w:szCs w:val="16"/>
              </w:rPr>
              <w:t>1 miesiąc</w:t>
            </w:r>
            <w:r w:rsidR="00ED0A03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świadczenia usługi</w:t>
            </w:r>
          </w:p>
          <w:p w14:paraId="26409CB0" w14:textId="77777777"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(kol.3 x kol.4 x 30 dni)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C7DC43" w14:textId="13141B8D" w:rsidR="001550C4" w:rsidRDefault="001550C4" w:rsidP="0037778E">
            <w:pPr>
              <w:pStyle w:val="Zawartotabeli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brutto za 1</w:t>
            </w:r>
            <w:r w:rsidR="00C4035C">
              <w:rPr>
                <w:b/>
                <w:bCs/>
                <w:sz w:val="16"/>
                <w:szCs w:val="16"/>
              </w:rPr>
              <w:t xml:space="preserve"> miesiąc</w:t>
            </w:r>
            <w:r>
              <w:rPr>
                <w:b/>
                <w:bCs/>
                <w:sz w:val="16"/>
                <w:szCs w:val="16"/>
              </w:rPr>
              <w:t xml:space="preserve"> świadczenia usługi</w:t>
            </w:r>
          </w:p>
          <w:p w14:paraId="6959C563" w14:textId="77777777"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(kol.3 x kol.6 x 30 dni)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F65902" w14:textId="7A61BE46" w:rsidR="001550C4" w:rsidRDefault="001550C4" w:rsidP="0037778E">
            <w:pPr>
              <w:snapToGrid w:val="0"/>
              <w:spacing w:line="10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netto </w:t>
            </w:r>
            <w:r>
              <w:rPr>
                <w:b/>
                <w:bCs/>
                <w:sz w:val="16"/>
                <w:szCs w:val="16"/>
              </w:rPr>
              <w:br/>
            </w:r>
            <w:r w:rsidRPr="00CB1A30">
              <w:rPr>
                <w:b/>
                <w:bCs/>
                <w:color w:val="FF0000"/>
                <w:sz w:val="16"/>
                <w:szCs w:val="16"/>
              </w:rPr>
              <w:t xml:space="preserve">za </w:t>
            </w:r>
            <w:r w:rsidR="00C4035C">
              <w:rPr>
                <w:b/>
                <w:bCs/>
                <w:color w:val="FF0000"/>
                <w:sz w:val="16"/>
                <w:szCs w:val="16"/>
              </w:rPr>
              <w:t>36 miesięcy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br/>
            </w:r>
            <w:r>
              <w:rPr>
                <w:i/>
                <w:iCs/>
                <w:sz w:val="16"/>
                <w:szCs w:val="16"/>
              </w:rPr>
              <w:t xml:space="preserve">(kol.7 x </w:t>
            </w:r>
            <w:r w:rsidR="00B02414">
              <w:rPr>
                <w:i/>
                <w:iCs/>
                <w:sz w:val="16"/>
                <w:szCs w:val="16"/>
              </w:rPr>
              <w:t xml:space="preserve"> </w:t>
            </w:r>
            <w:r w:rsidR="00C4035C">
              <w:rPr>
                <w:i/>
                <w:iCs/>
                <w:sz w:val="16"/>
                <w:szCs w:val="16"/>
              </w:rPr>
              <w:t>36 miesięcy</w:t>
            </w:r>
            <w:r>
              <w:rPr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CC166BD" w14:textId="7A894116" w:rsidR="001550C4" w:rsidRDefault="001550C4" w:rsidP="0037778E">
            <w:pPr>
              <w:snapToGrid w:val="0"/>
              <w:spacing w:line="100" w:lineRule="atLeast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  <w:r>
              <w:rPr>
                <w:b/>
                <w:bCs/>
                <w:sz w:val="16"/>
                <w:szCs w:val="16"/>
              </w:rPr>
              <w:br/>
            </w:r>
            <w:r w:rsidRPr="00CB1A30">
              <w:rPr>
                <w:b/>
                <w:bCs/>
                <w:color w:val="FF0000"/>
                <w:sz w:val="16"/>
                <w:szCs w:val="16"/>
              </w:rPr>
              <w:t xml:space="preserve">za </w:t>
            </w:r>
            <w:r w:rsidR="00C4035C">
              <w:rPr>
                <w:b/>
                <w:bCs/>
                <w:color w:val="FF0000"/>
                <w:sz w:val="16"/>
                <w:szCs w:val="16"/>
              </w:rPr>
              <w:t>36 miesięcy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br/>
            </w:r>
            <w:r>
              <w:rPr>
                <w:i/>
                <w:iCs/>
                <w:sz w:val="16"/>
                <w:szCs w:val="16"/>
              </w:rPr>
              <w:t xml:space="preserve">(kol.8 x </w:t>
            </w:r>
            <w:r w:rsidR="00C4035C">
              <w:rPr>
                <w:i/>
                <w:iCs/>
                <w:sz w:val="16"/>
                <w:szCs w:val="16"/>
              </w:rPr>
              <w:t>36 miesięcy</w:t>
            </w:r>
            <w:r>
              <w:rPr>
                <w:i/>
                <w:iCs/>
                <w:sz w:val="16"/>
                <w:szCs w:val="16"/>
              </w:rPr>
              <w:t>)</w:t>
            </w:r>
          </w:p>
        </w:tc>
      </w:tr>
      <w:tr w:rsidR="001550C4" w14:paraId="498BA84F" w14:textId="77777777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B0A11D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21D523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FA8672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047803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7CF890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588541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FCD965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2CB5CF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478FED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A696D1C" w14:textId="77777777" w:rsidR="001550C4" w:rsidRDefault="001550C4" w:rsidP="0037778E">
            <w:pPr>
              <w:pStyle w:val="Zawartotabeli"/>
              <w:jc w:val="center"/>
            </w:pPr>
            <w:r>
              <w:rPr>
                <w:sz w:val="14"/>
                <w:szCs w:val="14"/>
              </w:rPr>
              <w:t>10</w:t>
            </w:r>
          </w:p>
        </w:tc>
      </w:tr>
      <w:tr w:rsidR="001550C4" w14:paraId="66951F34" w14:textId="77777777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C4B013" w14:textId="77777777" w:rsidR="001550C4" w:rsidRDefault="001550C4" w:rsidP="0037778E">
            <w:pPr>
              <w:pStyle w:val="Zawartotabeli"/>
              <w:snapToGrid w:val="0"/>
              <w:jc w:val="center"/>
            </w:pPr>
          </w:p>
          <w:p w14:paraId="4DA3866B" w14:textId="77777777" w:rsidR="001550C4" w:rsidRDefault="001550C4" w:rsidP="0037778E">
            <w:pPr>
              <w:pStyle w:val="Zawartotabeli"/>
              <w:jc w:val="center"/>
            </w:pPr>
          </w:p>
          <w:p w14:paraId="15689595" w14:textId="77777777" w:rsidR="001550C4" w:rsidRDefault="001550C4" w:rsidP="0037778E">
            <w:pPr>
              <w:pStyle w:val="Zawartotabeli"/>
              <w:jc w:val="center"/>
            </w:pPr>
            <w:r>
              <w:t>1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F3F61" w14:textId="094C8A0B" w:rsidR="001550C4" w:rsidRDefault="001550C4" w:rsidP="0037778E">
            <w:pPr>
              <w:pStyle w:val="Zawartotabeli"/>
            </w:pPr>
            <w:r>
              <w:t xml:space="preserve">Utrzymanie czystości w zakresie strefy </w:t>
            </w:r>
            <w:r w:rsidR="000A319E">
              <w:t xml:space="preserve">szpitalnej </w:t>
            </w:r>
            <w:r>
              <w:t xml:space="preserve">„białej” </w:t>
            </w:r>
            <w:r w:rsidR="00ED0A03">
              <w:lastRenderedPageBreak/>
              <w:t xml:space="preserve">(powierzchnia pozioma szpitalna) </w:t>
            </w:r>
            <w:r>
              <w:t xml:space="preserve">łącznie </w:t>
            </w:r>
            <w:r>
              <w:br/>
              <w:t>z kosztami materiałowymi</w:t>
            </w:r>
          </w:p>
          <w:p w14:paraId="5D6F6CAA" w14:textId="77777777" w:rsidR="001550C4" w:rsidRDefault="001550C4" w:rsidP="0037778E">
            <w:pPr>
              <w:pStyle w:val="Zawartotabeli"/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A89C56" w14:textId="77777777" w:rsidR="001550C4" w:rsidRDefault="001550C4" w:rsidP="0037778E">
            <w:pPr>
              <w:pStyle w:val="Zawartotabeli"/>
              <w:snapToGrid w:val="0"/>
              <w:jc w:val="center"/>
            </w:pPr>
          </w:p>
          <w:p w14:paraId="5D825C44" w14:textId="77777777" w:rsidR="001550C4" w:rsidRDefault="001550C4" w:rsidP="0037778E">
            <w:pPr>
              <w:pStyle w:val="Zawartotabeli"/>
              <w:jc w:val="center"/>
            </w:pPr>
          </w:p>
          <w:p w14:paraId="6D1A926A" w14:textId="77777777" w:rsidR="001550C4" w:rsidRDefault="001550C4" w:rsidP="0037778E">
            <w:pPr>
              <w:pStyle w:val="Zawartotabeli"/>
              <w:jc w:val="center"/>
            </w:pPr>
          </w:p>
          <w:p w14:paraId="2F6FD40F" w14:textId="6DEE1FFE" w:rsidR="001550C4" w:rsidRDefault="00ED0A03" w:rsidP="0037778E">
            <w:pPr>
              <w:pStyle w:val="Zawartotabeli"/>
              <w:jc w:val="center"/>
            </w:pPr>
            <w:r>
              <w:t>6654</w:t>
            </w:r>
            <w:r w:rsidR="001550C4">
              <w:t xml:space="preserve"> m</w:t>
            </w:r>
            <w:r w:rsidR="001550C4">
              <w:rPr>
                <w:vertAlign w:val="superscript"/>
              </w:rPr>
              <w:t>2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271E7C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C96F7D" w14:textId="5E2F3E5A" w:rsidR="001550C4" w:rsidRDefault="00676EEC" w:rsidP="0037778E">
            <w:pPr>
              <w:pStyle w:val="Zawartotabeli"/>
              <w:snapToGrid w:val="0"/>
            </w:pPr>
            <w:r>
              <w:t>23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C6CC5F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9B6107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E647F2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2F92A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FD899D" w14:textId="77777777" w:rsidR="001550C4" w:rsidRDefault="001550C4" w:rsidP="0037778E">
            <w:pPr>
              <w:pStyle w:val="Zawartotabeli"/>
              <w:snapToGrid w:val="0"/>
            </w:pPr>
          </w:p>
        </w:tc>
      </w:tr>
      <w:tr w:rsidR="00ED0A03" w14:paraId="63D55456" w14:textId="77777777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0EAB9E" w14:textId="0A115DC8" w:rsidR="00ED0A03" w:rsidRDefault="00ED0A03" w:rsidP="0037778E">
            <w:pPr>
              <w:pStyle w:val="Zawartotabeli"/>
              <w:snapToGrid w:val="0"/>
              <w:jc w:val="center"/>
            </w:pPr>
            <w:r>
              <w:t>2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5C1A3E" w14:textId="7401FF48" w:rsidR="00ED0A03" w:rsidRDefault="00A43E1A" w:rsidP="00ED0A03">
            <w:pPr>
              <w:pStyle w:val="Zawartotabeli"/>
            </w:pPr>
            <w:r>
              <w:t xml:space="preserve">Dezynfekcja  - </w:t>
            </w:r>
            <w:r w:rsidR="00ED0A03">
              <w:t xml:space="preserve">Utrzymanie czystości w zakresie strefy szpitalnej „białej” (powierzchnia pozioma dezynfekcja) łącznie </w:t>
            </w:r>
            <w:r w:rsidR="00ED0A03">
              <w:br/>
              <w:t>z kosztami materiałowymi</w:t>
            </w:r>
          </w:p>
          <w:p w14:paraId="11DA8246" w14:textId="77777777" w:rsidR="00ED0A03" w:rsidRDefault="00ED0A03" w:rsidP="0037778E">
            <w:pPr>
              <w:pStyle w:val="Zawartotabeli"/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C481EA" w14:textId="6734392D" w:rsidR="00ED0A03" w:rsidRDefault="00ED0A03" w:rsidP="0037778E">
            <w:pPr>
              <w:pStyle w:val="Zawartotabeli"/>
              <w:snapToGrid w:val="0"/>
              <w:jc w:val="center"/>
            </w:pPr>
            <w:r>
              <w:t>7266 m</w:t>
            </w:r>
            <w:r>
              <w:rPr>
                <w:vertAlign w:val="superscript"/>
              </w:rPr>
              <w:t>2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89040" w14:textId="77777777" w:rsidR="00ED0A03" w:rsidRDefault="00ED0A03" w:rsidP="0037778E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82C177" w14:textId="4ADE1CD7" w:rsidR="00ED0A03" w:rsidRDefault="00676EEC" w:rsidP="0037778E">
            <w:pPr>
              <w:pStyle w:val="Zawartotabeli"/>
              <w:snapToGrid w:val="0"/>
            </w:pPr>
            <w:r>
              <w:t>Zw.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44C061" w14:textId="77777777" w:rsidR="00ED0A03" w:rsidRDefault="00ED0A03" w:rsidP="0037778E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53463" w14:textId="77777777" w:rsidR="00ED0A03" w:rsidRDefault="00ED0A03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078A10" w14:textId="77777777" w:rsidR="00ED0A03" w:rsidRDefault="00ED0A03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486851" w14:textId="77777777" w:rsidR="00ED0A03" w:rsidRDefault="00ED0A03" w:rsidP="0037778E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D6E9D5" w14:textId="77777777" w:rsidR="00ED0A03" w:rsidRDefault="00ED0A03" w:rsidP="0037778E">
            <w:pPr>
              <w:pStyle w:val="Zawartotabeli"/>
              <w:snapToGrid w:val="0"/>
            </w:pPr>
          </w:p>
        </w:tc>
      </w:tr>
      <w:tr w:rsidR="001550C4" w14:paraId="46D5AF7A" w14:textId="77777777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AFF90" w14:textId="77777777" w:rsidR="001550C4" w:rsidRDefault="001550C4" w:rsidP="0037778E">
            <w:pPr>
              <w:pStyle w:val="Zawartotabeli"/>
              <w:snapToGrid w:val="0"/>
              <w:jc w:val="center"/>
            </w:pPr>
          </w:p>
          <w:p w14:paraId="498AD97B" w14:textId="77777777" w:rsidR="001550C4" w:rsidRDefault="001550C4" w:rsidP="0037778E">
            <w:pPr>
              <w:pStyle w:val="Zawartotabeli"/>
              <w:jc w:val="center"/>
            </w:pPr>
          </w:p>
          <w:p w14:paraId="6EC616EE" w14:textId="4A9E5858" w:rsidR="001550C4" w:rsidRDefault="00ED0A03" w:rsidP="0037778E">
            <w:pPr>
              <w:pStyle w:val="Zawartotabeli"/>
              <w:jc w:val="center"/>
            </w:pPr>
            <w:r>
              <w:t>3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6A91BC" w14:textId="77777777" w:rsidR="001550C4" w:rsidRDefault="001550C4" w:rsidP="0037778E">
            <w:pPr>
              <w:pStyle w:val="Zawartotabeli"/>
            </w:pPr>
            <w:r>
              <w:t xml:space="preserve">Utrzymanie czystości w zakresie strefy „szarej' </w:t>
            </w:r>
            <w:r w:rsidR="000A319E">
              <w:t xml:space="preserve">(sprzątanie zwykłe) </w:t>
            </w:r>
            <w:r>
              <w:t xml:space="preserve">łącznie </w:t>
            </w:r>
            <w:r>
              <w:br/>
              <w:t>z kosztami materiałowymi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65BB14" w14:textId="77777777" w:rsidR="001550C4" w:rsidRDefault="001550C4" w:rsidP="0037778E">
            <w:pPr>
              <w:pStyle w:val="Zawartotabeli"/>
              <w:snapToGrid w:val="0"/>
              <w:jc w:val="center"/>
            </w:pPr>
          </w:p>
          <w:p w14:paraId="00C6C9AF" w14:textId="77777777" w:rsidR="001550C4" w:rsidRDefault="001550C4" w:rsidP="0037778E">
            <w:pPr>
              <w:pStyle w:val="Zawartotabeli"/>
              <w:jc w:val="center"/>
            </w:pPr>
          </w:p>
          <w:p w14:paraId="6533E2C3" w14:textId="77777777" w:rsidR="001550C4" w:rsidRDefault="001550C4" w:rsidP="0037778E">
            <w:pPr>
              <w:pStyle w:val="Zawartotabeli"/>
              <w:jc w:val="center"/>
            </w:pPr>
            <w:r>
              <w:t>7 </w:t>
            </w:r>
            <w:r>
              <w:rPr>
                <w:rFonts w:eastAsia="Calibri"/>
              </w:rPr>
              <w:t xml:space="preserve">500 </w:t>
            </w: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8F48C8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E7DBDA" w14:textId="541F6FE0" w:rsidR="001550C4" w:rsidRDefault="00676EEC" w:rsidP="0037778E">
            <w:pPr>
              <w:pStyle w:val="Zawartotabeli"/>
              <w:snapToGrid w:val="0"/>
            </w:pPr>
            <w:r>
              <w:t>23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A00B3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9D04F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293526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E8D376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53BD8" w14:textId="77777777" w:rsidR="001550C4" w:rsidRDefault="001550C4" w:rsidP="0037778E">
            <w:pPr>
              <w:pStyle w:val="Zawartotabeli"/>
              <w:snapToGrid w:val="0"/>
            </w:pPr>
          </w:p>
        </w:tc>
      </w:tr>
      <w:tr w:rsidR="001550C4" w14:paraId="5BE0D0A5" w14:textId="77777777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B9A547" w14:textId="77777777" w:rsidR="001550C4" w:rsidRDefault="001550C4" w:rsidP="0037778E">
            <w:pPr>
              <w:pStyle w:val="Zawartotabeli"/>
              <w:snapToGrid w:val="0"/>
              <w:jc w:val="center"/>
            </w:pPr>
          </w:p>
          <w:p w14:paraId="030652FD" w14:textId="77777777" w:rsidR="001550C4" w:rsidRDefault="001550C4" w:rsidP="0037778E">
            <w:pPr>
              <w:pStyle w:val="Zawartotabeli"/>
              <w:jc w:val="center"/>
            </w:pPr>
          </w:p>
          <w:p w14:paraId="24AA5E3F" w14:textId="76B80E91" w:rsidR="001550C4" w:rsidRDefault="00ED0A03" w:rsidP="0037778E">
            <w:pPr>
              <w:pStyle w:val="Zawartotabeli"/>
              <w:jc w:val="center"/>
            </w:pPr>
            <w:r>
              <w:t>4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EE626B" w14:textId="77777777" w:rsidR="001550C4" w:rsidRDefault="001550C4" w:rsidP="0037778E">
            <w:pPr>
              <w:pStyle w:val="Zawartotabeli"/>
            </w:pPr>
            <w:r>
              <w:t xml:space="preserve">Utrzymanie czystości terenów zewnętrznych </w:t>
            </w:r>
            <w:r w:rsidR="000A319E">
              <w:t xml:space="preserve">(dróg, chodników, parkingów) </w:t>
            </w:r>
            <w:r>
              <w:t>łącznie z kosztami materiałowymi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4270F2" w14:textId="77777777" w:rsidR="001550C4" w:rsidRDefault="001550C4" w:rsidP="0037778E">
            <w:pPr>
              <w:pStyle w:val="Zawartotabeli"/>
              <w:snapToGrid w:val="0"/>
              <w:jc w:val="center"/>
            </w:pPr>
          </w:p>
          <w:p w14:paraId="79F3D817" w14:textId="77777777" w:rsidR="001550C4" w:rsidRDefault="001550C4" w:rsidP="0037778E">
            <w:pPr>
              <w:pStyle w:val="Zawartotabeli"/>
              <w:jc w:val="center"/>
            </w:pPr>
          </w:p>
          <w:p w14:paraId="1AB5E504" w14:textId="77777777" w:rsidR="001550C4" w:rsidRDefault="001550C4" w:rsidP="0037778E">
            <w:pPr>
              <w:pStyle w:val="Zawartotabeli"/>
              <w:jc w:val="center"/>
            </w:pPr>
            <w:r>
              <w:t>2 ha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1F8B44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2E8E1E" w14:textId="5513C422" w:rsidR="001550C4" w:rsidRDefault="00676EEC" w:rsidP="0037778E">
            <w:pPr>
              <w:pStyle w:val="Zawartotabeli"/>
              <w:snapToGrid w:val="0"/>
            </w:pPr>
            <w:r>
              <w:t>8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0EC347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666557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A9FD6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2976E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D823C4" w14:textId="77777777" w:rsidR="001550C4" w:rsidRDefault="001550C4" w:rsidP="0037778E">
            <w:pPr>
              <w:pStyle w:val="Zawartotabeli"/>
              <w:snapToGrid w:val="0"/>
            </w:pPr>
          </w:p>
        </w:tc>
      </w:tr>
      <w:tr w:rsidR="001550C4" w14:paraId="7F559E8D" w14:textId="77777777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B13DDB" w14:textId="26DCD51C" w:rsidR="001550C4" w:rsidRDefault="00ED0A03" w:rsidP="0037778E">
            <w:pPr>
              <w:pStyle w:val="Zawartotabeli"/>
              <w:jc w:val="center"/>
            </w:pPr>
            <w:r>
              <w:t>5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9EEB53" w14:textId="77777777" w:rsidR="001550C4" w:rsidRDefault="001550C4" w:rsidP="0037778E">
            <w:pPr>
              <w:pStyle w:val="Zawartotabeli"/>
            </w:pPr>
            <w:r>
              <w:t>Utrzymanie czystości terenów zielonych łącznie z kosztami materiałowymi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B6B727" w14:textId="77777777" w:rsidR="001550C4" w:rsidRDefault="001550C4" w:rsidP="0037778E">
            <w:pPr>
              <w:pStyle w:val="Zawartotabeli"/>
              <w:snapToGrid w:val="0"/>
              <w:jc w:val="center"/>
            </w:pPr>
          </w:p>
          <w:p w14:paraId="179D3181" w14:textId="77777777" w:rsidR="001550C4" w:rsidRDefault="001550C4" w:rsidP="0037778E">
            <w:pPr>
              <w:pStyle w:val="Zawartotabeli"/>
              <w:jc w:val="center"/>
            </w:pPr>
            <w:r>
              <w:t>2 ha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80EFA5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762EE2" w14:textId="274797D2" w:rsidR="001550C4" w:rsidRDefault="00676EEC" w:rsidP="0037778E">
            <w:pPr>
              <w:pStyle w:val="Zawartotabeli"/>
              <w:snapToGrid w:val="0"/>
            </w:pPr>
            <w:r>
              <w:t>8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F178CF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B45579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3FC63E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A516B6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6503F5" w14:textId="77777777" w:rsidR="001550C4" w:rsidRDefault="001550C4" w:rsidP="0037778E">
            <w:pPr>
              <w:pStyle w:val="Zawartotabeli"/>
              <w:snapToGrid w:val="0"/>
            </w:pPr>
          </w:p>
        </w:tc>
      </w:tr>
      <w:tr w:rsidR="001550C4" w14:paraId="7B9F973B" w14:textId="77777777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B076A5" w14:textId="3C959729" w:rsidR="001550C4" w:rsidRDefault="00B02414" w:rsidP="0037778E">
            <w:pPr>
              <w:pStyle w:val="Zawartotabeli"/>
              <w:jc w:val="center"/>
              <w:rPr>
                <w:b/>
                <w:bCs/>
              </w:rPr>
            </w:pPr>
            <w:r>
              <w:t>6</w:t>
            </w:r>
          </w:p>
        </w:tc>
        <w:tc>
          <w:tcPr>
            <w:tcW w:w="6580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C44F51" w14:textId="77777777" w:rsidR="001550C4" w:rsidRDefault="001550C4" w:rsidP="0037778E">
            <w:pPr>
              <w:pStyle w:val="Zawartotabeli"/>
              <w:jc w:val="center"/>
            </w:pPr>
            <w:r>
              <w:rPr>
                <w:b/>
                <w:bCs/>
              </w:rPr>
              <w:t>RAZEM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2392D2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C44533" w14:textId="77777777" w:rsidR="001550C4" w:rsidRDefault="001550C4" w:rsidP="0037778E">
            <w:pPr>
              <w:pStyle w:val="Zawartotabeli"/>
              <w:snapToGrid w:val="0"/>
            </w:pPr>
          </w:p>
        </w:tc>
      </w:tr>
    </w:tbl>
    <w:p w14:paraId="3479AD3E" w14:textId="77777777" w:rsidR="007324FC" w:rsidRDefault="007324FC" w:rsidP="007324FC">
      <w:pPr>
        <w:tabs>
          <w:tab w:val="left" w:pos="300"/>
        </w:tabs>
        <w:suppressAutoHyphens/>
        <w:spacing w:line="200" w:lineRule="atLeast"/>
        <w:jc w:val="both"/>
        <w:rPr>
          <w:rFonts w:eastAsia="TimesNewRomanPSMT"/>
          <w:sz w:val="20"/>
          <w:szCs w:val="20"/>
        </w:rPr>
      </w:pPr>
    </w:p>
    <w:p w14:paraId="3AF7F246" w14:textId="77777777" w:rsidR="007324FC" w:rsidRPr="0097776D" w:rsidRDefault="007324FC" w:rsidP="007324FC">
      <w:pPr>
        <w:pStyle w:val="Akapitzlist"/>
        <w:spacing w:after="120" w:line="276" w:lineRule="auto"/>
        <w:ind w:left="0"/>
        <w:jc w:val="both"/>
        <w:rPr>
          <w:sz w:val="22"/>
        </w:rPr>
      </w:pPr>
    </w:p>
    <w:p w14:paraId="55163D99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5145EC13" w14:textId="6BDD480C" w:rsidR="007324FC" w:rsidRPr="0097776D" w:rsidRDefault="006D09E0" w:rsidP="007324FC">
      <w:pPr>
        <w:pStyle w:val="Akapitzlist"/>
        <w:spacing w:before="120" w:after="120" w:line="360" w:lineRule="auto"/>
        <w:ind w:left="284"/>
        <w:rPr>
          <w:sz w:val="22"/>
        </w:rPr>
      </w:pPr>
      <w:r w:rsidRPr="0097776D">
        <w:rPr>
          <w:sz w:val="22"/>
        </w:rPr>
        <w:t xml:space="preserve">Cena oferty </w:t>
      </w:r>
      <w:r w:rsidR="007324FC">
        <w:rPr>
          <w:sz w:val="22"/>
        </w:rPr>
        <w:t>(razem pkt 1-</w:t>
      </w:r>
      <w:r w:rsidR="00B02414">
        <w:rPr>
          <w:sz w:val="22"/>
        </w:rPr>
        <w:t>5</w:t>
      </w:r>
      <w:r w:rsidR="007324FC">
        <w:rPr>
          <w:sz w:val="22"/>
        </w:rPr>
        <w:t xml:space="preserve">) </w:t>
      </w:r>
      <w:r w:rsidR="001550C4">
        <w:rPr>
          <w:rFonts w:eastAsia="TimesNewRomanPSMT"/>
          <w:sz w:val="20"/>
          <w:szCs w:val="20"/>
        </w:rPr>
        <w:t>za cały okres obowiązywania umowy</w:t>
      </w:r>
      <w:r w:rsidR="001550C4" w:rsidRPr="0097776D">
        <w:rPr>
          <w:sz w:val="22"/>
        </w:rPr>
        <w:t xml:space="preserve"> </w:t>
      </w:r>
      <w:r w:rsidRPr="0097776D">
        <w:rPr>
          <w:sz w:val="22"/>
        </w:rPr>
        <w:t xml:space="preserve">wynosi: </w:t>
      </w:r>
      <w:r w:rsidR="007324FC">
        <w:rPr>
          <w:sz w:val="22"/>
        </w:rPr>
        <w:t>________________________________________________________________________</w:t>
      </w:r>
      <w:r w:rsidR="007324FC" w:rsidRPr="0097776D">
        <w:rPr>
          <w:sz w:val="22"/>
        </w:rPr>
        <w:t xml:space="preserve"> </w:t>
      </w:r>
      <w:r w:rsidR="007324FC">
        <w:rPr>
          <w:sz w:val="22"/>
        </w:rPr>
        <w:t xml:space="preserve"> </w:t>
      </w:r>
      <w:r w:rsidR="007324FC" w:rsidRPr="0097776D">
        <w:rPr>
          <w:sz w:val="22"/>
        </w:rPr>
        <w:t xml:space="preserve">zł </w:t>
      </w:r>
      <w:r w:rsidR="007324FC">
        <w:rPr>
          <w:sz w:val="22"/>
        </w:rPr>
        <w:t>netto</w:t>
      </w:r>
    </w:p>
    <w:p w14:paraId="027E7869" w14:textId="77777777" w:rsidR="006B63D6" w:rsidRPr="0097776D" w:rsidRDefault="006B63D6" w:rsidP="007324FC">
      <w:pPr>
        <w:pStyle w:val="Akapitzlist"/>
        <w:spacing w:before="120" w:after="120" w:line="360" w:lineRule="auto"/>
        <w:ind w:left="284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48DE1003" w14:textId="77777777" w:rsidR="007324FC" w:rsidRDefault="007324FC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0A1921F4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0138567A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695A28B6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42D8B645" w14:textId="77777777" w:rsidR="001550C4" w:rsidRDefault="001550C4" w:rsidP="001550C4">
      <w:pPr>
        <w:pStyle w:val="Akapitzlist"/>
        <w:spacing w:before="120" w:line="276" w:lineRule="auto"/>
        <w:ind w:left="0"/>
        <w:jc w:val="both"/>
        <w:rPr>
          <w:sz w:val="20"/>
          <w:szCs w:val="20"/>
        </w:rPr>
      </w:pPr>
    </w:p>
    <w:p w14:paraId="0ED54671" w14:textId="77777777" w:rsidR="007324FC" w:rsidRPr="006351F1" w:rsidRDefault="007324FC" w:rsidP="006351F1">
      <w:pPr>
        <w:spacing w:before="120" w:line="276" w:lineRule="auto"/>
        <w:jc w:val="both"/>
        <w:rPr>
          <w:sz w:val="20"/>
          <w:szCs w:val="20"/>
        </w:rPr>
      </w:pPr>
    </w:p>
    <w:p w14:paraId="26FC1A92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30940B63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A859F38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lastRenderedPageBreak/>
        <w:t>uważamy się za związanych niniejszą ofertą na czas wskazany w Specyfikacji Warunków Zamówienia;</w:t>
      </w:r>
    </w:p>
    <w:p w14:paraId="333A0169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354D95B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3E63003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9236B72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EDDEA20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026BB54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9153A1A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20AE1D4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B353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62C0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4758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2826E63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6073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0457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6AB3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0D1A1E8" w14:textId="77777777" w:rsidR="007324FC" w:rsidRDefault="007324FC" w:rsidP="00F31E7D">
      <w:pPr>
        <w:spacing w:before="120" w:line="276" w:lineRule="auto"/>
        <w:jc w:val="both"/>
        <w:rPr>
          <w:sz w:val="22"/>
        </w:rPr>
      </w:pPr>
    </w:p>
    <w:p w14:paraId="353D283C" w14:textId="77777777" w:rsidR="001C15A4" w:rsidRPr="00F31E7D" w:rsidRDefault="001C15A4" w:rsidP="00F31E7D">
      <w:pPr>
        <w:spacing w:before="120" w:line="276" w:lineRule="auto"/>
        <w:jc w:val="both"/>
        <w:rPr>
          <w:sz w:val="22"/>
        </w:rPr>
      </w:pPr>
    </w:p>
    <w:p w14:paraId="063D4F75" w14:textId="77777777" w:rsidR="00F31E7D" w:rsidRDefault="00F31E7D" w:rsidP="002B773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Deklarujemy, </w:t>
      </w:r>
      <w:r w:rsidR="008243D6">
        <w:rPr>
          <w:sz w:val="22"/>
        </w:rPr>
        <w:t>że zatrudni</w:t>
      </w:r>
      <w:r w:rsidR="001C15A4">
        <w:rPr>
          <w:sz w:val="22"/>
        </w:rPr>
        <w:t>enie będzie wynosiło</w:t>
      </w:r>
      <w:r w:rsidR="008243D6">
        <w:rPr>
          <w:sz w:val="22"/>
        </w:rPr>
        <w:t xml:space="preserve">: </w:t>
      </w:r>
    </w:p>
    <w:p w14:paraId="791DDDD1" w14:textId="77777777" w:rsidR="00F31E7D" w:rsidRPr="00B02414" w:rsidRDefault="00F31E7D" w:rsidP="00F31E7D">
      <w:pPr>
        <w:pStyle w:val="Akapitzlist"/>
        <w:spacing w:before="60" w:after="120" w:line="259" w:lineRule="auto"/>
        <w:ind w:left="644"/>
        <w:jc w:val="both"/>
        <w:rPr>
          <w:b/>
          <w:bCs/>
          <w:color w:val="000000" w:themeColor="text1"/>
        </w:rPr>
      </w:pPr>
      <w:r w:rsidRPr="00B02414">
        <w:rPr>
          <w:color w:val="000000" w:themeColor="text1"/>
        </w:rPr>
        <w:t xml:space="preserve">1) </w:t>
      </w:r>
      <w:r w:rsidR="008243D6" w:rsidRPr="00B02414">
        <w:rPr>
          <w:color w:val="000000" w:themeColor="text1"/>
        </w:rPr>
        <w:t xml:space="preserve"> </w:t>
      </w:r>
      <w:r w:rsidRPr="00B02414">
        <w:rPr>
          <w:color w:val="000000" w:themeColor="text1"/>
        </w:rPr>
        <w:t xml:space="preserve">od 20% do 25% </w:t>
      </w:r>
      <w:r w:rsidR="0087753B" w:rsidRPr="00B02414">
        <w:rPr>
          <w:color w:val="000000" w:themeColor="text1"/>
        </w:rPr>
        <w:t xml:space="preserve">osób niepełnosprawnych </w:t>
      </w:r>
      <w:r w:rsidRPr="00B02414">
        <w:rPr>
          <w:color w:val="000000" w:themeColor="text1"/>
        </w:rPr>
        <w:t xml:space="preserve">……………………………(Tak/nie)* należy podać </w:t>
      </w:r>
    </w:p>
    <w:p w14:paraId="09D3A27A" w14:textId="77777777" w:rsidR="00F31E7D" w:rsidRPr="00B02414" w:rsidRDefault="00F31E7D" w:rsidP="00F31E7D">
      <w:pPr>
        <w:pStyle w:val="Akapitzlist"/>
        <w:spacing w:before="60" w:after="120" w:line="259" w:lineRule="auto"/>
        <w:ind w:left="644"/>
        <w:jc w:val="both"/>
        <w:rPr>
          <w:b/>
          <w:bCs/>
          <w:color w:val="000000" w:themeColor="text1"/>
        </w:rPr>
      </w:pPr>
      <w:r w:rsidRPr="00B02414">
        <w:rPr>
          <w:color w:val="000000" w:themeColor="text1"/>
        </w:rPr>
        <w:t xml:space="preserve">2) od 26% do 35 % </w:t>
      </w:r>
      <w:r w:rsidR="0087753B" w:rsidRPr="00B02414">
        <w:rPr>
          <w:color w:val="000000" w:themeColor="text1"/>
        </w:rPr>
        <w:t xml:space="preserve">osób niepełnosprawnych </w:t>
      </w:r>
      <w:r w:rsidRPr="00B02414">
        <w:rPr>
          <w:color w:val="000000" w:themeColor="text1"/>
        </w:rPr>
        <w:t>……………………………(Tak/nie)* należy podać</w:t>
      </w:r>
    </w:p>
    <w:p w14:paraId="170CC610" w14:textId="77777777" w:rsidR="00F31E7D" w:rsidRPr="00B02414" w:rsidRDefault="00F31E7D" w:rsidP="00F31E7D">
      <w:pPr>
        <w:pStyle w:val="Akapitzlist"/>
        <w:spacing w:before="60" w:after="120" w:line="259" w:lineRule="auto"/>
        <w:ind w:left="644"/>
        <w:jc w:val="both"/>
        <w:rPr>
          <w:color w:val="000000" w:themeColor="text1"/>
        </w:rPr>
      </w:pPr>
      <w:r w:rsidRPr="00B02414">
        <w:rPr>
          <w:color w:val="000000" w:themeColor="text1"/>
        </w:rPr>
        <w:t>3) od 36 % do 4</w:t>
      </w:r>
      <w:r w:rsidR="0087753B" w:rsidRPr="00B02414">
        <w:rPr>
          <w:color w:val="000000" w:themeColor="text1"/>
        </w:rPr>
        <w:t>0</w:t>
      </w:r>
      <w:r w:rsidRPr="00B02414">
        <w:rPr>
          <w:color w:val="000000" w:themeColor="text1"/>
        </w:rPr>
        <w:t xml:space="preserve"> % osób niepełnosprawn</w:t>
      </w:r>
      <w:r w:rsidR="0087753B" w:rsidRPr="00B02414">
        <w:rPr>
          <w:color w:val="000000" w:themeColor="text1"/>
        </w:rPr>
        <w:t>ych</w:t>
      </w:r>
      <w:r w:rsidRPr="00B02414">
        <w:rPr>
          <w:color w:val="000000" w:themeColor="text1"/>
        </w:rPr>
        <w:t xml:space="preserve"> ……………………………(Tak/nie)* należy podać</w:t>
      </w:r>
    </w:p>
    <w:p w14:paraId="60171FF0" w14:textId="77777777" w:rsidR="008243D6" w:rsidRPr="008243D6" w:rsidRDefault="008243D6" w:rsidP="008243D6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(vide kryteria oceny ofert) </w:t>
      </w:r>
    </w:p>
    <w:p w14:paraId="72312901" w14:textId="77777777" w:rsidR="00F31E7D" w:rsidRPr="00F31E7D" w:rsidRDefault="00F31E7D" w:rsidP="00F31E7D">
      <w:pPr>
        <w:pStyle w:val="Akapitzlist"/>
        <w:spacing w:before="60" w:after="120" w:line="259" w:lineRule="auto"/>
        <w:ind w:left="644"/>
        <w:jc w:val="both"/>
        <w:rPr>
          <w:b/>
          <w:bCs/>
        </w:rPr>
      </w:pPr>
    </w:p>
    <w:p w14:paraId="62FEFE00" w14:textId="38441788" w:rsidR="00F31E7D" w:rsidRDefault="00F31E7D" w:rsidP="00F31E7D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Oświadczamy, że zatrudnimy </w:t>
      </w:r>
      <w:r w:rsidRPr="002B773F">
        <w:rPr>
          <w:sz w:val="22"/>
        </w:rPr>
        <w:t xml:space="preserve">personel na dyżurze nocnym </w:t>
      </w:r>
      <w:r>
        <w:rPr>
          <w:sz w:val="22"/>
        </w:rPr>
        <w:t xml:space="preserve">w liczbie </w:t>
      </w:r>
      <w:r w:rsidRPr="002B773F">
        <w:rPr>
          <w:sz w:val="22"/>
        </w:rPr>
        <w:t xml:space="preserve"> </w:t>
      </w:r>
      <w:r>
        <w:rPr>
          <w:sz w:val="22"/>
        </w:rPr>
        <w:t xml:space="preserve">……………………… (należy podać)  </w:t>
      </w:r>
      <w:r w:rsidRPr="002B773F">
        <w:rPr>
          <w:sz w:val="22"/>
        </w:rPr>
        <w:t xml:space="preserve"> 1 osob</w:t>
      </w:r>
      <w:r w:rsidR="00676EEC">
        <w:rPr>
          <w:sz w:val="22"/>
        </w:rPr>
        <w:t>a</w:t>
      </w:r>
      <w:r w:rsidRPr="002B773F">
        <w:rPr>
          <w:sz w:val="22"/>
        </w:rPr>
        <w:t xml:space="preserve"> </w:t>
      </w:r>
      <w:r>
        <w:rPr>
          <w:sz w:val="22"/>
        </w:rPr>
        <w:t xml:space="preserve">/ </w:t>
      </w:r>
      <w:r w:rsidR="0087753B">
        <w:rPr>
          <w:sz w:val="22"/>
        </w:rPr>
        <w:t xml:space="preserve">min. </w:t>
      </w:r>
      <w:r>
        <w:rPr>
          <w:sz w:val="22"/>
        </w:rPr>
        <w:t xml:space="preserve">2 osoby (vide kryteria oceny ofert) </w:t>
      </w:r>
    </w:p>
    <w:p w14:paraId="6B6342E7" w14:textId="77777777" w:rsidR="00F31E7D" w:rsidRPr="00F31E7D" w:rsidRDefault="00F31E7D" w:rsidP="00F31E7D">
      <w:pPr>
        <w:pStyle w:val="Akapitzlist"/>
        <w:spacing w:before="120" w:line="276" w:lineRule="auto"/>
        <w:ind w:left="644"/>
        <w:jc w:val="both"/>
        <w:rPr>
          <w:sz w:val="22"/>
        </w:rPr>
      </w:pPr>
    </w:p>
    <w:p w14:paraId="5A0A9040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624CDCA9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39BA3170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7075AB3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302F43AB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2043CB45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63D9C8DE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79DF44AD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FBCC5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ADAB0F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C4F17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7133D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4964F683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AA52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F5A7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D18D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D97C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453A8FE1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1E4C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29F1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D949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B167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2AE75BD" w14:textId="77777777" w:rsidR="00E930A4" w:rsidRPr="00AF4AC3" w:rsidRDefault="00E930A4" w:rsidP="00E930A4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14:paraId="29E7CD0C" w14:textId="77777777" w:rsidR="007D475B" w:rsidRPr="007D475B" w:rsidRDefault="00E930A4" w:rsidP="00E930A4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14:paraId="3CB202BA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141F6A59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496D9C1E" w14:textId="77777777" w:rsidTr="00DC336F">
        <w:tc>
          <w:tcPr>
            <w:tcW w:w="2551" w:type="dxa"/>
            <w:shd w:val="clear" w:color="auto" w:fill="auto"/>
            <w:vAlign w:val="center"/>
          </w:tcPr>
          <w:p w14:paraId="143F847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63C9A28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568CAD0" w14:textId="77777777" w:rsidTr="00DC336F">
        <w:tc>
          <w:tcPr>
            <w:tcW w:w="2551" w:type="dxa"/>
            <w:shd w:val="clear" w:color="auto" w:fill="auto"/>
            <w:vAlign w:val="center"/>
          </w:tcPr>
          <w:p w14:paraId="0D0AFAC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94349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05F616C" w14:textId="77777777" w:rsidTr="00DC336F">
        <w:tc>
          <w:tcPr>
            <w:tcW w:w="2551" w:type="dxa"/>
            <w:shd w:val="clear" w:color="auto" w:fill="auto"/>
            <w:vAlign w:val="center"/>
          </w:tcPr>
          <w:p w14:paraId="4039505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71CB53E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CB03E11" w14:textId="77777777" w:rsidTr="00DC336F">
        <w:tc>
          <w:tcPr>
            <w:tcW w:w="2551" w:type="dxa"/>
            <w:shd w:val="clear" w:color="auto" w:fill="auto"/>
            <w:vAlign w:val="center"/>
          </w:tcPr>
          <w:p w14:paraId="06293A3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6ABED0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49F202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FD61CC7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141AE745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672707E6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F66E77B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09CB4D3A" w14:textId="77777777" w:rsidR="008243D6" w:rsidRDefault="008243D6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75E60FE" w14:textId="77777777" w:rsidR="008243D6" w:rsidRDefault="008243D6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sectPr w:rsidR="008243D6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A670E" w14:textId="77777777" w:rsidR="007318CD" w:rsidRDefault="007318CD" w:rsidP="00FF57EE">
      <w:r>
        <w:separator/>
      </w:r>
    </w:p>
  </w:endnote>
  <w:endnote w:type="continuationSeparator" w:id="0">
    <w:p w14:paraId="3547BF79" w14:textId="77777777" w:rsidR="007318CD" w:rsidRDefault="007318C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 'Times New R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8B8A2" w14:textId="77777777" w:rsidR="007318CD" w:rsidRDefault="007318CD" w:rsidP="00FF57EE">
      <w:r>
        <w:separator/>
      </w:r>
    </w:p>
  </w:footnote>
  <w:footnote w:type="continuationSeparator" w:id="0">
    <w:p w14:paraId="5874E819" w14:textId="77777777" w:rsidR="007318CD" w:rsidRDefault="007318CD" w:rsidP="00FF57EE">
      <w:r>
        <w:continuationSeparator/>
      </w:r>
    </w:p>
  </w:footnote>
  <w:footnote w:id="1">
    <w:p w14:paraId="0829D58F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47F281FA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3D71220C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3833F21D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BDC0E83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0425987A" w14:textId="77777777" w:rsidR="00E930A4" w:rsidRDefault="00E930A4" w:rsidP="00E930A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E7306" w14:textId="35007DB8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E930A4">
      <w:rPr>
        <w:sz w:val="20"/>
        <w:szCs w:val="20"/>
      </w:rPr>
      <w:t>ZP/3</w:t>
    </w:r>
    <w:r w:rsidR="00C4035C">
      <w:rPr>
        <w:sz w:val="20"/>
        <w:szCs w:val="20"/>
      </w:rPr>
      <w:t>5</w:t>
    </w:r>
    <w:r w:rsidR="00E930A4">
      <w:rPr>
        <w:sz w:val="20"/>
        <w:szCs w:val="20"/>
      </w:rP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157477"/>
    <w:multiLevelType w:val="hybridMultilevel"/>
    <w:tmpl w:val="8F0072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D6753E"/>
    <w:multiLevelType w:val="hybridMultilevel"/>
    <w:tmpl w:val="962ECBD2"/>
    <w:lvl w:ilvl="0" w:tplc="64DE09F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366B4"/>
    <w:multiLevelType w:val="hybridMultilevel"/>
    <w:tmpl w:val="5DD674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196"/>
    <w:rsid w:val="000A319E"/>
    <w:rsid w:val="001063D3"/>
    <w:rsid w:val="001533A6"/>
    <w:rsid w:val="001550C4"/>
    <w:rsid w:val="001C15A4"/>
    <w:rsid w:val="001C7D84"/>
    <w:rsid w:val="002214DB"/>
    <w:rsid w:val="00267D1F"/>
    <w:rsid w:val="002B773F"/>
    <w:rsid w:val="002E612D"/>
    <w:rsid w:val="003B769C"/>
    <w:rsid w:val="00455D98"/>
    <w:rsid w:val="004D0FFC"/>
    <w:rsid w:val="004D5A42"/>
    <w:rsid w:val="00525EFF"/>
    <w:rsid w:val="0052793A"/>
    <w:rsid w:val="005844F6"/>
    <w:rsid w:val="005F6F5F"/>
    <w:rsid w:val="006351F1"/>
    <w:rsid w:val="0064173A"/>
    <w:rsid w:val="00676EEC"/>
    <w:rsid w:val="006B63D6"/>
    <w:rsid w:val="006C2C7E"/>
    <w:rsid w:val="006C641D"/>
    <w:rsid w:val="006D09E0"/>
    <w:rsid w:val="006D0D37"/>
    <w:rsid w:val="006D563C"/>
    <w:rsid w:val="007318CD"/>
    <w:rsid w:val="007324FC"/>
    <w:rsid w:val="007D475B"/>
    <w:rsid w:val="007E331F"/>
    <w:rsid w:val="007E54BB"/>
    <w:rsid w:val="00804196"/>
    <w:rsid w:val="008243D6"/>
    <w:rsid w:val="0087753B"/>
    <w:rsid w:val="00886D36"/>
    <w:rsid w:val="008C314D"/>
    <w:rsid w:val="009312B4"/>
    <w:rsid w:val="009348E5"/>
    <w:rsid w:val="0097776D"/>
    <w:rsid w:val="00983D1D"/>
    <w:rsid w:val="009D38B3"/>
    <w:rsid w:val="009D75A8"/>
    <w:rsid w:val="00A43E1A"/>
    <w:rsid w:val="00A50E18"/>
    <w:rsid w:val="00AA39D6"/>
    <w:rsid w:val="00AE165D"/>
    <w:rsid w:val="00AE2ACB"/>
    <w:rsid w:val="00AF4AC3"/>
    <w:rsid w:val="00B00AB6"/>
    <w:rsid w:val="00B02414"/>
    <w:rsid w:val="00B066BC"/>
    <w:rsid w:val="00B47637"/>
    <w:rsid w:val="00B9086B"/>
    <w:rsid w:val="00BC4F99"/>
    <w:rsid w:val="00C22F7D"/>
    <w:rsid w:val="00C4035C"/>
    <w:rsid w:val="00CB1A30"/>
    <w:rsid w:val="00CE3AE6"/>
    <w:rsid w:val="00D4569A"/>
    <w:rsid w:val="00D554C7"/>
    <w:rsid w:val="00D94D46"/>
    <w:rsid w:val="00DC336F"/>
    <w:rsid w:val="00E930A4"/>
    <w:rsid w:val="00EB30B7"/>
    <w:rsid w:val="00ED0A03"/>
    <w:rsid w:val="00EE1F61"/>
    <w:rsid w:val="00F134D5"/>
    <w:rsid w:val="00F31E7D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3675D0"/>
  <w15:chartTrackingRefBased/>
  <w15:docId w15:val="{889C7C76-A747-4491-B572-3C27739F4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1550C4"/>
    <w:pPr>
      <w:suppressAutoHyphens/>
      <w:ind w:left="426"/>
    </w:pPr>
    <w:rPr>
      <w:rFonts w:ascii="Garamond" w:hAnsi="Garamond" w:cs="Garamond"/>
      <w:kern w:val="2"/>
      <w:szCs w:val="20"/>
      <w:lang w:eastAsia="ar-SA"/>
    </w:rPr>
  </w:style>
  <w:style w:type="paragraph" w:customStyle="1" w:styleId="Zawartotabeli">
    <w:name w:val="Zawartość tabeli"/>
    <w:basedOn w:val="Normalny"/>
    <w:rsid w:val="001550C4"/>
    <w:pPr>
      <w:suppressLineNumbers/>
      <w:suppressAutoHyphens/>
    </w:pPr>
    <w:rPr>
      <w:kern w:val="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4227B-C0EB-4D15-8AC0-BC83CC741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811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2021-12-10T08:48:00Z</dcterms:created>
  <dcterms:modified xsi:type="dcterms:W3CDTF">2021-12-10T08:51:00Z</dcterms:modified>
</cp:coreProperties>
</file>