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6CAB049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9754F">
        <w:rPr>
          <w:bCs/>
          <w:i w:val="0"/>
          <w:sz w:val="22"/>
          <w:szCs w:val="22"/>
        </w:rPr>
        <w:t>9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4785998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BA3A88">
        <w:rPr>
          <w:b/>
          <w:sz w:val="22"/>
          <w:szCs w:val="22"/>
        </w:rPr>
        <w:t>35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F99950" w14:textId="79F06B24" w:rsidR="00826FB1" w:rsidRPr="001610A5" w:rsidRDefault="0069754F" w:rsidP="00826FB1">
      <w:pPr>
        <w:tabs>
          <w:tab w:val="left" w:pos="6804"/>
        </w:tabs>
        <w:spacing w:after="120"/>
        <w:jc w:val="center"/>
        <w:rPr>
          <w:rFonts w:ascii="Garamond" w:hAnsi="Garamond" w:cs="Arial"/>
          <w:sz w:val="28"/>
          <w:szCs w:val="28"/>
        </w:rPr>
      </w:pPr>
      <w:r>
        <w:rPr>
          <w:b/>
          <w:bCs/>
          <w:sz w:val="28"/>
          <w:szCs w:val="28"/>
        </w:rPr>
        <w:t xml:space="preserve">Świadczenie usług utrzymania czystości </w:t>
      </w: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A968C" w14:textId="77777777" w:rsidR="00BB5223" w:rsidRDefault="00BB5223">
      <w:r>
        <w:separator/>
      </w:r>
    </w:p>
  </w:endnote>
  <w:endnote w:type="continuationSeparator" w:id="0">
    <w:p w14:paraId="2E6C1053" w14:textId="77777777" w:rsidR="00BB5223" w:rsidRDefault="00BB5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5CA99" w14:textId="77777777" w:rsidR="00BB5223" w:rsidRDefault="00BB5223">
      <w:r>
        <w:separator/>
      </w:r>
    </w:p>
  </w:footnote>
  <w:footnote w:type="continuationSeparator" w:id="0">
    <w:p w14:paraId="7BEA9E67" w14:textId="77777777" w:rsidR="00BB5223" w:rsidRDefault="00BB5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4A1D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54F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B13C7"/>
    <w:rsid w:val="007D36CE"/>
    <w:rsid w:val="007E5FA3"/>
    <w:rsid w:val="008032C1"/>
    <w:rsid w:val="00826FB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A3A88"/>
    <w:rsid w:val="00BB5223"/>
    <w:rsid w:val="00BE3C71"/>
    <w:rsid w:val="00BE6092"/>
    <w:rsid w:val="00C06296"/>
    <w:rsid w:val="00C33407"/>
    <w:rsid w:val="00C37CD2"/>
    <w:rsid w:val="00C476E4"/>
    <w:rsid w:val="00C527C7"/>
    <w:rsid w:val="00C606B9"/>
    <w:rsid w:val="00CB6204"/>
    <w:rsid w:val="00CC527A"/>
    <w:rsid w:val="00CE1793"/>
    <w:rsid w:val="00D008EA"/>
    <w:rsid w:val="00D723C5"/>
    <w:rsid w:val="00D74F94"/>
    <w:rsid w:val="00DD482A"/>
    <w:rsid w:val="00DE0396"/>
    <w:rsid w:val="00DE0405"/>
    <w:rsid w:val="00DE252B"/>
    <w:rsid w:val="00E32577"/>
    <w:rsid w:val="00E37A20"/>
    <w:rsid w:val="00E46337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536C6-7F70-485A-AB45-AADC9130F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2021-12-10T08:54:00Z</dcterms:created>
  <dcterms:modified xsi:type="dcterms:W3CDTF">2021-12-10T08:54:00Z</dcterms:modified>
</cp:coreProperties>
</file>