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F3667A">
        <w:rPr>
          <w:bCs/>
          <w:i w:val="0"/>
          <w:sz w:val="22"/>
          <w:szCs w:val="22"/>
        </w:rPr>
        <w:t>4</w:t>
      </w:r>
      <w:bookmarkStart w:id="1" w:name="_GoBack"/>
      <w:bookmarkEnd w:id="1"/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6A63EF" w:rsidRPr="006A63EF">
        <w:rPr>
          <w:rFonts w:ascii="Times New Roman" w:eastAsia="Times New Roman" w:hAnsi="Times New Roman"/>
          <w:b/>
          <w:lang w:eastAsia="pl-PL"/>
        </w:rPr>
        <w:t>K-2.381/21/2021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6A63EF" w:rsidRPr="006A63EF">
        <w:rPr>
          <w:rFonts w:ascii="Times New Roman" w:hAnsi="Times New Roman"/>
        </w:rPr>
        <w:t>(</w:t>
      </w:r>
      <w:proofErr w:type="spellStart"/>
      <w:r w:rsidR="006A63EF" w:rsidRPr="006A63EF">
        <w:rPr>
          <w:rFonts w:ascii="Times New Roman" w:hAnsi="Times New Roman"/>
        </w:rPr>
        <w:t>t.j</w:t>
      </w:r>
      <w:proofErr w:type="spellEnd"/>
      <w:r w:rsidR="006A63EF" w:rsidRPr="006A63EF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6A63EF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A63EF">
        <w:rPr>
          <w:rFonts w:ascii="Times New Roman" w:eastAsia="Times New Roman" w:hAnsi="Times New Roman"/>
          <w:b/>
          <w:lang w:eastAsia="pl-PL"/>
        </w:rPr>
        <w:t>Modernizacja pomieszczenia w holu budynku głównego dla potrzeb Biura Osób Niepełnosprawnych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1C9" w:rsidRDefault="005E51C9" w:rsidP="00025386">
      <w:pPr>
        <w:spacing w:after="0" w:line="240" w:lineRule="auto"/>
      </w:pPr>
      <w:r>
        <w:separator/>
      </w:r>
    </w:p>
  </w:endnote>
  <w:endnote w:type="continuationSeparator" w:id="0">
    <w:p w:rsidR="005E51C9" w:rsidRDefault="005E51C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3EF" w:rsidRDefault="006A63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F3667A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6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667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3EF" w:rsidRDefault="006A63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1C9" w:rsidRDefault="005E51C9" w:rsidP="00025386">
      <w:pPr>
        <w:spacing w:after="0" w:line="240" w:lineRule="auto"/>
      </w:pPr>
      <w:r>
        <w:separator/>
      </w:r>
    </w:p>
  </w:footnote>
  <w:footnote w:type="continuationSeparator" w:id="0">
    <w:p w:rsidR="005E51C9" w:rsidRDefault="005E51C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3EF" w:rsidRDefault="006A63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3EF" w:rsidRDefault="006A63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3EF" w:rsidRDefault="006A63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51C9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E51C9"/>
    <w:rsid w:val="00620476"/>
    <w:rsid w:val="00657A47"/>
    <w:rsid w:val="006A63EF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3667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44F43C0"/>
  <w15:chartTrackingRefBased/>
  <w15:docId w15:val="{864E5484-C77C-483B-97D0-97BCE031B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282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3</cp:revision>
  <dcterms:created xsi:type="dcterms:W3CDTF">2021-12-09T12:03:00Z</dcterms:created>
  <dcterms:modified xsi:type="dcterms:W3CDTF">2021-12-09T13:02:00Z</dcterms:modified>
</cp:coreProperties>
</file>