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0565" w:rsidRPr="00E8056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0565" w:rsidRPr="00E80565">
        <w:rPr>
          <w:rFonts w:ascii="Times New Roman" w:hAnsi="Times New Roman"/>
          <w:b/>
        </w:rPr>
        <w:t>K-2.381/</w:t>
      </w:r>
      <w:r w:rsidR="003D4C62">
        <w:rPr>
          <w:rFonts w:ascii="Times New Roman" w:hAnsi="Times New Roman"/>
          <w:b/>
        </w:rPr>
        <w:t>21</w:t>
      </w:r>
      <w:r w:rsidR="00E80565" w:rsidRPr="00E80565">
        <w:rPr>
          <w:rFonts w:ascii="Times New Roman" w:hAnsi="Times New Roman"/>
          <w:b/>
        </w:rPr>
        <w:t>/2021</w:t>
      </w:r>
    </w:p>
    <w:p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E80565" w:rsidP="00E24546">
      <w:pPr>
        <w:pStyle w:val="Tekstpodstawowy"/>
        <w:spacing w:after="0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 xml:space="preserve">Akademia Wychowania Fizycznego  </w:t>
      </w:r>
      <w:r w:rsidR="00406BAC">
        <w:rPr>
          <w:sz w:val="22"/>
          <w:szCs w:val="22"/>
        </w:rPr>
        <w:br/>
      </w:r>
      <w:r w:rsidRPr="00E80565">
        <w:rPr>
          <w:sz w:val="22"/>
          <w:szCs w:val="22"/>
        </w:rPr>
        <w:t>im Bronisława Czecha</w:t>
      </w:r>
      <w:r w:rsidR="00406BAC">
        <w:rPr>
          <w:sz w:val="22"/>
          <w:szCs w:val="22"/>
        </w:rPr>
        <w:t xml:space="preserve"> w Krakowie</w:t>
      </w:r>
    </w:p>
    <w:p w:rsidR="006676AE" w:rsidRPr="00E24546" w:rsidRDefault="00E8056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>al. Jana Pawła II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78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/pokój 305</w:t>
      </w:r>
    </w:p>
    <w:p w:rsidR="00F90CD1" w:rsidRDefault="00E8056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>31-571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80565" w:rsidRPr="00110593" w:rsidTr="00222C21">
        <w:tc>
          <w:tcPr>
            <w:tcW w:w="9212" w:type="dxa"/>
            <w:shd w:val="clear" w:color="auto" w:fill="D9D9D9"/>
          </w:tcPr>
          <w:p w:rsidR="00E80565" w:rsidRPr="00110593" w:rsidRDefault="00E80565" w:rsidP="00222C2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80565" w:rsidRPr="00110593" w:rsidRDefault="00E80565" w:rsidP="00222C2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8056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80565" w:rsidRPr="00110593" w:rsidRDefault="00E80565" w:rsidP="00222C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80565" w:rsidRPr="00110593" w:rsidRDefault="00E80565" w:rsidP="00222C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80565" w:rsidRPr="00110593" w:rsidRDefault="00E80565" w:rsidP="00222C2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80565" w:rsidRPr="00E80565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3D4C62" w:rsidRPr="003D4C62" w:rsidRDefault="003D4C62" w:rsidP="003D4C62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D4C62">
        <w:rPr>
          <w:rFonts w:ascii="Times New Roman" w:eastAsia="Times New Roman" w:hAnsi="Times New Roman"/>
          <w:b/>
          <w:lang w:eastAsia="pl-PL"/>
        </w:rPr>
        <w:t xml:space="preserve">Modernizacja pomieszczenia dla Bura Osób Niepełnosprawnych w holu  budynku  głównego </w:t>
      </w:r>
    </w:p>
    <w:p w:rsidR="003D4C62" w:rsidRDefault="003D4C62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3D4C62" w:rsidRDefault="003D4C62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E80565" w:rsidRPr="00997D0F" w:rsidRDefault="00E80565" w:rsidP="00E8056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E80565" w:rsidP="00E8056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80565" w:rsidRPr="00292198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0565" w:rsidRPr="000247FF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E80565" w:rsidRPr="000247FF" w:rsidRDefault="00E80565" w:rsidP="00E8056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E80565" w:rsidRPr="00292198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0565" w:rsidRPr="000247FF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E80565" w:rsidRPr="005E24AA" w:rsidRDefault="00E80565" w:rsidP="00E8056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406BAC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436AD" w:rsidRDefault="000436AD" w:rsidP="0001377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36AD">
              <w:rPr>
                <w:rFonts w:ascii="Times New Roman" w:hAnsi="Times New Roman"/>
                <w:b/>
                <w:bCs/>
              </w:rPr>
              <w:t xml:space="preserve">w </w:t>
            </w:r>
            <w:r>
              <w:rPr>
                <w:rFonts w:ascii="Times New Roman" w:hAnsi="Times New Roman"/>
                <w:b/>
                <w:bCs/>
              </w:rPr>
              <w:t xml:space="preserve">okresie </w:t>
            </w:r>
            <w:r w:rsidRPr="000436AD">
              <w:rPr>
                <w:rFonts w:ascii="Times New Roman" w:hAnsi="Times New Roman"/>
                <w:b/>
                <w:bCs/>
              </w:rPr>
              <w:t xml:space="preserve"> ostatnich pięciu lat przed upływem terminu składania ofert, a jeżeli okres prowadzenia działalności jest krótszy - w tym okresie, zrealizował co najmniej 2 roboty budowlane, o warto</w:t>
            </w:r>
            <w:r>
              <w:rPr>
                <w:rFonts w:ascii="Times New Roman" w:hAnsi="Times New Roman"/>
                <w:b/>
                <w:bCs/>
              </w:rPr>
              <w:t xml:space="preserve">ści nie mniejszej niż </w:t>
            </w:r>
            <w:r w:rsidR="0001377E">
              <w:rPr>
                <w:rFonts w:ascii="Times New Roman" w:hAnsi="Times New Roman"/>
                <w:b/>
                <w:bCs/>
              </w:rPr>
              <w:t>2</w:t>
            </w:r>
            <w:r>
              <w:rPr>
                <w:rFonts w:ascii="Times New Roman" w:hAnsi="Times New Roman"/>
                <w:b/>
                <w:bCs/>
              </w:rPr>
              <w:t>0 000,00 zł brutto każda</w:t>
            </w:r>
            <w:r w:rsidRPr="000436AD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436AD" w:rsidRPr="00D2702A" w:rsidRDefault="000436AD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BA9" w:rsidRDefault="00336BA9" w:rsidP="0038231F">
      <w:pPr>
        <w:spacing w:after="0" w:line="240" w:lineRule="auto"/>
      </w:pPr>
      <w:r>
        <w:separator/>
      </w:r>
    </w:p>
  </w:endnote>
  <w:endnote w:type="continuationSeparator" w:id="0">
    <w:p w:rsidR="00336BA9" w:rsidRDefault="00336B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65" w:rsidRDefault="00E805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37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37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65" w:rsidRDefault="00E80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BA9" w:rsidRDefault="00336BA9" w:rsidP="0038231F">
      <w:pPr>
        <w:spacing w:after="0" w:line="240" w:lineRule="auto"/>
      </w:pPr>
      <w:r>
        <w:separator/>
      </w:r>
    </w:p>
  </w:footnote>
  <w:footnote w:type="continuationSeparator" w:id="0">
    <w:p w:rsidR="00336BA9" w:rsidRDefault="00336B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65" w:rsidRDefault="00E80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65" w:rsidRDefault="00E80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65" w:rsidRDefault="00E805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BA9"/>
    <w:rsid w:val="0001377E"/>
    <w:rsid w:val="00023477"/>
    <w:rsid w:val="000247FF"/>
    <w:rsid w:val="00025C8D"/>
    <w:rsid w:val="000303EE"/>
    <w:rsid w:val="000436AD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1937"/>
    <w:rsid w:val="002E641A"/>
    <w:rsid w:val="00313417"/>
    <w:rsid w:val="00313911"/>
    <w:rsid w:val="00333209"/>
    <w:rsid w:val="00336BA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C62"/>
    <w:rsid w:val="003F024C"/>
    <w:rsid w:val="00406BA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A74"/>
    <w:rsid w:val="00E60C28"/>
    <w:rsid w:val="00E64482"/>
    <w:rsid w:val="00E65685"/>
    <w:rsid w:val="00E73190"/>
    <w:rsid w:val="00E73CEB"/>
    <w:rsid w:val="00E80565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4D7BB7"/>
  <w15:docId w15:val="{53E593DD-A0FD-41C4-A07C-16859A3BC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DF00F-6180-4EB4-9CB4-C20E9AE33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Tadeusz Józefczyk</cp:lastModifiedBy>
  <cp:revision>4</cp:revision>
  <cp:lastPrinted>2021-05-17T10:17:00Z</cp:lastPrinted>
  <dcterms:created xsi:type="dcterms:W3CDTF">2021-12-09T07:04:00Z</dcterms:created>
  <dcterms:modified xsi:type="dcterms:W3CDTF">2021-12-09T12:35:00Z</dcterms:modified>
</cp:coreProperties>
</file>