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32F3C" w:rsidRPr="00632F3C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32F3C" w:rsidRPr="00632F3C">
        <w:rPr>
          <w:rFonts w:ascii="Times New Roman" w:hAnsi="Times New Roman"/>
          <w:b/>
        </w:rPr>
        <w:t>ZP/RB-08/21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2F3C" w:rsidRPr="00632F3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2F3C" w:rsidRPr="00632F3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32F3C" w:rsidRPr="00632F3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2F3C" w:rsidRPr="00632F3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32F3C" w:rsidRPr="00632F3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32F3C" w:rsidRPr="00110593" w:rsidTr="00C5444F">
        <w:tc>
          <w:tcPr>
            <w:tcW w:w="9212" w:type="dxa"/>
            <w:shd w:val="clear" w:color="auto" w:fill="D9D9D9"/>
          </w:tcPr>
          <w:p w:rsidR="00632F3C" w:rsidRPr="00110593" w:rsidRDefault="00632F3C" w:rsidP="00C5444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32F3C" w:rsidRPr="00110593" w:rsidRDefault="00632F3C" w:rsidP="00C5444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32F3C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632F3C" w:rsidRPr="00110593" w:rsidRDefault="00632F3C" w:rsidP="00C5444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32F3C" w:rsidRPr="00110593" w:rsidRDefault="00632F3C" w:rsidP="00C5444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32F3C" w:rsidRPr="00632F3C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632F3C" w:rsidP="005434B3">
      <w:pPr>
        <w:spacing w:after="240" w:line="276" w:lineRule="auto"/>
        <w:jc w:val="center"/>
        <w:rPr>
          <w:rFonts w:ascii="Times New Roman" w:hAnsi="Times New Roman"/>
        </w:rPr>
      </w:pPr>
      <w:r w:rsidRPr="00632F3C">
        <w:rPr>
          <w:rFonts w:ascii="Times New Roman" w:hAnsi="Times New Roman"/>
          <w:b/>
        </w:rPr>
        <w:t>Roboty budowlane związane z instalacją klimatyzacji w pomieszczeniu serwerowni (pom. 13) Wydziału Inżynierii Mechanicznej i Informatyki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AEE" w:rsidRDefault="00124AEE" w:rsidP="0038231F">
      <w:pPr>
        <w:spacing w:after="0" w:line="240" w:lineRule="auto"/>
      </w:pPr>
      <w:r>
        <w:separator/>
      </w:r>
    </w:p>
  </w:endnote>
  <w:endnote w:type="continuationSeparator" w:id="0">
    <w:p w:rsidR="00124AEE" w:rsidRDefault="00124A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F3C" w:rsidRDefault="00632F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F3AC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F3AC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F3C" w:rsidRDefault="00632F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AEE" w:rsidRDefault="00124AEE" w:rsidP="0038231F">
      <w:pPr>
        <w:spacing w:after="0" w:line="240" w:lineRule="auto"/>
      </w:pPr>
      <w:r>
        <w:separator/>
      </w:r>
    </w:p>
  </w:footnote>
  <w:footnote w:type="continuationSeparator" w:id="0">
    <w:p w:rsidR="00124AEE" w:rsidRDefault="00124A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F3C" w:rsidRDefault="00632F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F3C" w:rsidRDefault="00632F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F3C" w:rsidRDefault="00632F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AE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4AEE"/>
    <w:rsid w:val="00160A7A"/>
    <w:rsid w:val="001902D2"/>
    <w:rsid w:val="001C6945"/>
    <w:rsid w:val="001F027E"/>
    <w:rsid w:val="001F3AC3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2F3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FCD2A2-E1F2-4DB2-B803-0BB8F50C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8E765-7B77-414A-9FDB-3BEC03873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2021-12-08T10:26:00Z</dcterms:created>
  <dcterms:modified xsi:type="dcterms:W3CDTF">2021-12-08T10:26:00Z</dcterms:modified>
</cp:coreProperties>
</file>