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Default="006676AE" w:rsidP="001E0345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23FEB" w:rsidRPr="00D23FE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1E0345" w:rsidRPr="001E0345" w:rsidRDefault="001E0345" w:rsidP="001E0345">
      <w:pPr>
        <w:rPr>
          <w:lang w:eastAsia="pl-PL"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23FEB" w:rsidRPr="00D23FEB">
        <w:rPr>
          <w:rFonts w:ascii="Times New Roman" w:hAnsi="Times New Roman"/>
          <w:b/>
        </w:rPr>
        <w:t>RIiD.271.13.2021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3FEB" w:rsidRPr="00D23FEB">
        <w:rPr>
          <w:sz w:val="22"/>
          <w:szCs w:val="22"/>
        </w:rPr>
        <w:t>Gmina Gnojnik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3FEB" w:rsidRPr="00D23FEB">
        <w:rPr>
          <w:sz w:val="22"/>
          <w:szCs w:val="22"/>
        </w:rPr>
        <w:t>Gnojnik</w:t>
      </w:r>
      <w:r w:rsidRPr="00E24546">
        <w:rPr>
          <w:sz w:val="22"/>
          <w:szCs w:val="22"/>
        </w:rPr>
        <w:t xml:space="preserve"> </w:t>
      </w:r>
      <w:r w:rsidR="00D23FEB" w:rsidRPr="00D23FEB">
        <w:rPr>
          <w:sz w:val="22"/>
          <w:szCs w:val="22"/>
        </w:rPr>
        <w:t>363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23FEB" w:rsidRPr="00D23FEB">
        <w:rPr>
          <w:sz w:val="22"/>
          <w:szCs w:val="22"/>
        </w:rPr>
        <w:t>32-864</w:t>
      </w:r>
      <w:r w:rsidRPr="00E24546">
        <w:rPr>
          <w:sz w:val="22"/>
          <w:szCs w:val="22"/>
        </w:rPr>
        <w:t xml:space="preserve"> </w:t>
      </w:r>
      <w:r w:rsidR="00D23FEB" w:rsidRPr="00D23FEB">
        <w:rPr>
          <w:sz w:val="22"/>
          <w:szCs w:val="22"/>
        </w:rPr>
        <w:t>Gnojnik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23FEB" w:rsidRPr="00110593" w:rsidTr="00595052">
        <w:tc>
          <w:tcPr>
            <w:tcW w:w="9212" w:type="dxa"/>
            <w:shd w:val="clear" w:color="auto" w:fill="D9D9D9"/>
          </w:tcPr>
          <w:p w:rsidR="00D23FEB" w:rsidRPr="00110593" w:rsidRDefault="00D23FEB" w:rsidP="0059505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23FEB" w:rsidRPr="00110593" w:rsidRDefault="00D23FEB" w:rsidP="0059505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23FEB">
              <w:rPr>
                <w:rFonts w:ascii="Times New Roman" w:hAnsi="Times New Roman"/>
              </w:rPr>
              <w:t>(</w:t>
            </w:r>
            <w:proofErr w:type="spellStart"/>
            <w:r w:rsidRPr="00D23FEB">
              <w:rPr>
                <w:rFonts w:ascii="Times New Roman" w:hAnsi="Times New Roman"/>
              </w:rPr>
              <w:t>Dz.U</w:t>
            </w:r>
            <w:proofErr w:type="spellEnd"/>
            <w:r w:rsidRPr="00D23FEB">
              <w:rPr>
                <w:rFonts w:ascii="Times New Roman" w:hAnsi="Times New Roman"/>
              </w:rPr>
              <w:t xml:space="preserve">. </w:t>
            </w:r>
            <w:r w:rsidR="001E0345">
              <w:rPr>
                <w:rFonts w:ascii="Times New Roman" w:hAnsi="Times New Roman"/>
              </w:rPr>
              <w:t xml:space="preserve">z 2021 r. poz. 1129 z </w:t>
            </w:r>
            <w:proofErr w:type="spellStart"/>
            <w:r w:rsidR="001E0345">
              <w:rPr>
                <w:rFonts w:ascii="Times New Roman" w:hAnsi="Times New Roman"/>
              </w:rPr>
              <w:t>późn</w:t>
            </w:r>
            <w:proofErr w:type="spellEnd"/>
            <w:r w:rsidR="001E0345">
              <w:rPr>
                <w:rFonts w:ascii="Times New Roman" w:hAnsi="Times New Roman"/>
              </w:rPr>
              <w:t>.</w:t>
            </w:r>
            <w:r w:rsidRPr="00D23FEB">
              <w:rPr>
                <w:rFonts w:ascii="Times New Roman" w:hAnsi="Times New Roman"/>
              </w:rPr>
              <w:t xml:space="preserve">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D23FEB" w:rsidRPr="00110593" w:rsidRDefault="00D23FEB" w:rsidP="0059505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23FEB" w:rsidRPr="00110593" w:rsidRDefault="00D23FEB" w:rsidP="0059505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D23FEB" w:rsidRPr="00110593" w:rsidRDefault="00D23FEB" w:rsidP="0059505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23FEB" w:rsidRPr="00D23FEB">
        <w:rPr>
          <w:rFonts w:ascii="Times New Roman" w:hAnsi="Times New Roman"/>
          <w:b/>
        </w:rPr>
        <w:t>Gmina Gnojnik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1E0345" w:rsidRDefault="001E0345" w:rsidP="005434B3">
      <w:pPr>
        <w:spacing w:after="120" w:line="276" w:lineRule="auto"/>
        <w:jc w:val="both"/>
        <w:rPr>
          <w:rFonts w:ascii="Times New Roman" w:hAnsi="Times New Roman"/>
        </w:rPr>
      </w:pPr>
    </w:p>
    <w:p w:rsidR="005434B3" w:rsidRDefault="00D23FE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23FEB">
        <w:rPr>
          <w:rFonts w:ascii="Times New Roman" w:hAnsi="Times New Roman"/>
          <w:b/>
        </w:rPr>
        <w:t>Budowa ujęcia wody w msc. Gosprzydowa - etap I - wykonanie 3-ch otworów wiertniczych w</w:t>
      </w:r>
      <w:r w:rsidR="001E0345">
        <w:rPr>
          <w:rFonts w:ascii="Times New Roman" w:hAnsi="Times New Roman"/>
          <w:b/>
        </w:rPr>
        <w:t> </w:t>
      </w:r>
      <w:r w:rsidRPr="00D23FEB">
        <w:rPr>
          <w:rFonts w:ascii="Times New Roman" w:hAnsi="Times New Roman"/>
          <w:b/>
        </w:rPr>
        <w:t>celu poszukiwania wód podziemnych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D23FEB" w:rsidRPr="00997D0F" w:rsidRDefault="00D23FEB" w:rsidP="00D23FE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D23FEB" w:rsidP="00D23FEB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:rsidR="00D23FEB" w:rsidRPr="00292198" w:rsidRDefault="00D23FEB" w:rsidP="00D23FE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23FEB" w:rsidRPr="000247FF" w:rsidRDefault="00D23FEB" w:rsidP="00D23FE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D23FEB" w:rsidRPr="000247FF" w:rsidRDefault="00D23FEB" w:rsidP="00D23FE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E0345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345" w:rsidRPr="001B365B" w:rsidRDefault="001E0345" w:rsidP="00595052">
            <w:pPr>
              <w:spacing w:before="60" w:after="120"/>
              <w:jc w:val="center"/>
            </w:pPr>
            <w:r w:rsidRPr="00F00CB5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345" w:rsidRPr="001E0345" w:rsidRDefault="001E0345" w:rsidP="0059505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E034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1E0345" w:rsidRPr="001E0345" w:rsidRDefault="001E0345" w:rsidP="0059505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E0345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1E0345" w:rsidRPr="001E0345" w:rsidRDefault="001E0345" w:rsidP="0059505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E0345">
              <w:rPr>
                <w:rFonts w:ascii="Times New Roman" w:hAnsi="Times New Roman"/>
              </w:rPr>
              <w:t>Zamawiający uzna warunek za spełniony poprzez wykazanie przez Wykonawcę, że:</w:t>
            </w:r>
          </w:p>
          <w:p w:rsidR="001E0345" w:rsidRPr="001E0345" w:rsidRDefault="001E0345" w:rsidP="0059505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E0345">
              <w:rPr>
                <w:rFonts w:ascii="Times New Roman" w:hAnsi="Times New Roman"/>
              </w:rPr>
              <w:t>1) w okresie ostatnich pięciu lat przed upływem terminu składania ofert, a jeżeli okres prowadzenia działalności jest krótszy w tym okresie zrealizował co najmniej 2 zamówienia odpowiadające swoim rodzajem przedmiotowi zamówienia - wykonanie odwiertu poszukiwawczego za wodą - o łącznej wartości nie mniejszej niż 150 000 zł (sto pięćdziesiąt tysięcy) brutto.</w:t>
            </w:r>
          </w:p>
          <w:p w:rsidR="001E0345" w:rsidRPr="001E0345" w:rsidRDefault="001E0345" w:rsidP="001E034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E0345">
              <w:rPr>
                <w:rFonts w:ascii="Times New Roman" w:hAnsi="Times New Roman"/>
              </w:rPr>
              <w:t>2) dysponuje kadrą techniczną posiadającą wymagane prawem uprawnienia w zakresie, wykonywania, dozorowania i kierowania pracami geologicznymi, wymagane ustawą z</w:t>
            </w:r>
            <w:r>
              <w:rPr>
                <w:rFonts w:ascii="Times New Roman" w:hAnsi="Times New Roman"/>
              </w:rPr>
              <w:t> </w:t>
            </w:r>
            <w:r w:rsidRPr="001E0345">
              <w:rPr>
                <w:rFonts w:ascii="Times New Roman" w:hAnsi="Times New Roman"/>
              </w:rPr>
              <w:t xml:space="preserve">dnia 9 czerwca 2011 r. Prawo Geologiczne i Górnicze (Dz. U. z 2021 r. poz. 1420 z </w:t>
            </w:r>
            <w:proofErr w:type="spellStart"/>
            <w:r w:rsidRPr="001E0345">
              <w:rPr>
                <w:rFonts w:ascii="Times New Roman" w:hAnsi="Times New Roman"/>
              </w:rPr>
              <w:t>późn</w:t>
            </w:r>
            <w:proofErr w:type="spellEnd"/>
            <w:r w:rsidRPr="001E0345">
              <w:rPr>
                <w:rFonts w:ascii="Times New Roman" w:hAnsi="Times New Roman"/>
              </w:rPr>
              <w:t xml:space="preserve">. zm.), do pełnienia samodzielnych funkcji kierownika robót wiertniczych – Zamawiający wymaga wykazania </w:t>
            </w:r>
            <w:r w:rsidRPr="001E0345">
              <w:rPr>
                <w:rFonts w:ascii="Times New Roman" w:hAnsi="Times New Roman"/>
                <w:color w:val="000000" w:themeColor="text1"/>
              </w:rPr>
              <w:t xml:space="preserve">minimum </w:t>
            </w:r>
            <w:proofErr w:type="spellStart"/>
            <w:r w:rsidRPr="001E0345">
              <w:rPr>
                <w:rFonts w:ascii="Times New Roman" w:hAnsi="Times New Roman"/>
                <w:color w:val="000000" w:themeColor="text1"/>
              </w:rPr>
              <w:t>jedneja</w:t>
            </w:r>
            <w:proofErr w:type="spellEnd"/>
            <w:r w:rsidRPr="001E0345">
              <w:rPr>
                <w:rFonts w:ascii="Times New Roman" w:hAnsi="Times New Roman"/>
                <w:color w:val="000000" w:themeColor="text1"/>
              </w:rPr>
              <w:t xml:space="preserve"> osoby z uprawnieniami w zakresie wykonania robót wiertniczych</w:t>
            </w:r>
            <w:r w:rsidRPr="001E0345">
              <w:rPr>
                <w:rFonts w:ascii="Times New Roman" w:hAnsi="Times New Roman"/>
              </w:rPr>
              <w:t>.</w:t>
            </w:r>
          </w:p>
        </w:tc>
      </w:tr>
      <w:tr w:rsidR="001E0345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345" w:rsidRPr="00F00CB5" w:rsidRDefault="001E0345" w:rsidP="00595052">
            <w:pPr>
              <w:spacing w:before="60" w:after="120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345" w:rsidRPr="001E0345" w:rsidRDefault="001E0345" w:rsidP="001E034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E034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:rsidR="001E0345" w:rsidRPr="001E0345" w:rsidRDefault="001E0345" w:rsidP="001E034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E0345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Zamawiający uzna warunek za</w:t>
            </w:r>
            <w:r>
              <w:rPr>
                <w:rFonts w:ascii="Times New Roman" w:hAnsi="Times New Roman"/>
              </w:rPr>
              <w:t> </w:t>
            </w:r>
            <w:r w:rsidRPr="001E0345">
              <w:rPr>
                <w:rFonts w:ascii="Times New Roman" w:hAnsi="Times New Roman"/>
              </w:rPr>
              <w:t>spełniony poprzez wykazanie przez Wykonawcę, że:</w:t>
            </w:r>
          </w:p>
          <w:p w:rsidR="001E0345" w:rsidRPr="001E0345" w:rsidRDefault="001E0345" w:rsidP="001E034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E0345">
              <w:rPr>
                <w:rFonts w:ascii="Times New Roman" w:hAnsi="Times New Roman"/>
              </w:rPr>
              <w:t>1) Zamawiający wymaga, aby Wykonawca był ubezpieczony od odpowiedzialności cywilnej w zakresie prowadzonej działalności gospodarczej związanej z przedmiotem zamówienia na kwotę minimum 100 000,00 zł (słownie: sto tysięcy złotych 00/100).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FE6" w:rsidRDefault="00161FE6" w:rsidP="0038231F">
      <w:pPr>
        <w:spacing w:after="0" w:line="240" w:lineRule="auto"/>
      </w:pPr>
      <w:r>
        <w:separator/>
      </w:r>
    </w:p>
  </w:endnote>
  <w:endnote w:type="continuationSeparator" w:id="0">
    <w:p w:rsidR="00161FE6" w:rsidRDefault="00161F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EB" w:rsidRDefault="00D23FE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23B5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23B5E">
      <w:rPr>
        <w:b/>
        <w:bCs/>
        <w:sz w:val="24"/>
        <w:szCs w:val="24"/>
      </w:rPr>
      <w:fldChar w:fldCharType="separate"/>
    </w:r>
    <w:r w:rsidR="001A6710">
      <w:rPr>
        <w:b/>
        <w:bCs/>
        <w:noProof/>
      </w:rPr>
      <w:t>1</w:t>
    </w:r>
    <w:r w:rsidR="00F23B5E">
      <w:rPr>
        <w:b/>
        <w:bCs/>
        <w:sz w:val="24"/>
        <w:szCs w:val="24"/>
      </w:rPr>
      <w:fldChar w:fldCharType="end"/>
    </w:r>
    <w:r>
      <w:t xml:space="preserve"> z </w:t>
    </w:r>
    <w:r w:rsidR="00F23B5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23B5E">
      <w:rPr>
        <w:b/>
        <w:bCs/>
        <w:sz w:val="24"/>
        <w:szCs w:val="24"/>
      </w:rPr>
      <w:fldChar w:fldCharType="separate"/>
    </w:r>
    <w:r w:rsidR="001A6710">
      <w:rPr>
        <w:b/>
        <w:bCs/>
        <w:noProof/>
      </w:rPr>
      <w:t>3</w:t>
    </w:r>
    <w:r w:rsidR="00F23B5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EB" w:rsidRDefault="00D23F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FE6" w:rsidRDefault="00161FE6" w:rsidP="0038231F">
      <w:pPr>
        <w:spacing w:after="0" w:line="240" w:lineRule="auto"/>
      </w:pPr>
      <w:r>
        <w:separator/>
      </w:r>
    </w:p>
  </w:footnote>
  <w:footnote w:type="continuationSeparator" w:id="0">
    <w:p w:rsidR="00161FE6" w:rsidRDefault="00161F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EB" w:rsidRDefault="00D23F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EB" w:rsidRDefault="00D23F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FEB" w:rsidRDefault="00D23F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D23FE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1FE6"/>
    <w:rsid w:val="001902D2"/>
    <w:rsid w:val="001A6710"/>
    <w:rsid w:val="001C6945"/>
    <w:rsid w:val="001E03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5336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3FEB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3B5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B5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863DC-F9E1-4166-8333-F51FC9E96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2021-12-01T09:34:00Z</cp:lastPrinted>
  <dcterms:created xsi:type="dcterms:W3CDTF">2021-12-01T09:34:00Z</dcterms:created>
  <dcterms:modified xsi:type="dcterms:W3CDTF">2021-12-01T09:34:00Z</dcterms:modified>
</cp:coreProperties>
</file>