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6A3FE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3FE1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6A3FE1">
        <w:rPr>
          <w:sz w:val="22"/>
          <w:szCs w:val="22"/>
        </w:rPr>
        <w:t>2021-11-30</w:t>
      </w:r>
    </w:p>
    <w:p w:rsidR="00FB7F50" w:rsidRPr="002245BE" w:rsidRDefault="006A3FE1" w:rsidP="00FB7F50">
      <w:pPr>
        <w:spacing w:after="40"/>
        <w:rPr>
          <w:b/>
          <w:bCs/>
          <w:sz w:val="22"/>
          <w:szCs w:val="22"/>
        </w:rPr>
      </w:pPr>
      <w:r w:rsidRPr="006A3FE1">
        <w:rPr>
          <w:b/>
          <w:bCs/>
          <w:sz w:val="22"/>
          <w:szCs w:val="22"/>
        </w:rPr>
        <w:t>Politechnika Częstochowska</w:t>
      </w:r>
    </w:p>
    <w:p w:rsidR="00FB7F50" w:rsidRPr="002245BE" w:rsidRDefault="006A3FE1" w:rsidP="00FB7F50">
      <w:pPr>
        <w:rPr>
          <w:sz w:val="22"/>
          <w:szCs w:val="22"/>
        </w:rPr>
      </w:pPr>
      <w:r w:rsidRPr="006A3FE1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6A3FE1">
        <w:rPr>
          <w:sz w:val="22"/>
          <w:szCs w:val="22"/>
        </w:rPr>
        <w:t>69</w:t>
      </w:r>
    </w:p>
    <w:p w:rsidR="00FB7F50" w:rsidRPr="002245BE" w:rsidRDefault="006A3FE1" w:rsidP="00FB7F50">
      <w:pPr>
        <w:rPr>
          <w:sz w:val="22"/>
          <w:szCs w:val="22"/>
        </w:rPr>
      </w:pPr>
      <w:r w:rsidRPr="006A3FE1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6A3FE1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A3FE1" w:rsidRPr="00607F9B" w:rsidTr="004D684F">
        <w:trPr>
          <w:trHeight w:val="638"/>
        </w:trPr>
        <w:tc>
          <w:tcPr>
            <w:tcW w:w="959" w:type="dxa"/>
            <w:shd w:val="clear" w:color="auto" w:fill="auto"/>
          </w:tcPr>
          <w:p w:rsidR="006A3FE1" w:rsidRPr="00607F9B" w:rsidRDefault="006A3FE1" w:rsidP="004D6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3FE1" w:rsidRPr="00607F9B" w:rsidRDefault="006A3FE1" w:rsidP="004D6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3FE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3FE1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3FE1">
              <w:rPr>
                <w:b/>
                <w:sz w:val="22"/>
                <w:szCs w:val="22"/>
              </w:rPr>
              <w:t>ZP/DK-31/21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A3FE1" w:rsidRPr="006A3FE1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A3FE1" w:rsidRPr="006A3FE1">
        <w:rPr>
          <w:sz w:val="22"/>
          <w:szCs w:val="22"/>
        </w:rPr>
        <w:t>(</w:t>
      </w:r>
      <w:proofErr w:type="spellStart"/>
      <w:r w:rsidR="006A3FE1" w:rsidRPr="006A3FE1">
        <w:rPr>
          <w:sz w:val="22"/>
          <w:szCs w:val="22"/>
        </w:rPr>
        <w:t>t.j</w:t>
      </w:r>
      <w:proofErr w:type="spellEnd"/>
      <w:r w:rsidR="006A3FE1" w:rsidRPr="006A3FE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A3FE1" w:rsidTr="004D68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A3FE1" w:rsidRPr="00D26ED6" w:rsidRDefault="006A3FE1" w:rsidP="004D68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3FE1">
              <w:rPr>
                <w:b/>
                <w:sz w:val="22"/>
                <w:szCs w:val="22"/>
              </w:rPr>
              <w:t xml:space="preserve">Web-Profit Maciej </w:t>
            </w:r>
            <w:proofErr w:type="spellStart"/>
            <w:r w:rsidRPr="006A3FE1">
              <w:rPr>
                <w:b/>
                <w:sz w:val="22"/>
                <w:szCs w:val="22"/>
              </w:rPr>
              <w:t>Kuźlik</w:t>
            </w:r>
            <w:proofErr w:type="spellEnd"/>
          </w:p>
          <w:p w:rsidR="006A3FE1" w:rsidRPr="009F0E5C" w:rsidRDefault="006A3FE1" w:rsidP="004D684F">
            <w:pPr>
              <w:jc w:val="both"/>
              <w:rPr>
                <w:bCs/>
                <w:sz w:val="22"/>
                <w:szCs w:val="22"/>
              </w:rPr>
            </w:pPr>
            <w:r w:rsidRPr="006A3FE1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FE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A3FE1" w:rsidRPr="009F0E5C" w:rsidRDefault="006A3FE1" w:rsidP="004D684F">
            <w:pPr>
              <w:jc w:val="both"/>
              <w:rPr>
                <w:bCs/>
                <w:sz w:val="22"/>
                <w:szCs w:val="22"/>
              </w:rPr>
            </w:pPr>
            <w:r w:rsidRPr="006A3FE1">
              <w:rPr>
                <w:bCs/>
                <w:sz w:val="22"/>
                <w:szCs w:val="22"/>
              </w:rPr>
              <w:t>41-940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FE1">
              <w:rPr>
                <w:bCs/>
                <w:sz w:val="22"/>
                <w:szCs w:val="22"/>
              </w:rPr>
              <w:t>Piekary Śląskie</w:t>
            </w:r>
          </w:p>
          <w:p w:rsidR="006A3FE1" w:rsidRDefault="006A3FE1" w:rsidP="004D6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A3FE1" w:rsidRPr="00211A34" w:rsidRDefault="006A3FE1" w:rsidP="004D6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A3FE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3FE1">
              <w:rPr>
                <w:sz w:val="22"/>
                <w:szCs w:val="22"/>
              </w:rPr>
              <w:t>Zestaw komputerowy (komputer stacjonarny i monitor)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A3FE1">
              <w:rPr>
                <w:b/>
                <w:sz w:val="22"/>
                <w:szCs w:val="22"/>
              </w:rPr>
              <w:t>26 445.00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A3FE1" w:rsidRPr="00D26ED6" w:rsidRDefault="006A3FE1" w:rsidP="004D68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A3FE1" w:rsidRDefault="006A3FE1" w:rsidP="004D68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3FE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A3FE1" w:rsidRPr="00834EF4" w:rsidTr="004D684F">
        <w:tc>
          <w:tcPr>
            <w:tcW w:w="2169" w:type="dxa"/>
            <w:shd w:val="clear" w:color="auto" w:fill="auto"/>
          </w:tcPr>
          <w:p w:rsidR="006A3FE1" w:rsidRPr="00211A34" w:rsidRDefault="006A3FE1" w:rsidP="004D6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3FE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A3FE1">
              <w:rPr>
                <w:sz w:val="20"/>
                <w:szCs w:val="20"/>
              </w:rPr>
              <w:t>Zestaw komputerowy (komputer stacjonarny i monitor)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A3FE1" w:rsidRPr="00211A34" w:rsidRDefault="006A3FE1" w:rsidP="004D6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A3FE1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6A3FE1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6A3FE1" w:rsidRPr="00211A34" w:rsidRDefault="006A3FE1" w:rsidP="004D684F">
            <w:pPr>
              <w:rPr>
                <w:sz w:val="20"/>
                <w:szCs w:val="20"/>
              </w:rPr>
            </w:pPr>
            <w:r w:rsidRPr="006A3FE1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3FE1">
              <w:rPr>
                <w:sz w:val="20"/>
                <w:szCs w:val="20"/>
              </w:rPr>
              <w:t>18</w:t>
            </w:r>
          </w:p>
          <w:p w:rsidR="006A3FE1" w:rsidRPr="00211A34" w:rsidRDefault="006A3FE1" w:rsidP="004D684F">
            <w:pPr>
              <w:spacing w:after="40"/>
              <w:rPr>
                <w:color w:val="000000"/>
                <w:sz w:val="20"/>
                <w:szCs w:val="20"/>
              </w:rPr>
            </w:pPr>
            <w:r w:rsidRPr="006A3FE1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3FE1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6A3FE1" w:rsidRPr="00211A34" w:rsidRDefault="006A3FE1" w:rsidP="004D6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3FE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A3FE1" w:rsidRPr="00211A34" w:rsidRDefault="006A3FE1" w:rsidP="004D684F">
            <w:pPr>
              <w:jc w:val="center"/>
              <w:rPr>
                <w:color w:val="000000"/>
                <w:sz w:val="20"/>
                <w:szCs w:val="20"/>
              </w:rPr>
            </w:pPr>
            <w:r w:rsidRPr="006A3FE1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8E3" w:rsidRDefault="00D658E3">
      <w:r>
        <w:separator/>
      </w:r>
    </w:p>
  </w:endnote>
  <w:endnote w:type="continuationSeparator" w:id="0">
    <w:p w:rsidR="00D658E3" w:rsidRDefault="00D65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47" w:rsidRDefault="00951D47" w:rsidP="00951D4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1D47" w:rsidTr="004D684F">
      <w:tc>
        <w:tcPr>
          <w:tcW w:w="0" w:type="auto"/>
          <w:shd w:val="clear" w:color="auto" w:fill="auto"/>
          <w:vAlign w:val="center"/>
        </w:tcPr>
        <w:p w:rsidR="00951D47" w:rsidRPr="00B44D15" w:rsidRDefault="00951D47" w:rsidP="00951D4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51D47" w:rsidRPr="00B7388A" w:rsidRDefault="00951D47" w:rsidP="00951D4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51D47" w:rsidRPr="00AB1BF2" w:rsidRDefault="00951D47" w:rsidP="00951D4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51D47" w:rsidRPr="0099535B" w:rsidRDefault="00951D47" w:rsidP="00951D47">
          <w:pPr>
            <w:pStyle w:val="Bezodstpw"/>
            <w:jc w:val="center"/>
            <w:rPr>
              <w:noProof/>
            </w:rPr>
          </w:pPr>
        </w:p>
      </w:tc>
    </w:tr>
  </w:tbl>
  <w:p w:rsidR="00951D47" w:rsidRPr="008F758E" w:rsidRDefault="00951D47" w:rsidP="00951D4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51D47" w:rsidRPr="008F758E" w:rsidRDefault="00951D47" w:rsidP="00951D4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51D47" w:rsidRPr="00D57C24" w:rsidRDefault="00951D47" w:rsidP="00951D4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951D47" w:rsidRDefault="00951D47" w:rsidP="00951D4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8E3" w:rsidRDefault="00D658E3">
      <w:r>
        <w:separator/>
      </w:r>
    </w:p>
  </w:footnote>
  <w:footnote w:type="continuationSeparator" w:id="0">
    <w:p w:rsidR="00D658E3" w:rsidRDefault="00D65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47" w:rsidRPr="0062295F" w:rsidRDefault="00951D47" w:rsidP="00951D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951D47" w:rsidRDefault="00951D47">
    <w:pPr>
      <w:pStyle w:val="Nagwek"/>
    </w:pPr>
  </w:p>
  <w:p w:rsidR="00951D47" w:rsidRDefault="00951D47">
    <w:pPr>
      <w:pStyle w:val="Nagwek"/>
    </w:pPr>
  </w:p>
  <w:p w:rsidR="00951D47" w:rsidRDefault="00951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8E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3FE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1D4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58E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5BBB83"/>
  <w15:chartTrackingRefBased/>
  <w15:docId w15:val="{2AB2AFEB-BE29-4482-9B78-59C9DE08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51D47"/>
    <w:rPr>
      <w:sz w:val="24"/>
      <w:szCs w:val="24"/>
    </w:rPr>
  </w:style>
  <w:style w:type="paragraph" w:styleId="Bezodstpw">
    <w:name w:val="No Spacing"/>
    <w:uiPriority w:val="1"/>
    <w:qFormat/>
    <w:rsid w:val="00951D4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2021-11-30T11:01:00Z</cp:lastPrinted>
  <dcterms:created xsi:type="dcterms:W3CDTF">2021-11-30T11:02:00Z</dcterms:created>
  <dcterms:modified xsi:type="dcterms:W3CDTF">2021-11-30T11:02:00Z</dcterms:modified>
</cp:coreProperties>
</file>