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C08E0" w14:textId="4F125C5E" w:rsidR="00FB7F50" w:rsidRPr="002245BE" w:rsidRDefault="00B2776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2776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27762">
        <w:rPr>
          <w:sz w:val="22"/>
          <w:szCs w:val="22"/>
        </w:rPr>
        <w:t>2021-11-19</w:t>
      </w:r>
    </w:p>
    <w:p w14:paraId="65ED3ED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B11C43" w14:textId="77777777" w:rsidR="00B27762" w:rsidRPr="00B27762" w:rsidRDefault="00B27762" w:rsidP="00FB7F50">
      <w:pPr>
        <w:spacing w:after="40"/>
        <w:rPr>
          <w:b/>
          <w:bCs/>
          <w:sz w:val="22"/>
          <w:szCs w:val="22"/>
        </w:rPr>
      </w:pPr>
      <w:r w:rsidRPr="00B27762">
        <w:rPr>
          <w:b/>
          <w:bCs/>
          <w:sz w:val="22"/>
          <w:szCs w:val="22"/>
        </w:rPr>
        <w:t>Akademia Górniczo - Hutnicza</w:t>
      </w:r>
    </w:p>
    <w:p w14:paraId="00B2897E" w14:textId="77777777" w:rsidR="00B27762" w:rsidRPr="00B27762" w:rsidRDefault="00B27762" w:rsidP="00FB7F50">
      <w:pPr>
        <w:spacing w:after="40"/>
        <w:rPr>
          <w:b/>
          <w:bCs/>
          <w:sz w:val="22"/>
          <w:szCs w:val="22"/>
        </w:rPr>
      </w:pPr>
      <w:r w:rsidRPr="00B27762">
        <w:rPr>
          <w:b/>
          <w:bCs/>
          <w:sz w:val="22"/>
          <w:szCs w:val="22"/>
        </w:rPr>
        <w:t>im. Stanisława Staszica w Krakowie</w:t>
      </w:r>
    </w:p>
    <w:p w14:paraId="599059D4" w14:textId="5C5149C3" w:rsidR="00FB7F50" w:rsidRPr="002245BE" w:rsidRDefault="00B27762" w:rsidP="00FB7F50">
      <w:pPr>
        <w:spacing w:after="40"/>
        <w:rPr>
          <w:b/>
          <w:bCs/>
          <w:sz w:val="22"/>
          <w:szCs w:val="22"/>
        </w:rPr>
      </w:pPr>
      <w:r w:rsidRPr="00B27762">
        <w:rPr>
          <w:b/>
          <w:bCs/>
          <w:sz w:val="22"/>
          <w:szCs w:val="22"/>
        </w:rPr>
        <w:t>Dział Zamówień Publicznych</w:t>
      </w:r>
    </w:p>
    <w:p w14:paraId="11D2FBCD" w14:textId="6B2DF1DC" w:rsidR="00FB7F50" w:rsidRPr="002245BE" w:rsidRDefault="00B27762" w:rsidP="00FB7F50">
      <w:pPr>
        <w:rPr>
          <w:sz w:val="22"/>
          <w:szCs w:val="22"/>
        </w:rPr>
      </w:pPr>
      <w:r w:rsidRPr="00B2776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27762">
        <w:rPr>
          <w:sz w:val="22"/>
          <w:szCs w:val="22"/>
        </w:rPr>
        <w:t>30</w:t>
      </w:r>
    </w:p>
    <w:p w14:paraId="66129C85" w14:textId="4834DA5A" w:rsidR="00FB7F50" w:rsidRPr="002245BE" w:rsidRDefault="00B27762" w:rsidP="00FB7F50">
      <w:pPr>
        <w:rPr>
          <w:sz w:val="22"/>
          <w:szCs w:val="22"/>
        </w:rPr>
      </w:pPr>
      <w:r w:rsidRPr="00B2776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27762">
        <w:rPr>
          <w:sz w:val="22"/>
          <w:szCs w:val="22"/>
        </w:rPr>
        <w:t>Kraków</w:t>
      </w:r>
    </w:p>
    <w:p w14:paraId="3D23AEC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CF3FE9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27762" w:rsidRPr="00607F9B" w14:paraId="01FBA0E5" w14:textId="77777777" w:rsidTr="005950D5">
        <w:trPr>
          <w:trHeight w:val="638"/>
        </w:trPr>
        <w:tc>
          <w:tcPr>
            <w:tcW w:w="959" w:type="dxa"/>
            <w:shd w:val="clear" w:color="auto" w:fill="auto"/>
          </w:tcPr>
          <w:p w14:paraId="218D18A8" w14:textId="77777777" w:rsidR="00B27762" w:rsidRPr="00607F9B" w:rsidRDefault="00B27762" w:rsidP="005950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F79AD5" w14:textId="60B9ECEF" w:rsidR="00B27762" w:rsidRPr="00607F9B" w:rsidRDefault="00B27762" w:rsidP="005950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2776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2776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27762">
              <w:rPr>
                <w:b/>
                <w:bCs/>
                <w:sz w:val="22"/>
                <w:szCs w:val="22"/>
              </w:rPr>
              <w:t>dostawa UPS dla potrzeb bud. D-7 oraz infrastruktury sieciowej (system wjazdowy) w bud. U-2 na terenie AGH w Krakowie - KC-zp.272-540/21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27762">
              <w:rPr>
                <w:b/>
                <w:sz w:val="22"/>
                <w:szCs w:val="22"/>
              </w:rPr>
              <w:t>KC-zp.272-540/21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619ED1" w14:textId="36713C7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27762" w:rsidRPr="00B27762">
        <w:rPr>
          <w:sz w:val="22"/>
          <w:szCs w:val="22"/>
        </w:rPr>
        <w:t>(</w:t>
      </w:r>
      <w:proofErr w:type="spellStart"/>
      <w:r w:rsidR="00B27762" w:rsidRPr="00B27762">
        <w:rPr>
          <w:sz w:val="22"/>
          <w:szCs w:val="22"/>
        </w:rPr>
        <w:t>t.j</w:t>
      </w:r>
      <w:proofErr w:type="spellEnd"/>
      <w:r w:rsidR="00B27762" w:rsidRPr="00B27762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27762" w14:paraId="76BD10C3" w14:textId="77777777" w:rsidTr="005950D5">
        <w:trPr>
          <w:cantSplit/>
        </w:trPr>
        <w:tc>
          <w:tcPr>
            <w:tcW w:w="10150" w:type="dxa"/>
          </w:tcPr>
          <w:p w14:paraId="65C69C1D" w14:textId="7C9E426E" w:rsidR="00B27762" w:rsidRPr="00D26ED6" w:rsidRDefault="00B27762" w:rsidP="005950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27762">
              <w:rPr>
                <w:b/>
                <w:sz w:val="22"/>
                <w:szCs w:val="22"/>
              </w:rPr>
              <w:t xml:space="preserve">ELNEO Radosław </w:t>
            </w:r>
            <w:proofErr w:type="spellStart"/>
            <w:r w:rsidRPr="00B27762">
              <w:rPr>
                <w:b/>
                <w:sz w:val="22"/>
                <w:szCs w:val="22"/>
              </w:rPr>
              <w:t>Szymczycha</w:t>
            </w:r>
            <w:proofErr w:type="spellEnd"/>
          </w:p>
          <w:p w14:paraId="0F5FE6B2" w14:textId="488FE674" w:rsidR="00B27762" w:rsidRPr="009F0E5C" w:rsidRDefault="00B27762" w:rsidP="005950D5">
            <w:pPr>
              <w:jc w:val="both"/>
              <w:rPr>
                <w:bCs/>
                <w:sz w:val="22"/>
                <w:szCs w:val="22"/>
              </w:rPr>
            </w:pPr>
            <w:r w:rsidRPr="00B27762">
              <w:rPr>
                <w:bCs/>
                <w:sz w:val="22"/>
                <w:szCs w:val="22"/>
              </w:rPr>
              <w:t>Bandurskiego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7762">
              <w:rPr>
                <w:bCs/>
                <w:sz w:val="22"/>
                <w:szCs w:val="22"/>
              </w:rPr>
              <w:t>50F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27762">
              <w:rPr>
                <w:bCs/>
                <w:sz w:val="22"/>
                <w:szCs w:val="22"/>
              </w:rPr>
              <w:t>/3</w:t>
            </w:r>
          </w:p>
          <w:p w14:paraId="6D21EC30" w14:textId="4EB8B07D" w:rsidR="00B27762" w:rsidRPr="009F0E5C" w:rsidRDefault="00B27762" w:rsidP="005950D5">
            <w:pPr>
              <w:jc w:val="both"/>
              <w:rPr>
                <w:bCs/>
                <w:sz w:val="22"/>
                <w:szCs w:val="22"/>
              </w:rPr>
            </w:pPr>
            <w:r w:rsidRPr="00B27762">
              <w:rPr>
                <w:bCs/>
                <w:sz w:val="22"/>
                <w:szCs w:val="22"/>
              </w:rPr>
              <w:t>32-065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7762">
              <w:rPr>
                <w:bCs/>
                <w:sz w:val="22"/>
                <w:szCs w:val="22"/>
              </w:rPr>
              <w:t>Krzeszowice</w:t>
            </w:r>
          </w:p>
          <w:p w14:paraId="496EF01D" w14:textId="77777777" w:rsidR="00B27762" w:rsidRPr="00D26ED6" w:rsidRDefault="00B27762" w:rsidP="005950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FE59FC" w14:textId="43F867B2" w:rsidR="00B27762" w:rsidRPr="00D26ED6" w:rsidRDefault="00B27762" w:rsidP="005950D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27762">
              <w:rPr>
                <w:sz w:val="22"/>
                <w:szCs w:val="22"/>
              </w:rPr>
              <w:t>dostawa UPS dla potrzeb bud. D-7 oraz infrastruktury sieciowej (system wjazdowy) w bud. U-2 na terenie AGH w Krakowie - KC-zp.272-540/21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27762">
              <w:rPr>
                <w:b/>
                <w:sz w:val="22"/>
                <w:szCs w:val="22"/>
              </w:rPr>
              <w:t>42 234.17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A02567E" w14:textId="621AF43F" w:rsidR="00B27762" w:rsidRPr="00A33B1E" w:rsidRDefault="00B27762" w:rsidP="00A33B1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33B1E"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57E8857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33B1E" w:rsidRPr="008567C7" w14:paraId="548816AA" w14:textId="77777777" w:rsidTr="00A33B1E">
        <w:trPr>
          <w:trHeight w:val="510"/>
        </w:trPr>
        <w:tc>
          <w:tcPr>
            <w:tcW w:w="595" w:type="pct"/>
            <w:vAlign w:val="center"/>
          </w:tcPr>
          <w:p w14:paraId="0E5539C5" w14:textId="77777777" w:rsidR="00A33B1E" w:rsidRPr="008567C7" w:rsidRDefault="00A33B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695E0A1" w14:textId="77777777" w:rsidR="00A33B1E" w:rsidRPr="008567C7" w:rsidRDefault="00A33B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ED764D1" w14:textId="285487DA" w:rsidR="00A33B1E" w:rsidRPr="008567C7" w:rsidRDefault="00A33B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8438828" w14:textId="03A14603" w:rsidR="00A33B1E" w:rsidRPr="008567C7" w:rsidRDefault="00A33B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4434A58" w14:textId="77777777" w:rsidR="00A33B1E" w:rsidRPr="008567C7" w:rsidRDefault="00A33B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3B1E" w:rsidRPr="008567C7" w14:paraId="584EBC1D" w14:textId="77777777" w:rsidTr="00A33B1E">
        <w:tc>
          <w:tcPr>
            <w:tcW w:w="595" w:type="pct"/>
            <w:vAlign w:val="center"/>
          </w:tcPr>
          <w:p w14:paraId="435AE970" w14:textId="3B215AFE" w:rsidR="00A33B1E" w:rsidRPr="008567C7" w:rsidRDefault="00A33B1E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1BA47FB" w14:textId="3CA624F3" w:rsidR="00A33B1E" w:rsidRPr="002B6761" w:rsidRDefault="00A33B1E" w:rsidP="005950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ELNEO Radosław </w:t>
            </w:r>
            <w:proofErr w:type="spellStart"/>
            <w:r w:rsidRPr="00B27762">
              <w:rPr>
                <w:rFonts w:ascii="Times New Roman" w:hAnsi="Times New Roman" w:cs="Times New Roman"/>
                <w:b/>
                <w:sz w:val="18"/>
                <w:szCs w:val="18"/>
              </w:rPr>
              <w:t>Szymczycha</w:t>
            </w:r>
            <w:proofErr w:type="spellEnd"/>
          </w:p>
          <w:p w14:paraId="326816F1" w14:textId="1E115772" w:rsidR="00A33B1E" w:rsidRPr="008567C7" w:rsidRDefault="00A33B1E" w:rsidP="005950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Bandurskiego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50F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5E44DC36" w14:textId="25D5C488" w:rsidR="00A33B1E" w:rsidRPr="001B7815" w:rsidRDefault="00A33B1E" w:rsidP="005950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32-065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Krzeszowice</w:t>
            </w:r>
          </w:p>
        </w:tc>
        <w:tc>
          <w:tcPr>
            <w:tcW w:w="952" w:type="pct"/>
            <w:vAlign w:val="center"/>
          </w:tcPr>
          <w:p w14:paraId="12C0FA75" w14:textId="229BCD6E" w:rsidR="00A33B1E" w:rsidRPr="008567C7" w:rsidRDefault="00A33B1E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0551121" w14:textId="1056F928" w:rsidR="00A33B1E" w:rsidRPr="008567C7" w:rsidRDefault="00494A1C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="00A33B1E" w:rsidRPr="00B2776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15" w:type="pct"/>
            <w:vAlign w:val="center"/>
          </w:tcPr>
          <w:p w14:paraId="0EBF3486" w14:textId="126A2337" w:rsidR="00A33B1E" w:rsidRPr="008567C7" w:rsidRDefault="00A33B1E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94A1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B2776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A33B1E" w:rsidRPr="008567C7" w14:paraId="7C8B0ABF" w14:textId="77777777" w:rsidTr="00A33B1E">
        <w:tc>
          <w:tcPr>
            <w:tcW w:w="595" w:type="pct"/>
            <w:vAlign w:val="center"/>
          </w:tcPr>
          <w:p w14:paraId="21DAC902" w14:textId="0D32468E" w:rsidR="00A33B1E" w:rsidRPr="008567C7" w:rsidRDefault="00A33B1E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15E0B7F" w14:textId="33D0B381" w:rsidR="00A33B1E" w:rsidRPr="002B6761" w:rsidRDefault="00A33B1E" w:rsidP="005950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/>
                <w:sz w:val="18"/>
                <w:szCs w:val="18"/>
              </w:rPr>
              <w:t>ROMI Sp. z o.o.</w:t>
            </w:r>
          </w:p>
          <w:p w14:paraId="6FEBE2B2" w14:textId="21BDAF51" w:rsidR="00A33B1E" w:rsidRPr="008567C7" w:rsidRDefault="00A33B1E" w:rsidP="005950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Działkowa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764C584" w14:textId="29C5AF4F" w:rsidR="00A33B1E" w:rsidRPr="001B7815" w:rsidRDefault="00A33B1E" w:rsidP="005950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02-234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76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7FFA46B8" w14:textId="5B19444D" w:rsidR="00A33B1E" w:rsidRPr="008567C7" w:rsidRDefault="00A33B1E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76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3F780505" w14:textId="7EC0F5D5" w:rsidR="00A33B1E" w:rsidRPr="008567C7" w:rsidRDefault="00A33B1E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5C1A6B16" w14:textId="675988AC" w:rsidR="00A33B1E" w:rsidRPr="008567C7" w:rsidRDefault="00A33B1E" w:rsidP="0059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5AA4A971" w14:textId="03230F52" w:rsidR="00E85D70" w:rsidRDefault="00A33B1E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odrzucona</w:t>
      </w:r>
    </w:p>
    <w:p w14:paraId="7A054D6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390064A" w14:textId="4E5CD1F6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A545C" w14:textId="77777777" w:rsidR="00566F74" w:rsidRDefault="00566F74">
      <w:r>
        <w:separator/>
      </w:r>
    </w:p>
  </w:endnote>
  <w:endnote w:type="continuationSeparator" w:id="0">
    <w:p w14:paraId="686A57C4" w14:textId="77777777" w:rsidR="00566F74" w:rsidRDefault="00566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0ADC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4E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4ACD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B0432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C9A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B4FE6" w14:textId="77777777" w:rsidR="00566F74" w:rsidRDefault="00566F74">
      <w:r>
        <w:separator/>
      </w:r>
    </w:p>
  </w:footnote>
  <w:footnote w:type="continuationSeparator" w:id="0">
    <w:p w14:paraId="6324ED13" w14:textId="77777777" w:rsidR="00566F74" w:rsidRDefault="00566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31B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4A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99F6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F7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4A1C"/>
    <w:rsid w:val="004B2665"/>
    <w:rsid w:val="004C3459"/>
    <w:rsid w:val="004E324A"/>
    <w:rsid w:val="004E7234"/>
    <w:rsid w:val="0054734E"/>
    <w:rsid w:val="00566F74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3B1E"/>
    <w:rsid w:val="00AA02AC"/>
    <w:rsid w:val="00B2776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A68623"/>
  <w15:chartTrackingRefBased/>
  <w15:docId w15:val="{D7C68204-8686-4763-AE10-5EE2F5FBE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2021-11-19T13:35:00Z</dcterms:created>
  <dcterms:modified xsi:type="dcterms:W3CDTF">2021-11-19T13:35:00Z</dcterms:modified>
</cp:coreProperties>
</file>