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21B97" w14:textId="77777777" w:rsidR="00FB7F50" w:rsidRPr="002245BE" w:rsidRDefault="00001F4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01F4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01F47">
        <w:rPr>
          <w:sz w:val="22"/>
          <w:szCs w:val="22"/>
        </w:rPr>
        <w:t>2021-11-19</w:t>
      </w:r>
    </w:p>
    <w:p w14:paraId="1F4934A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67547AD" w14:textId="77777777" w:rsidR="00001F47" w:rsidRPr="00001F47" w:rsidRDefault="00001F47" w:rsidP="00FB7F50">
      <w:pPr>
        <w:spacing w:after="40"/>
        <w:rPr>
          <w:b/>
          <w:bCs/>
          <w:sz w:val="22"/>
          <w:szCs w:val="22"/>
        </w:rPr>
      </w:pPr>
      <w:r w:rsidRPr="00001F47">
        <w:rPr>
          <w:b/>
          <w:bCs/>
          <w:sz w:val="22"/>
          <w:szCs w:val="22"/>
        </w:rPr>
        <w:t>Akademia Górniczo - Hutnicza</w:t>
      </w:r>
    </w:p>
    <w:p w14:paraId="6C4B985A" w14:textId="77777777" w:rsidR="00001F47" w:rsidRPr="00001F47" w:rsidRDefault="00001F47" w:rsidP="00FB7F50">
      <w:pPr>
        <w:spacing w:after="40"/>
        <w:rPr>
          <w:b/>
          <w:bCs/>
          <w:sz w:val="22"/>
          <w:szCs w:val="22"/>
        </w:rPr>
      </w:pPr>
      <w:r w:rsidRPr="00001F47">
        <w:rPr>
          <w:b/>
          <w:bCs/>
          <w:sz w:val="22"/>
          <w:szCs w:val="22"/>
        </w:rPr>
        <w:t>im. Stanisława Staszica w Krakowie</w:t>
      </w:r>
    </w:p>
    <w:p w14:paraId="2B20B31A" w14:textId="77777777" w:rsidR="00FB7F50" w:rsidRPr="002245BE" w:rsidRDefault="00001F47" w:rsidP="00FB7F50">
      <w:pPr>
        <w:spacing w:after="40"/>
        <w:rPr>
          <w:b/>
          <w:bCs/>
          <w:sz w:val="22"/>
          <w:szCs w:val="22"/>
        </w:rPr>
      </w:pPr>
      <w:r w:rsidRPr="00001F47">
        <w:rPr>
          <w:b/>
          <w:bCs/>
          <w:sz w:val="22"/>
          <w:szCs w:val="22"/>
        </w:rPr>
        <w:t>Dział Zamówień Publicznych</w:t>
      </w:r>
    </w:p>
    <w:p w14:paraId="2083B068" w14:textId="77777777" w:rsidR="00FB7F50" w:rsidRPr="002245BE" w:rsidRDefault="00001F47" w:rsidP="00FB7F50">
      <w:pPr>
        <w:rPr>
          <w:sz w:val="22"/>
          <w:szCs w:val="22"/>
        </w:rPr>
      </w:pPr>
      <w:r w:rsidRPr="00001F4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01F47">
        <w:rPr>
          <w:sz w:val="22"/>
          <w:szCs w:val="22"/>
        </w:rPr>
        <w:t>30</w:t>
      </w:r>
    </w:p>
    <w:p w14:paraId="771355F4" w14:textId="77777777" w:rsidR="00FB7F50" w:rsidRPr="002245BE" w:rsidRDefault="00001F47" w:rsidP="00FB7F50">
      <w:pPr>
        <w:rPr>
          <w:sz w:val="22"/>
          <w:szCs w:val="22"/>
        </w:rPr>
      </w:pPr>
      <w:r w:rsidRPr="00001F4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01F47">
        <w:rPr>
          <w:sz w:val="22"/>
          <w:szCs w:val="22"/>
        </w:rPr>
        <w:t>Kraków</w:t>
      </w:r>
    </w:p>
    <w:p w14:paraId="66DDC76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5383BC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01F47" w:rsidRPr="00607F9B" w14:paraId="137A32B6" w14:textId="77777777" w:rsidTr="004E4D50">
        <w:trPr>
          <w:trHeight w:val="638"/>
        </w:trPr>
        <w:tc>
          <w:tcPr>
            <w:tcW w:w="959" w:type="dxa"/>
            <w:shd w:val="clear" w:color="auto" w:fill="auto"/>
          </w:tcPr>
          <w:p w14:paraId="395AEF7B" w14:textId="77777777" w:rsidR="00001F47" w:rsidRPr="00607F9B" w:rsidRDefault="00001F47" w:rsidP="004E4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0A20A83" w14:textId="77777777" w:rsidR="00001F47" w:rsidRPr="00607F9B" w:rsidRDefault="00001F47" w:rsidP="004E4D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01F4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01F4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01F47">
              <w:rPr>
                <w:b/>
                <w:bCs/>
                <w:sz w:val="22"/>
                <w:szCs w:val="22"/>
              </w:rPr>
              <w:t xml:space="preserve">Dostawa oprogramowania umożliwiającego strumieniowanie oraz analizę danych pomiarowych dla miernika </w:t>
            </w:r>
            <w:proofErr w:type="spellStart"/>
            <w:r w:rsidRPr="00001F47">
              <w:rPr>
                <w:b/>
                <w:bCs/>
                <w:sz w:val="22"/>
                <w:szCs w:val="22"/>
              </w:rPr>
              <w:t>Yokogawa</w:t>
            </w:r>
            <w:proofErr w:type="spellEnd"/>
            <w:r w:rsidRPr="00001F47">
              <w:rPr>
                <w:b/>
                <w:bCs/>
                <w:sz w:val="22"/>
                <w:szCs w:val="22"/>
              </w:rPr>
              <w:t xml:space="preserve"> WT5000 - KC-zp.272-583/21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01F47">
              <w:rPr>
                <w:b/>
                <w:sz w:val="22"/>
                <w:szCs w:val="22"/>
              </w:rPr>
              <w:t>KC-zp.272-583/21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27223A" w14:textId="6D38BEA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01F47" w:rsidRPr="00001F47">
        <w:rPr>
          <w:sz w:val="22"/>
          <w:szCs w:val="22"/>
        </w:rPr>
        <w:t>(</w:t>
      </w:r>
      <w:proofErr w:type="spellStart"/>
      <w:r w:rsidR="00001F47" w:rsidRPr="00001F47">
        <w:rPr>
          <w:sz w:val="22"/>
          <w:szCs w:val="22"/>
        </w:rPr>
        <w:t>t.j</w:t>
      </w:r>
      <w:proofErr w:type="spellEnd"/>
      <w:r w:rsidR="00001F47" w:rsidRPr="00001F4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1F47" w14:paraId="35F5ED5C" w14:textId="77777777" w:rsidTr="004E4D5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58D480" w14:textId="77777777" w:rsidR="00001F47" w:rsidRPr="00D26ED6" w:rsidRDefault="00001F47" w:rsidP="004E4D5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01F47">
              <w:rPr>
                <w:b/>
                <w:sz w:val="22"/>
                <w:szCs w:val="22"/>
              </w:rPr>
              <w:t>NDN-Zbigniew Daniluk</w:t>
            </w:r>
          </w:p>
          <w:p w14:paraId="59DD0CA3" w14:textId="77777777" w:rsidR="00001F47" w:rsidRPr="009F0E5C" w:rsidRDefault="00001F47" w:rsidP="004E4D50">
            <w:pPr>
              <w:jc w:val="both"/>
              <w:rPr>
                <w:bCs/>
                <w:sz w:val="22"/>
                <w:szCs w:val="22"/>
              </w:rPr>
            </w:pPr>
            <w:r w:rsidRPr="00001F47">
              <w:rPr>
                <w:bCs/>
                <w:sz w:val="22"/>
                <w:szCs w:val="22"/>
              </w:rPr>
              <w:t>Janowskiego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1F47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3AB6C3" w14:textId="77777777" w:rsidR="00001F47" w:rsidRPr="009F0E5C" w:rsidRDefault="00001F47" w:rsidP="004E4D50">
            <w:pPr>
              <w:jc w:val="both"/>
              <w:rPr>
                <w:bCs/>
                <w:sz w:val="22"/>
                <w:szCs w:val="22"/>
              </w:rPr>
            </w:pPr>
            <w:r w:rsidRPr="00001F47">
              <w:rPr>
                <w:bCs/>
                <w:sz w:val="22"/>
                <w:szCs w:val="22"/>
              </w:rPr>
              <w:t>02-784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01F47">
              <w:rPr>
                <w:bCs/>
                <w:sz w:val="22"/>
                <w:szCs w:val="22"/>
              </w:rPr>
              <w:t>Warszawa</w:t>
            </w:r>
          </w:p>
          <w:p w14:paraId="37821FBF" w14:textId="77777777" w:rsidR="00001F47" w:rsidRPr="00D26ED6" w:rsidRDefault="00001F47" w:rsidP="004E4D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608B21D" w14:textId="77777777" w:rsidR="00001F47" w:rsidRPr="00D26ED6" w:rsidRDefault="00001F47" w:rsidP="004E4D5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01F47">
              <w:rPr>
                <w:sz w:val="22"/>
                <w:szCs w:val="22"/>
              </w:rPr>
              <w:t xml:space="preserve">Dostawa oprogramowania umożliwiającego strumieniowanie oraz analizę danych pomiarowych dla miernika </w:t>
            </w:r>
            <w:proofErr w:type="spellStart"/>
            <w:r w:rsidRPr="00001F47">
              <w:rPr>
                <w:sz w:val="22"/>
                <w:szCs w:val="22"/>
              </w:rPr>
              <w:t>Yokogawa</w:t>
            </w:r>
            <w:proofErr w:type="spellEnd"/>
            <w:r w:rsidRPr="00001F47">
              <w:rPr>
                <w:sz w:val="22"/>
                <w:szCs w:val="22"/>
              </w:rPr>
              <w:t xml:space="preserve"> WT5000 - KC-zp.272-583/21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01F47">
              <w:rPr>
                <w:b/>
                <w:sz w:val="22"/>
                <w:szCs w:val="22"/>
              </w:rPr>
              <w:t>18 548.40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FCB512B" w14:textId="3C82CAB4" w:rsidR="00001F47" w:rsidRPr="008E0A6C" w:rsidRDefault="00001F47" w:rsidP="008E0A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E0A6C">
              <w:rPr>
                <w:color w:val="000000"/>
                <w:sz w:val="22"/>
                <w:szCs w:val="22"/>
              </w:rPr>
              <w:t xml:space="preserve"> Oferta najkorzystniejsza pod względem kryterium oceny ofert</w:t>
            </w:r>
          </w:p>
        </w:tc>
      </w:tr>
    </w:tbl>
    <w:p w14:paraId="369FBD5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8E0A6C" w:rsidRPr="008567C7" w14:paraId="2B9B79B7" w14:textId="77777777" w:rsidTr="008E0A6C">
        <w:trPr>
          <w:trHeight w:val="510"/>
        </w:trPr>
        <w:tc>
          <w:tcPr>
            <w:tcW w:w="595" w:type="pct"/>
            <w:vAlign w:val="center"/>
          </w:tcPr>
          <w:p w14:paraId="292E6634" w14:textId="77777777" w:rsidR="008E0A6C" w:rsidRPr="008567C7" w:rsidRDefault="008E0A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4139EF2" w14:textId="77777777" w:rsidR="008E0A6C" w:rsidRPr="008567C7" w:rsidRDefault="008E0A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FC5A3C0" w14:textId="77777777" w:rsidR="008E0A6C" w:rsidRPr="008567C7" w:rsidRDefault="008E0A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4C27BDB6" w14:textId="77777777" w:rsidR="008E0A6C" w:rsidRPr="008567C7" w:rsidRDefault="008E0A6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6CD7BDDB" w14:textId="77777777" w:rsidR="008E0A6C" w:rsidRPr="008567C7" w:rsidRDefault="008E0A6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E0A6C" w:rsidRPr="008567C7" w14:paraId="2518F2E6" w14:textId="77777777" w:rsidTr="008E0A6C">
        <w:tc>
          <w:tcPr>
            <w:tcW w:w="595" w:type="pct"/>
            <w:vAlign w:val="center"/>
          </w:tcPr>
          <w:p w14:paraId="06993554" w14:textId="77777777" w:rsidR="008E0A6C" w:rsidRPr="008567C7" w:rsidRDefault="008E0A6C" w:rsidP="004E4D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E9F94CF" w14:textId="77777777" w:rsidR="008E0A6C" w:rsidRPr="002B6761" w:rsidRDefault="008E0A6C" w:rsidP="004E4D5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b/>
                <w:sz w:val="18"/>
                <w:szCs w:val="18"/>
              </w:rPr>
              <w:t>NDN-Zbigniew Daniluk</w:t>
            </w:r>
          </w:p>
          <w:p w14:paraId="0B1C9302" w14:textId="77777777" w:rsidR="008E0A6C" w:rsidRPr="008567C7" w:rsidRDefault="008E0A6C" w:rsidP="004E4D5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Janowskiego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4063FB" w14:textId="77777777" w:rsidR="008E0A6C" w:rsidRPr="001B7815" w:rsidRDefault="008E0A6C" w:rsidP="004E4D5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02-784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01F4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5B486D1F" w14:textId="77777777" w:rsidR="008E0A6C" w:rsidRPr="008567C7" w:rsidRDefault="008E0A6C" w:rsidP="004E4D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48F2F68" w14:textId="77777777" w:rsidR="008E0A6C" w:rsidRPr="008567C7" w:rsidRDefault="008E0A6C" w:rsidP="004E4D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15" w:type="pct"/>
            <w:vAlign w:val="center"/>
          </w:tcPr>
          <w:p w14:paraId="1B6FA4FB" w14:textId="77777777" w:rsidR="008E0A6C" w:rsidRPr="008567C7" w:rsidRDefault="008E0A6C" w:rsidP="004E4D5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1F4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492B207F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68A71C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583C416D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p w14:paraId="0D1769B0" w14:textId="4AF876D8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27484" w14:textId="77777777" w:rsidR="00BC5B33" w:rsidRDefault="00BC5B33">
      <w:r>
        <w:separator/>
      </w:r>
    </w:p>
  </w:endnote>
  <w:endnote w:type="continuationSeparator" w:id="0">
    <w:p w14:paraId="63D23736" w14:textId="77777777" w:rsidR="00BC5B33" w:rsidRDefault="00BC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342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96C5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7F550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EE93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38A5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7B9B9" w14:textId="77777777" w:rsidR="00BC5B33" w:rsidRDefault="00BC5B33">
      <w:r>
        <w:separator/>
      </w:r>
    </w:p>
  </w:footnote>
  <w:footnote w:type="continuationSeparator" w:id="0">
    <w:p w14:paraId="4B183CC7" w14:textId="77777777" w:rsidR="00BC5B33" w:rsidRDefault="00BC5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37E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2087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FD8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B33"/>
    <w:rsid w:val="00001F4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0A6C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5B33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5F7551"/>
  <w15:chartTrackingRefBased/>
  <w15:docId w15:val="{40DB5E47-750D-4639-A47B-CE334FEE2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2021-11-19T08:56:00Z</cp:lastPrinted>
  <dcterms:created xsi:type="dcterms:W3CDTF">2021-11-19T08:56:00Z</dcterms:created>
  <dcterms:modified xsi:type="dcterms:W3CDTF">2021-11-19T08:56:00Z</dcterms:modified>
</cp:coreProperties>
</file>