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593D01" w:rsidRPr="00593D01">
        <w:rPr>
          <w:rFonts w:ascii="Tahoma" w:hAnsi="Tahoma" w:cs="Tahoma"/>
          <w:bCs/>
          <w:sz w:val="20"/>
        </w:rPr>
        <w:t>NZ/60/D/P/L/2021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593D01" w:rsidRPr="00593D01">
        <w:rPr>
          <w:rFonts w:ascii="Tahoma" w:hAnsi="Tahoma" w:cs="Tahoma"/>
          <w:b/>
          <w:bCs/>
          <w:sz w:val="18"/>
        </w:rPr>
        <w:t>Dostawy produktów leczniczych ujętych w 19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593D01" w:rsidTr="0041382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  <w:jc w:val="right"/>
              <w:rPr>
                <w:b/>
              </w:rPr>
            </w:pPr>
            <w:r w:rsidRPr="00593D01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93D01">
              <w:t>Alteplasa</w:t>
            </w:r>
            <w:proofErr w:type="spellEnd"/>
            <w:r>
              <w:t xml:space="preserve">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93D01" w:rsidTr="0041382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  <w:jc w:val="right"/>
              <w:rPr>
                <w:b/>
              </w:rPr>
            </w:pPr>
            <w:r w:rsidRPr="00593D01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93D01">
              <w:t>Ondansetronum</w:t>
            </w:r>
            <w:proofErr w:type="spellEnd"/>
            <w:r>
              <w:t xml:space="preserve">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93D01" w:rsidTr="0041382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  <w:jc w:val="right"/>
              <w:rPr>
                <w:b/>
              </w:rPr>
            </w:pPr>
            <w:r w:rsidRPr="00593D01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593D01">
              <w:t>Leki różne 1</w:t>
            </w:r>
            <w:r>
              <w:t xml:space="preserve">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93D01" w:rsidTr="0041382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  <w:jc w:val="right"/>
              <w:rPr>
                <w:b/>
              </w:rPr>
            </w:pPr>
            <w:r w:rsidRPr="00593D01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93D01">
              <w:t>Iomeprol</w:t>
            </w:r>
            <w:proofErr w:type="spellEnd"/>
            <w:r>
              <w:t xml:space="preserve">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93D01" w:rsidTr="0041382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  <w:jc w:val="right"/>
              <w:rPr>
                <w:b/>
              </w:rPr>
            </w:pPr>
            <w:r w:rsidRPr="00593D01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93D01">
              <w:t>Iopromide</w:t>
            </w:r>
            <w:proofErr w:type="spellEnd"/>
            <w:r>
              <w:t xml:space="preserve">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93D01" w:rsidTr="0041382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  <w:jc w:val="right"/>
              <w:rPr>
                <w:b/>
              </w:rPr>
            </w:pPr>
            <w:r w:rsidRPr="00593D01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93D01">
              <w:t>Mydrane+Aprokam</w:t>
            </w:r>
            <w:proofErr w:type="spellEnd"/>
            <w:r>
              <w:t xml:space="preserve">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93D01" w:rsidTr="0041382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  <w:jc w:val="right"/>
              <w:rPr>
                <w:b/>
              </w:rPr>
            </w:pPr>
            <w:r w:rsidRPr="00593D01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593D01">
              <w:t>Leki czasowo dopuszczone do obrotu.</w:t>
            </w:r>
            <w:r>
              <w:t xml:space="preserve">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93D01" w:rsidTr="0041382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  <w:jc w:val="right"/>
              <w:rPr>
                <w:b/>
              </w:rPr>
            </w:pPr>
            <w:r w:rsidRPr="00593D01">
              <w:lastRenderedPageBreak/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593D01">
              <w:t>Leki różne 2</w:t>
            </w:r>
            <w:r>
              <w:t xml:space="preserve">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93D01" w:rsidTr="0041382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  <w:jc w:val="right"/>
              <w:rPr>
                <w:b/>
              </w:rPr>
            </w:pPr>
            <w:r w:rsidRPr="00593D01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93D01">
              <w:t>Zoledronicum</w:t>
            </w:r>
            <w:proofErr w:type="spellEnd"/>
            <w:r w:rsidRPr="00593D01">
              <w:t xml:space="preserve"> </w:t>
            </w:r>
            <w:proofErr w:type="spellStart"/>
            <w:r w:rsidRPr="00593D01">
              <w:t>acid</w:t>
            </w:r>
            <w:proofErr w:type="spellEnd"/>
            <w:r>
              <w:t xml:space="preserve">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93D01" w:rsidTr="0041382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  <w:jc w:val="right"/>
              <w:rPr>
                <w:b/>
              </w:rPr>
            </w:pPr>
            <w:r w:rsidRPr="00593D01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93D01">
              <w:t>Capecitabinum</w:t>
            </w:r>
            <w:proofErr w:type="spellEnd"/>
            <w:r>
              <w:t xml:space="preserve">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93D01" w:rsidTr="0041382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  <w:jc w:val="right"/>
              <w:rPr>
                <w:b/>
              </w:rPr>
            </w:pPr>
            <w:r w:rsidRPr="00593D01"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93D01">
              <w:t>Albuminum</w:t>
            </w:r>
            <w:proofErr w:type="spellEnd"/>
            <w:r w:rsidRPr="00593D01">
              <w:t xml:space="preserve"> </w:t>
            </w:r>
            <w:proofErr w:type="spellStart"/>
            <w:r w:rsidRPr="00593D01">
              <w:t>humanum</w:t>
            </w:r>
            <w:proofErr w:type="spellEnd"/>
            <w:r w:rsidRPr="00593D01">
              <w:t xml:space="preserve"> 20%</w:t>
            </w:r>
            <w:r>
              <w:t xml:space="preserve">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93D01" w:rsidTr="0041382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  <w:jc w:val="right"/>
              <w:rPr>
                <w:b/>
              </w:rPr>
            </w:pPr>
            <w:r w:rsidRPr="00593D01">
              <w:t>12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593D01">
              <w:t>Woda do irygacji</w:t>
            </w:r>
            <w:r>
              <w:t xml:space="preserve">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93D01" w:rsidTr="0041382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  <w:jc w:val="right"/>
              <w:rPr>
                <w:b/>
              </w:rPr>
            </w:pPr>
            <w:r w:rsidRPr="00593D01">
              <w:lastRenderedPageBreak/>
              <w:t>13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93D01">
              <w:t>Iohexol</w:t>
            </w:r>
            <w:proofErr w:type="spellEnd"/>
            <w:r>
              <w:t xml:space="preserve">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93D01" w:rsidTr="0041382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  <w:jc w:val="right"/>
              <w:rPr>
                <w:b/>
              </w:rPr>
            </w:pPr>
            <w:r w:rsidRPr="00593D01">
              <w:t>14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93D01">
              <w:t>Piracetam</w:t>
            </w:r>
            <w:proofErr w:type="spellEnd"/>
            <w:r w:rsidRPr="00593D01">
              <w:t>, Metamizol</w:t>
            </w:r>
            <w:r>
              <w:t xml:space="preserve">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93D01" w:rsidTr="0041382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  <w:jc w:val="right"/>
              <w:rPr>
                <w:b/>
              </w:rPr>
            </w:pPr>
            <w:r w:rsidRPr="00593D01">
              <w:t>15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593D01">
              <w:t>Leki różne 3</w:t>
            </w:r>
            <w:r>
              <w:t xml:space="preserve">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93D01" w:rsidTr="0041382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  <w:jc w:val="right"/>
              <w:rPr>
                <w:b/>
              </w:rPr>
            </w:pPr>
            <w:r w:rsidRPr="00593D01">
              <w:t>16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93D01">
              <w:t>Ciprofloxacinum</w:t>
            </w:r>
            <w:proofErr w:type="spellEnd"/>
            <w:r>
              <w:t xml:space="preserve">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93D01" w:rsidTr="0041382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  <w:jc w:val="right"/>
              <w:rPr>
                <w:b/>
              </w:rPr>
            </w:pPr>
            <w:r w:rsidRPr="00593D01">
              <w:lastRenderedPageBreak/>
              <w:t>17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593D01">
              <w:t xml:space="preserve">Antybiotyki gotowe do podania i płyny </w:t>
            </w:r>
            <w:proofErr w:type="spellStart"/>
            <w:r w:rsidRPr="00593D01">
              <w:t>osoczozastępcze</w:t>
            </w:r>
            <w:proofErr w:type="spellEnd"/>
            <w:r>
              <w:t xml:space="preserve">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93D01" w:rsidTr="0041382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  <w:jc w:val="right"/>
              <w:rPr>
                <w:b/>
              </w:rPr>
            </w:pPr>
            <w:r w:rsidRPr="00593D01">
              <w:t>18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593D01">
              <w:t>Immunoglobulina ludzka anty-D 300</w:t>
            </w:r>
            <w:r>
              <w:t xml:space="preserve">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93D01" w:rsidTr="0041382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  <w:jc w:val="right"/>
              <w:rPr>
                <w:b/>
              </w:rPr>
            </w:pPr>
            <w:r w:rsidRPr="00593D01">
              <w:t>19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3D01" w:rsidRDefault="00593D01" w:rsidP="0041382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593D01">
              <w:t>Czynnik VII krzepnięcia krwi</w:t>
            </w:r>
            <w:r>
              <w:t xml:space="preserve">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93D01" w:rsidRDefault="00593D01" w:rsidP="0041382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  <w:bookmarkStart w:id="0" w:name="_GoBack"/>
      <w:bookmarkEnd w:id="0"/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174" w:rsidRDefault="006A7174">
      <w:r>
        <w:separator/>
      </w:r>
    </w:p>
  </w:endnote>
  <w:endnote w:type="continuationSeparator" w:id="0">
    <w:p w:rsidR="006A7174" w:rsidRDefault="006A7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D01" w:rsidRDefault="00593D0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D01" w:rsidRDefault="00593D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174" w:rsidRDefault="006A7174">
      <w:r>
        <w:separator/>
      </w:r>
    </w:p>
  </w:footnote>
  <w:footnote w:type="continuationSeparator" w:id="0">
    <w:p w:rsidR="006A7174" w:rsidRDefault="006A71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D01" w:rsidRDefault="00593D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D01" w:rsidRDefault="00593D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7174"/>
    <w:rsid w:val="00020F7D"/>
    <w:rsid w:val="000867FD"/>
    <w:rsid w:val="00090234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593D01"/>
    <w:rsid w:val="00606FAB"/>
    <w:rsid w:val="006A7174"/>
    <w:rsid w:val="00741AC8"/>
    <w:rsid w:val="009200B1"/>
    <w:rsid w:val="009C19AD"/>
    <w:rsid w:val="00A02D66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B58EE-4CE3-45A1-8EEB-CFE665683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1063</Words>
  <Characters>19783</Characters>
  <Application>Microsoft Office Word</Application>
  <DocSecurity>0</DocSecurity>
  <Lines>164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20805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3</cp:revision>
  <cp:lastPrinted>2001-01-24T12:21:00Z</cp:lastPrinted>
  <dcterms:created xsi:type="dcterms:W3CDTF">2021-10-27T10:28:00Z</dcterms:created>
  <dcterms:modified xsi:type="dcterms:W3CDTF">2021-10-27T10:29:00Z</dcterms:modified>
</cp:coreProperties>
</file>