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B7AC2" w:rsidRPr="000B7AC2">
        <w:rPr>
          <w:b/>
        </w:rPr>
        <w:t>NZ/60/D/P/L/2021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B7AC2" w:rsidRPr="000B7AC2">
        <w:rPr>
          <w:rFonts w:ascii="Arial Narrow" w:hAnsi="Arial Narrow"/>
          <w:b/>
        </w:rPr>
        <w:t>Dostawy produktów leczniczych ujętych w 19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D6A" w:rsidRDefault="006D1D6A" w:rsidP="0038231F">
      <w:pPr>
        <w:spacing w:after="0" w:line="240" w:lineRule="auto"/>
      </w:pPr>
      <w:r>
        <w:separator/>
      </w:r>
    </w:p>
  </w:endnote>
  <w:endnote w:type="continuationSeparator" w:id="0">
    <w:p w:rsidR="006D1D6A" w:rsidRDefault="006D1D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C2" w:rsidRDefault="000B7A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7AC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7AC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C2" w:rsidRDefault="000B7A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D6A" w:rsidRDefault="006D1D6A" w:rsidP="0038231F">
      <w:pPr>
        <w:spacing w:after="0" w:line="240" w:lineRule="auto"/>
      </w:pPr>
      <w:r>
        <w:separator/>
      </w:r>
    </w:p>
  </w:footnote>
  <w:footnote w:type="continuationSeparator" w:id="0">
    <w:p w:rsidR="006D1D6A" w:rsidRDefault="006D1D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C2" w:rsidRDefault="000B7A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C2" w:rsidRDefault="000B7A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AC2" w:rsidRDefault="000B7A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1D6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B7AC2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D1D6A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B132CA-A483-4DC8-9297-D1162795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F1F7E-2D9E-45E8-8DA6-567220987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2021-10-27T10:17:00Z</dcterms:created>
  <dcterms:modified xsi:type="dcterms:W3CDTF">2021-10-27T10:17:00Z</dcterms:modified>
</cp:coreProperties>
</file>