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3C291461" w14:textId="77777777" w:rsidR="00114568" w:rsidRPr="00114568" w:rsidRDefault="00114568" w:rsidP="00E941C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D7AC14F" w14:textId="3F67A311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E941CB" w:rsidRPr="00E941CB">
        <w:rPr>
          <w:b/>
          <w:sz w:val="22"/>
          <w:szCs w:val="22"/>
        </w:rPr>
        <w:t>Świadczenie całodobowych usług transportu sanitarnego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3F1CBA">
        <w:rPr>
          <w:b/>
          <w:sz w:val="22"/>
          <w:szCs w:val="22"/>
        </w:rPr>
        <w:t>ZP/</w:t>
      </w:r>
      <w:r w:rsidR="00E941CB">
        <w:rPr>
          <w:b/>
          <w:sz w:val="22"/>
          <w:szCs w:val="22"/>
        </w:rPr>
        <w:t>30</w:t>
      </w:r>
      <w:r w:rsidR="003F1CBA" w:rsidRPr="003F1CBA">
        <w:rPr>
          <w:b/>
          <w:sz w:val="22"/>
          <w:szCs w:val="22"/>
        </w:rPr>
        <w:t>/20</w:t>
      </w:r>
      <w:r w:rsidR="00CB2C2D">
        <w:rPr>
          <w:b/>
          <w:sz w:val="22"/>
          <w:szCs w:val="22"/>
        </w:rPr>
        <w:t>2</w:t>
      </w:r>
      <w:r w:rsidR="00E941CB">
        <w:rPr>
          <w:b/>
          <w:sz w:val="22"/>
          <w:szCs w:val="22"/>
        </w:rPr>
        <w:t>1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7EC67B9" w14:textId="77777777" w:rsidR="009929AD" w:rsidRPr="009929AD" w:rsidRDefault="009929AD" w:rsidP="009929AD">
      <w:pPr>
        <w:spacing w:after="60" w:line="276" w:lineRule="auto"/>
        <w:ind w:left="284"/>
        <w:jc w:val="both"/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11314858" w:rsidR="00746074" w:rsidRPr="009929AD" w:rsidRDefault="00A0442F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9929AD">
        <w:rPr>
          <w:b/>
          <w:bCs/>
        </w:rPr>
        <w:t>I.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69"/>
        <w:gridCol w:w="1081"/>
        <w:gridCol w:w="1192"/>
        <w:gridCol w:w="1276"/>
        <w:gridCol w:w="850"/>
        <w:gridCol w:w="1134"/>
        <w:gridCol w:w="1276"/>
      </w:tblGrid>
      <w:tr w:rsidR="009C17B5" w14:paraId="7CCF0607" w14:textId="77777777" w:rsidTr="00014F1F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69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81" w:type="dxa"/>
            <w:vAlign w:val="center"/>
            <w:hideMark/>
          </w:tcPr>
          <w:p w14:paraId="02DF342A" w14:textId="2A2C0CD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/ średnia ilość kilometró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iesiącu</w:t>
            </w:r>
          </w:p>
        </w:tc>
        <w:tc>
          <w:tcPr>
            <w:tcW w:w="1192" w:type="dxa"/>
            <w:vAlign w:val="center"/>
            <w:hideMark/>
          </w:tcPr>
          <w:p w14:paraId="47E0D5E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za 1 wyjazd/ za 1 km</w:t>
            </w:r>
          </w:p>
        </w:tc>
        <w:tc>
          <w:tcPr>
            <w:tcW w:w="1276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40B6B86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7C03FDFC" w14:textId="77777777" w:rsidTr="00014F1F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92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3869F800" w14:textId="77777777" w:rsidTr="00014F1F">
        <w:trPr>
          <w:gridAfter w:val="6"/>
          <w:wAfter w:w="6809" w:type="dxa"/>
        </w:trPr>
        <w:tc>
          <w:tcPr>
            <w:tcW w:w="436" w:type="dxa"/>
            <w:hideMark/>
          </w:tcPr>
          <w:p w14:paraId="40339E4A" w14:textId="77777777" w:rsidR="009C17B5" w:rsidRDefault="009C17B5" w:rsidP="00014F1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174C4C89" w14:textId="77777777" w:rsidR="009C17B5" w:rsidRPr="004D6626" w:rsidRDefault="009C17B5" w:rsidP="00014F1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nie wymagających opieki medycznej</w:t>
            </w:r>
          </w:p>
        </w:tc>
      </w:tr>
      <w:tr w:rsidR="009C17B5" w14:paraId="252B5802" w14:textId="77777777" w:rsidTr="00014F1F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969" w:type="dxa"/>
          </w:tcPr>
          <w:p w14:paraId="62B9208C" w14:textId="758D40F0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</w:t>
            </w:r>
            <w:r w:rsidRPr="004D6626">
              <w:rPr>
                <w:sz w:val="20"/>
                <w:szCs w:val="20"/>
              </w:rPr>
              <w:t xml:space="preserve"> </w:t>
            </w:r>
            <w:r>
              <w:t xml:space="preserve">- </w:t>
            </w:r>
            <w:r w:rsidRPr="009C17B5">
              <w:rPr>
                <w:sz w:val="20"/>
                <w:szCs w:val="20"/>
              </w:rPr>
              <w:t>granice administracyjne Miasta Krakowa</w:t>
            </w:r>
          </w:p>
        </w:tc>
        <w:tc>
          <w:tcPr>
            <w:tcW w:w="1081" w:type="dxa"/>
          </w:tcPr>
          <w:p w14:paraId="73228EFF" w14:textId="3595C611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400 wyjazdów</w:t>
            </w:r>
          </w:p>
        </w:tc>
        <w:tc>
          <w:tcPr>
            <w:tcW w:w="1192" w:type="dxa"/>
          </w:tcPr>
          <w:p w14:paraId="0FD4BB4F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22841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6C220980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0ADC043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5999FDF" w14:textId="02319E59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II</w:t>
            </w:r>
            <w:r>
              <w:rPr>
                <w:sz w:val="20"/>
                <w:szCs w:val="20"/>
              </w:rPr>
              <w:t xml:space="preserve"> - </w:t>
            </w:r>
            <w:r>
              <w:t>p</w:t>
            </w:r>
            <w:r w:rsidRPr="009C17B5">
              <w:rPr>
                <w:sz w:val="20"/>
                <w:szCs w:val="20"/>
              </w:rPr>
              <w:t>oza granicami administracyjnymi Miasta Krakowa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1970035" w14:textId="2CE8EEE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4 200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78EFD50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3CD7831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88BE41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F77DE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6134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53F73B8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70D3580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76E5E1EE" w14:textId="63579455" w:rsidR="009C17B5" w:rsidRPr="004D6626" w:rsidRDefault="009C17B5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 w:rsidR="007F7C8F">
              <w:rPr>
                <w:sz w:val="20"/>
                <w:szCs w:val="20"/>
              </w:rPr>
              <w:t xml:space="preserve"> (rejon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C19675C" w14:textId="5F89DA57" w:rsidR="009C17B5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259F370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0EABB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F1AE0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16B31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E1E15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F7C8F" w14:paraId="574B7F04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39D169A0" w14:textId="0654A8F4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1CDF2AC" w14:textId="7C01DEB7" w:rsidR="007F7C8F" w:rsidRPr="009C17B5" w:rsidRDefault="007F7C8F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>
              <w:rPr>
                <w:sz w:val="20"/>
                <w:szCs w:val="20"/>
              </w:rPr>
              <w:t xml:space="preserve"> (poza granicami adm.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4E37844" w14:textId="6592E5CD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6589A2FD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3EBF6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41465B" w14:textId="77777777" w:rsidR="007F7C8F" w:rsidRDefault="007F7C8F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34E19B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FDB4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E860226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5E2683" w14:textId="77777777" w:rsidR="009C17B5" w:rsidRDefault="009C17B5" w:rsidP="00014F1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244D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12C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A6A9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0961E460" w:rsidR="00746074" w:rsidRPr="00B43740" w:rsidRDefault="00746074" w:rsidP="00F43C37">
      <w:pPr>
        <w:tabs>
          <w:tab w:val="center" w:pos="7655"/>
        </w:tabs>
        <w:ind w:left="5245"/>
        <w:jc w:val="center"/>
        <w:rPr>
          <w:iCs/>
          <w:sz w:val="18"/>
          <w:szCs w:val="18"/>
        </w:rPr>
      </w:pPr>
    </w:p>
    <w:p w14:paraId="031F202F" w14:textId="026DFF3C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2A25A001" w14:textId="77777777" w:rsidTr="009C17B5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088849F0" w14:textId="521BA0B0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F8933C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3DA73FFD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B11A5BD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F1005AD" w14:textId="6C9EE945" w:rsidR="009C17B5" w:rsidRDefault="00A0442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70 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4B8ED31F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2AC187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E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38720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8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489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6430F723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5E4F0102" w14:textId="77777777" w:rsidTr="009C17B5">
        <w:tc>
          <w:tcPr>
            <w:tcW w:w="436" w:type="dxa"/>
            <w:vAlign w:val="center"/>
            <w:hideMark/>
          </w:tcPr>
          <w:p w14:paraId="7CA384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80D53D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225641A3" w14:textId="75ED41E8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220DE9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2207E83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1C3C11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DD2B63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04AFE26B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B1697CF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17E69481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03DBC62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14C620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A58E34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F13307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6E374F1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AE2545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7C95FFF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6E8999A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5CCAC7E6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6A63AB61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CB28680" w14:textId="3F906D69" w:rsidR="009C17B5" w:rsidRDefault="00014F1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50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7DEA34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2BDA2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45BE1F3" w14:textId="77777777" w:rsidR="009C17B5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F82FE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515CF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33FFA73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990A5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42776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C70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970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3618F881" w:rsidR="00746074" w:rsidRPr="00014F1F" w:rsidRDefault="00014F1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IV.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0A632D1F" w14:textId="77777777" w:rsidTr="009C17B5">
        <w:tc>
          <w:tcPr>
            <w:tcW w:w="436" w:type="dxa"/>
            <w:vAlign w:val="center"/>
            <w:hideMark/>
          </w:tcPr>
          <w:p w14:paraId="4041208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1D8AACD2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6C14C7D5" w14:textId="3150AC01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7443248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4EDD031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58A8E74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2BE1BB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7309E4C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EA94D4B" w14:textId="77777777" w:rsidTr="007F7C8F">
        <w:tc>
          <w:tcPr>
            <w:tcW w:w="436" w:type="dxa"/>
            <w:tcBorders>
              <w:bottom w:val="single" w:sz="4" w:space="0" w:color="auto"/>
            </w:tcBorders>
          </w:tcPr>
          <w:p w14:paraId="19C6A50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74B4C751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564F51D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C0419E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462502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AA948C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B59A9A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9CE175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6B6AAB2" w14:textId="77777777" w:rsidTr="007F7C8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70072A3C" w14:textId="77777777" w:rsidR="009C17B5" w:rsidRDefault="009C17B5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5DEC2087" w14:textId="77777777" w:rsidR="009C17B5" w:rsidRPr="004D6626" w:rsidRDefault="009C17B5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6A8C810" w14:textId="77777777" w:rsidR="009C17B5" w:rsidRDefault="009C17B5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0FF2AA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2DD5055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F5F87E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EE47AD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40614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1A594643" w14:textId="77777777" w:rsidTr="007F7C8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BF310D" w14:textId="77777777" w:rsidR="009C17B5" w:rsidRDefault="009C17B5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703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33F6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EA7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49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73B5B705" w:rsidR="00A46111" w:rsidRPr="00014F1F" w:rsidRDefault="00014F1F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7BB307D5" w14:textId="77777777" w:rsidTr="009C17B5">
        <w:tc>
          <w:tcPr>
            <w:tcW w:w="436" w:type="dxa"/>
            <w:vAlign w:val="center"/>
            <w:hideMark/>
          </w:tcPr>
          <w:p w14:paraId="4EA795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0E186F5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5A741C71" w14:textId="23214E2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 roku</w:t>
            </w:r>
          </w:p>
        </w:tc>
        <w:tc>
          <w:tcPr>
            <w:tcW w:w="1417" w:type="dxa"/>
            <w:vAlign w:val="center"/>
            <w:hideMark/>
          </w:tcPr>
          <w:p w14:paraId="337411F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06E1EE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7658B2B9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43CD6402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5F094E4F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42384BB5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1E4068A6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27FB5BEF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102991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BB718B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A3AE6F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0BC4397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179BCD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564F4F4A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8B52400" w14:textId="77777777" w:rsidTr="00014F1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E71" w14:textId="77777777" w:rsidR="009C17B5" w:rsidRDefault="009C17B5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6CD" w14:textId="70CA34FD" w:rsidR="009C17B5" w:rsidRPr="004D6626" w:rsidRDefault="009C17B5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B1" w14:textId="61FE5FBC" w:rsidR="009C17B5" w:rsidRDefault="00014F1F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wyjazdów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677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2972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C651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B56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3F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1694155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32FE79" w14:textId="77777777" w:rsidR="009C17B5" w:rsidRDefault="009C17B5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625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4B947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FB4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6C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A73868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– V: .</w:t>
      </w:r>
      <w:r>
        <w:rPr>
          <w:b/>
          <w:sz w:val="22"/>
        </w:rPr>
        <w:t xml:space="preserve">……………………… </w:t>
      </w:r>
      <w:r w:rsidRPr="00014F1F">
        <w:rPr>
          <w:b/>
          <w:sz w:val="22"/>
          <w:u w:val="single"/>
        </w:rPr>
        <w:t>zł netto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0D323C10" w14:textId="5454FCA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- V</w:t>
      </w:r>
      <w:r>
        <w:rPr>
          <w:b/>
          <w:sz w:val="22"/>
        </w:rPr>
        <w:t xml:space="preserve">: ……………………… </w:t>
      </w:r>
      <w:r w:rsidRPr="00014F1F">
        <w:rPr>
          <w:b/>
          <w:sz w:val="22"/>
          <w:u w:val="single"/>
        </w:rPr>
        <w:t>zł brutto</w:t>
      </w:r>
      <w:r>
        <w:rPr>
          <w:b/>
          <w:sz w:val="22"/>
        </w:rPr>
        <w:t xml:space="preserve"> (słownie: ……………………………………………………………………………………………………….)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6FF951C" w14:textId="5D7D96D9" w:rsidR="0017365F" w:rsidRDefault="0017365F" w:rsidP="009929AD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852642" w14:textId="77777777" w:rsidR="0017365F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5B913706" w:rsidR="0017365F" w:rsidRPr="009929AD" w:rsidRDefault="0017365F" w:rsidP="009929AD">
      <w:pPr>
        <w:numPr>
          <w:ilvl w:val="0"/>
          <w:numId w:val="37"/>
        </w:numPr>
        <w:spacing w:after="120"/>
        <w:jc w:val="both"/>
        <w:outlineLvl w:val="1"/>
        <w:rPr>
          <w:sz w:val="22"/>
          <w:szCs w:val="22"/>
        </w:rPr>
      </w:pPr>
      <w:r w:rsidRPr="009929AD">
        <w:rPr>
          <w:sz w:val="22"/>
          <w:szCs w:val="22"/>
        </w:rPr>
        <w:t xml:space="preserve">czas podstawienia odpowiedniego środka transportu wynosi: </w:t>
      </w:r>
      <w:r w:rsidRPr="009929AD">
        <w:rPr>
          <w:b/>
          <w:sz w:val="22"/>
          <w:szCs w:val="22"/>
        </w:rPr>
        <w:t>/podać w godzinach lub w minutach</w:t>
      </w:r>
      <w:r w:rsidR="007A43FC" w:rsidRPr="009929AD">
        <w:rPr>
          <w:b/>
          <w:sz w:val="22"/>
          <w:szCs w:val="22"/>
        </w:rPr>
        <w:t xml:space="preserve"> – nie dłużej niż 2 h</w:t>
      </w:r>
      <w:r w:rsidRPr="009929AD">
        <w:rPr>
          <w:b/>
          <w:sz w:val="22"/>
          <w:szCs w:val="22"/>
        </w:rPr>
        <w:t xml:space="preserve">/ </w:t>
      </w:r>
      <w:r w:rsidRPr="009929AD">
        <w:rPr>
          <w:b/>
          <w:bCs/>
          <w:iCs/>
          <w:color w:val="000000"/>
          <w:sz w:val="22"/>
          <w:szCs w:val="22"/>
        </w:rPr>
        <w:t xml:space="preserve">……………………. </w:t>
      </w:r>
      <w:r w:rsidR="007A43FC" w:rsidRPr="009929AD">
        <w:rPr>
          <w:b/>
          <w:bCs/>
          <w:iCs/>
          <w:color w:val="000000"/>
          <w:sz w:val="22"/>
          <w:szCs w:val="22"/>
        </w:rPr>
        <w:t>d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la </w:t>
      </w:r>
      <w:r w:rsidR="009929AD" w:rsidRPr="009929AD">
        <w:rPr>
          <w:b/>
          <w:bCs/>
          <w:iCs/>
          <w:color w:val="000000"/>
          <w:sz w:val="22"/>
          <w:szCs w:val="22"/>
        </w:rPr>
        <w:t>punktów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="009929AD" w:rsidRPr="009929AD">
        <w:rPr>
          <w:b/>
          <w:bCs/>
          <w:iCs/>
          <w:color w:val="000000"/>
          <w:sz w:val="22"/>
          <w:szCs w:val="22"/>
        </w:rPr>
        <w:t>I, III, IV, V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Pr="009929AD">
        <w:rPr>
          <w:b/>
          <w:bCs/>
          <w:iCs/>
          <w:color w:val="000000"/>
          <w:sz w:val="22"/>
          <w:szCs w:val="22"/>
        </w:rPr>
        <w:t>*/</w:t>
      </w:r>
      <w:r w:rsidRPr="009929AD">
        <w:rPr>
          <w:sz w:val="22"/>
          <w:szCs w:val="22"/>
        </w:rPr>
        <w:t xml:space="preserve">vide kryteria oceny ofert/ </w:t>
      </w:r>
    </w:p>
    <w:p w14:paraId="571A31C5" w14:textId="4E961F7D" w:rsidR="0017365F" w:rsidRPr="009929AD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  <w:sz w:val="22"/>
          <w:szCs w:val="22"/>
        </w:rPr>
      </w:pPr>
      <w:r w:rsidRPr="009929AD">
        <w:rPr>
          <w:sz w:val="22"/>
          <w:szCs w:val="22"/>
        </w:rPr>
        <w:t xml:space="preserve">dysponujemy nw. liczbą środków transportu, które spełniają warunki o których mowa w SWZ: </w:t>
      </w:r>
      <w:r w:rsidRPr="009929AD">
        <w:rPr>
          <w:b/>
          <w:sz w:val="22"/>
          <w:szCs w:val="22"/>
        </w:rPr>
        <w:t>/podać liczbę pojazdów/</w:t>
      </w:r>
    </w:p>
    <w:p w14:paraId="22F426A3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43673A05" w14:textId="3449523A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a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4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…………..</w:t>
      </w:r>
      <w:r w:rsidR="0017365F" w:rsidRPr="009929AD">
        <w:rPr>
          <w:sz w:val="22"/>
          <w:szCs w:val="22"/>
        </w:rPr>
        <w:t xml:space="preserve"> pojazdy</w:t>
      </w:r>
      <w:r w:rsidR="008D1D11" w:rsidRPr="009929AD">
        <w:rPr>
          <w:sz w:val="22"/>
          <w:szCs w:val="22"/>
        </w:rPr>
        <w:t>/ów</w:t>
      </w:r>
      <w:r w:rsidR="0017365F" w:rsidRPr="009929AD">
        <w:rPr>
          <w:sz w:val="22"/>
          <w:szCs w:val="22"/>
        </w:rPr>
        <w:t xml:space="preserve"> </w:t>
      </w:r>
      <w:r w:rsidR="009929AD" w:rsidRPr="009929AD">
        <w:rPr>
          <w:sz w:val="22"/>
          <w:szCs w:val="22"/>
        </w:rPr>
        <w:t>uprzywilejowane/</w:t>
      </w:r>
      <w:proofErr w:type="spellStart"/>
      <w:r w:rsidR="009929AD" w:rsidRPr="009929AD">
        <w:rPr>
          <w:sz w:val="22"/>
          <w:szCs w:val="22"/>
        </w:rPr>
        <w:t>ych</w:t>
      </w:r>
      <w:proofErr w:type="spellEnd"/>
      <w:r w:rsidR="009929AD" w:rsidRPr="009929AD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>służące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do przewozu osób w pozycji siedzącej</w:t>
      </w:r>
      <w:r w:rsidR="00773EA6">
        <w:rPr>
          <w:sz w:val="22"/>
          <w:szCs w:val="22"/>
        </w:rPr>
        <w:t xml:space="preserve"> </w:t>
      </w:r>
      <w:r w:rsidR="00773EA6" w:rsidRPr="00773EA6">
        <w:rPr>
          <w:color w:val="FF0000"/>
          <w:sz w:val="22"/>
          <w:szCs w:val="22"/>
        </w:rPr>
        <w:t>lub leżącej</w:t>
      </w:r>
      <w:r w:rsidR="0017365F" w:rsidRPr="009929AD">
        <w:rPr>
          <w:sz w:val="22"/>
          <w:szCs w:val="22"/>
        </w:rPr>
        <w:t>; posiadające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pozytywną opinię Powiatowej Stacji Sanitarno-Epidemiologicznej, których rok produkcji jest nie starszy niż </w:t>
      </w:r>
      <w:r w:rsidR="0017365F" w:rsidRPr="00773EA6">
        <w:rPr>
          <w:color w:val="FF0000"/>
          <w:sz w:val="22"/>
          <w:szCs w:val="22"/>
        </w:rPr>
        <w:t>201</w:t>
      </w:r>
      <w:r w:rsidR="00773EA6" w:rsidRPr="00773EA6">
        <w:rPr>
          <w:color w:val="FF0000"/>
          <w:sz w:val="22"/>
          <w:szCs w:val="22"/>
        </w:rPr>
        <w:t>3</w:t>
      </w:r>
      <w:r w:rsidR="0017365F" w:rsidRPr="009929AD">
        <w:rPr>
          <w:sz w:val="22"/>
          <w:szCs w:val="22"/>
        </w:rPr>
        <w:t xml:space="preserve"> r.  posiadające aktualne badania techniczne,  ubezpieczenie komunikacyjne OC, NW</w:t>
      </w:r>
    </w:p>
    <w:p w14:paraId="6A29A030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59F3517D" w14:textId="025C3707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b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1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</w:t>
      </w:r>
      <w:r w:rsidR="0017365F" w:rsidRPr="009929AD">
        <w:rPr>
          <w:sz w:val="22"/>
          <w:szCs w:val="22"/>
        </w:rPr>
        <w:t xml:space="preserve"> pojazd/y uprzywilejowany/e przeznaczony/e do przewozu krwi, materiałów krwiopochodnych, materiałów biologicznych i materiałów wykorzystywany/eh do udzielania świadczeń zdrowotnych, posiadający/e pozytywną opinię Powiatowej Stacji Sanitarno-Epidemiologicznej, którego/</w:t>
      </w:r>
      <w:proofErr w:type="spellStart"/>
      <w:r w:rsidR="0017365F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rok produkcji jest nie starszy niż </w:t>
      </w:r>
      <w:r w:rsidR="0017365F" w:rsidRPr="00923FA0">
        <w:rPr>
          <w:color w:val="FF0000"/>
          <w:sz w:val="22"/>
          <w:szCs w:val="22"/>
        </w:rPr>
        <w:t>201</w:t>
      </w:r>
      <w:r w:rsidR="00923FA0" w:rsidRPr="00923FA0">
        <w:rPr>
          <w:color w:val="FF0000"/>
          <w:sz w:val="22"/>
          <w:szCs w:val="22"/>
        </w:rPr>
        <w:t>3</w:t>
      </w:r>
      <w:r w:rsidR="0017365F" w:rsidRPr="009929AD">
        <w:rPr>
          <w:sz w:val="22"/>
          <w:szCs w:val="22"/>
        </w:rPr>
        <w:t xml:space="preserve"> r.  posiadający/e aktualne badania techniczne, ubezpieczenie komunikacyjne OC, NW </w:t>
      </w:r>
    </w:p>
    <w:p w14:paraId="666973F1" w14:textId="77777777" w:rsidR="009929AD" w:rsidRPr="00C115FB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7CBEF18E" w14:textId="77777777" w:rsidR="00C115FB" w:rsidRPr="00114568" w:rsidRDefault="00C115FB" w:rsidP="00C115FB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4445BEE9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2B9C0E5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B29D945" w14:textId="77777777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2046805F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 lub podpisem zaufanym lub podpisem osobistym (e-dowód)</w:t>
      </w:r>
      <w:r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B16A4" w14:textId="77777777" w:rsidR="00771931" w:rsidRDefault="00771931">
      <w:r>
        <w:separator/>
      </w:r>
    </w:p>
  </w:endnote>
  <w:endnote w:type="continuationSeparator" w:id="0">
    <w:p w14:paraId="0489CE3D" w14:textId="77777777" w:rsidR="00771931" w:rsidRDefault="0077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112A" w14:textId="77777777" w:rsidR="000C37D2" w:rsidRDefault="000C37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D9395" w14:textId="77777777" w:rsidR="000C37D2" w:rsidRDefault="000C37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F2F98" w14:textId="77777777" w:rsidR="00771931" w:rsidRDefault="00771931">
      <w:r>
        <w:separator/>
      </w:r>
    </w:p>
  </w:footnote>
  <w:footnote w:type="continuationSeparator" w:id="0">
    <w:p w14:paraId="313E0A55" w14:textId="77777777" w:rsidR="00771931" w:rsidRDefault="00771931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F9B1" w14:textId="77777777" w:rsidR="000C37D2" w:rsidRDefault="000C3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2B50DB37" w:rsidR="000F2C92" w:rsidRPr="000F2C92" w:rsidRDefault="000F2C92" w:rsidP="000F2C92">
    <w:pPr>
      <w:pStyle w:val="Nagwek"/>
    </w:pPr>
    <w:r w:rsidRPr="000F2C92">
      <w:t xml:space="preserve">Znak sprawy </w:t>
    </w:r>
    <w:r w:rsidR="003F1CBA">
      <w:t>ZP/</w:t>
    </w:r>
    <w:r w:rsidR="00E941CB">
      <w:t>30</w:t>
    </w:r>
    <w:r w:rsidR="003F1CBA">
      <w:t>/20</w:t>
    </w:r>
    <w:r w:rsidR="00CB2C2D">
      <w:t>2</w:t>
    </w:r>
    <w:r w:rsidR="00E941CB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A0D0D" w14:textId="77777777" w:rsidR="000C37D2" w:rsidRDefault="000C3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5"/>
  </w:num>
  <w:num w:numId="12">
    <w:abstractNumId w:val="13"/>
  </w:num>
  <w:num w:numId="13">
    <w:abstractNumId w:val="24"/>
  </w:num>
  <w:num w:numId="14">
    <w:abstractNumId w:val="38"/>
  </w:num>
  <w:num w:numId="15">
    <w:abstractNumId w:val="22"/>
  </w:num>
  <w:num w:numId="16">
    <w:abstractNumId w:val="37"/>
  </w:num>
  <w:num w:numId="17">
    <w:abstractNumId w:val="12"/>
  </w:num>
  <w:num w:numId="18">
    <w:abstractNumId w:val="16"/>
  </w:num>
  <w:num w:numId="19">
    <w:abstractNumId w:val="35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3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0"/>
  </w:num>
  <w:num w:numId="33">
    <w:abstractNumId w:val="19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27"/>
  </w:num>
  <w:num w:numId="40">
    <w:abstractNumId w:val="32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14F1F"/>
    <w:rsid w:val="000316E8"/>
    <w:rsid w:val="000671DE"/>
    <w:rsid w:val="000C37D2"/>
    <w:rsid w:val="000E2FED"/>
    <w:rsid w:val="000F18FA"/>
    <w:rsid w:val="000F2C92"/>
    <w:rsid w:val="000F6F66"/>
    <w:rsid w:val="00114568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C5269"/>
    <w:rsid w:val="004D6626"/>
    <w:rsid w:val="004E766D"/>
    <w:rsid w:val="005108C0"/>
    <w:rsid w:val="00587FF7"/>
    <w:rsid w:val="005A65C7"/>
    <w:rsid w:val="00637863"/>
    <w:rsid w:val="006703E0"/>
    <w:rsid w:val="00695112"/>
    <w:rsid w:val="00695E89"/>
    <w:rsid w:val="00703495"/>
    <w:rsid w:val="00733F44"/>
    <w:rsid w:val="00746074"/>
    <w:rsid w:val="00747C51"/>
    <w:rsid w:val="00754090"/>
    <w:rsid w:val="00771931"/>
    <w:rsid w:val="00773EA6"/>
    <w:rsid w:val="007A43FC"/>
    <w:rsid w:val="007F7C8F"/>
    <w:rsid w:val="00843C5F"/>
    <w:rsid w:val="00866E4F"/>
    <w:rsid w:val="00896C1F"/>
    <w:rsid w:val="008A1EBC"/>
    <w:rsid w:val="008C249C"/>
    <w:rsid w:val="008D1D11"/>
    <w:rsid w:val="00913412"/>
    <w:rsid w:val="00923FA0"/>
    <w:rsid w:val="00931342"/>
    <w:rsid w:val="00977292"/>
    <w:rsid w:val="009929AD"/>
    <w:rsid w:val="009C17B5"/>
    <w:rsid w:val="009D4FBD"/>
    <w:rsid w:val="009E04F9"/>
    <w:rsid w:val="00A0442F"/>
    <w:rsid w:val="00A100DA"/>
    <w:rsid w:val="00A46111"/>
    <w:rsid w:val="00B21345"/>
    <w:rsid w:val="00B43740"/>
    <w:rsid w:val="00B70888"/>
    <w:rsid w:val="00B91F9B"/>
    <w:rsid w:val="00C02EC7"/>
    <w:rsid w:val="00C115FB"/>
    <w:rsid w:val="00C33979"/>
    <w:rsid w:val="00C437AC"/>
    <w:rsid w:val="00C57DDD"/>
    <w:rsid w:val="00CB2C2D"/>
    <w:rsid w:val="00D274F5"/>
    <w:rsid w:val="00D405CD"/>
    <w:rsid w:val="00D7082E"/>
    <w:rsid w:val="00E364AF"/>
    <w:rsid w:val="00E51D43"/>
    <w:rsid w:val="00E54E5A"/>
    <w:rsid w:val="00E941CB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4</cp:revision>
  <cp:lastPrinted>2021-10-25T08:04:00Z</cp:lastPrinted>
  <dcterms:created xsi:type="dcterms:W3CDTF">2021-11-08T13:33:00Z</dcterms:created>
  <dcterms:modified xsi:type="dcterms:W3CDTF">2021-11-08T14:00:00Z</dcterms:modified>
</cp:coreProperties>
</file>