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8A0B" w14:textId="77777777" w:rsidR="00D168A7" w:rsidRDefault="00464F55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20AC45DA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116A3650" w14:textId="77777777" w:rsidR="00D168A7" w:rsidRDefault="00D168A7"/>
                <w:p w14:paraId="32B24300" w14:textId="77777777" w:rsidR="00D168A7" w:rsidRDefault="00D168A7">
                  <w:pPr>
                    <w:rPr>
                      <w:sz w:val="12"/>
                    </w:rPr>
                  </w:pPr>
                </w:p>
                <w:p w14:paraId="7BC129B8" w14:textId="77777777" w:rsidR="00D168A7" w:rsidRDefault="00D168A7">
                  <w:pPr>
                    <w:rPr>
                      <w:sz w:val="12"/>
                    </w:rPr>
                  </w:pPr>
                </w:p>
                <w:p w14:paraId="3C6A6610" w14:textId="77777777" w:rsidR="00D168A7" w:rsidRDefault="00D168A7">
                  <w:pPr>
                    <w:rPr>
                      <w:sz w:val="12"/>
                    </w:rPr>
                  </w:pPr>
                </w:p>
                <w:p w14:paraId="58DA5525" w14:textId="77777777" w:rsidR="00D168A7" w:rsidRDefault="00D168A7">
                  <w:pPr>
                    <w:rPr>
                      <w:sz w:val="12"/>
                    </w:rPr>
                  </w:pPr>
                </w:p>
                <w:p w14:paraId="4B014468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AAA2D11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1E43AEBA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2592D5A3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0D1A8D4F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4EABC0ED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320E2E" w:rsidRPr="00320E2E">
        <w:rPr>
          <w:sz w:val="24"/>
          <w:szCs w:val="24"/>
        </w:rPr>
        <w:t>IBR.271.14.2021.KG</w:t>
      </w:r>
    </w:p>
    <w:p w14:paraId="2E152AE7" w14:textId="77777777" w:rsidR="00D168A7" w:rsidRDefault="00320E2E">
      <w:pPr>
        <w:ind w:firstLine="3969"/>
        <w:rPr>
          <w:b/>
          <w:sz w:val="24"/>
        </w:rPr>
      </w:pPr>
      <w:r w:rsidRPr="00320E2E">
        <w:rPr>
          <w:b/>
          <w:sz w:val="24"/>
        </w:rPr>
        <w:t>Gmina Baruchowo</w:t>
      </w:r>
    </w:p>
    <w:p w14:paraId="7D1B9B7C" w14:textId="77777777" w:rsidR="00D168A7" w:rsidRDefault="00320E2E">
      <w:pPr>
        <w:ind w:left="3969"/>
        <w:rPr>
          <w:b/>
          <w:sz w:val="24"/>
        </w:rPr>
      </w:pPr>
      <w:r w:rsidRPr="00320E2E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320E2E">
        <w:rPr>
          <w:b/>
          <w:sz w:val="24"/>
        </w:rPr>
        <w:t>54</w:t>
      </w:r>
    </w:p>
    <w:p w14:paraId="2728CD66" w14:textId="77777777" w:rsidR="00D168A7" w:rsidRDefault="00320E2E">
      <w:pPr>
        <w:ind w:firstLine="3969"/>
        <w:rPr>
          <w:b/>
          <w:sz w:val="24"/>
        </w:rPr>
      </w:pPr>
      <w:r w:rsidRPr="00320E2E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320E2E">
        <w:rPr>
          <w:b/>
          <w:sz w:val="24"/>
        </w:rPr>
        <w:t>Baruchowo</w:t>
      </w:r>
    </w:p>
    <w:p w14:paraId="635C8484" w14:textId="77777777" w:rsidR="00D168A7" w:rsidRDefault="00D168A7">
      <w:pPr>
        <w:spacing w:line="360" w:lineRule="auto"/>
        <w:jc w:val="both"/>
        <w:rPr>
          <w:sz w:val="24"/>
        </w:rPr>
      </w:pPr>
    </w:p>
    <w:p w14:paraId="6F549A36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320E2E" w:rsidRPr="00320E2E">
        <w:rPr>
          <w:b/>
          <w:sz w:val="24"/>
        </w:rPr>
        <w:t xml:space="preserve">Tryb podstawowy bez negocjacji - art. 275 pkt. 1 ustawy </w:t>
      </w:r>
      <w:proofErr w:type="spellStart"/>
      <w:r w:rsidR="00320E2E" w:rsidRPr="00320E2E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01368157" w14:textId="230C8E3F" w:rsidR="0049137A" w:rsidRDefault="00D168A7" w:rsidP="0049137A">
      <w:pPr>
        <w:spacing w:line="360" w:lineRule="auto"/>
        <w:jc w:val="center"/>
        <w:rPr>
          <w:b/>
          <w:sz w:val="24"/>
        </w:rPr>
      </w:pPr>
      <w:r>
        <w:rPr>
          <w:sz w:val="24"/>
        </w:rPr>
        <w:t>„</w:t>
      </w:r>
      <w:r w:rsidR="00320E2E" w:rsidRPr="00320E2E">
        <w:rPr>
          <w:b/>
          <w:sz w:val="24"/>
        </w:rPr>
        <w:t>Przebudowa drogi gminnej nr 191014C i 191016C w miejscowości Kłotno Budy</w:t>
      </w:r>
    </w:p>
    <w:p w14:paraId="1BACF6CA" w14:textId="640DD1CD" w:rsidR="00D168A7" w:rsidRDefault="00320E2E" w:rsidP="0049137A">
      <w:pPr>
        <w:spacing w:line="360" w:lineRule="auto"/>
        <w:jc w:val="center"/>
        <w:rPr>
          <w:sz w:val="24"/>
        </w:rPr>
      </w:pPr>
      <w:r w:rsidRPr="00320E2E">
        <w:rPr>
          <w:b/>
          <w:sz w:val="24"/>
        </w:rPr>
        <w:t>od km 0+000 do km 2+830</w:t>
      </w:r>
      <w:r w:rsidR="00D168A7">
        <w:rPr>
          <w:sz w:val="24"/>
        </w:rPr>
        <w:t>”.</w:t>
      </w:r>
    </w:p>
    <w:p w14:paraId="55846FE2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54C51C66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28DF531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1A8371A0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3FAAB98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139D396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11B0F75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4D0CCDC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F3ED54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288824E3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09FBDF20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1EAB8D1E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36517E1B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6F5FB336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456B23EA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3A4DA73E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5015CA3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6EFA9D6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1F747B71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52B0526D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5156F82A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107B3190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61290DAB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7EFE4756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7C03B5DC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3564B06F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64FAE696" w14:textId="77777777" w:rsidR="00464F55" w:rsidRPr="00231084" w:rsidRDefault="00464F55" w:rsidP="00464F55">
      <w:pPr>
        <w:numPr>
          <w:ilvl w:val="0"/>
          <w:numId w:val="40"/>
        </w:numPr>
        <w:tabs>
          <w:tab w:val="clear" w:pos="720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231084">
        <w:rPr>
          <w:sz w:val="24"/>
          <w:szCs w:val="24"/>
        </w:rPr>
        <w:lastRenderedPageBreak/>
        <w:t>Oświadczamy, że zamówienie wykonamy w terminie …………………. miesięcy od zawarcia umowy (</w:t>
      </w:r>
      <w:r w:rsidRPr="00231084">
        <w:rPr>
          <w:b/>
          <w:bCs/>
          <w:sz w:val="24"/>
          <w:szCs w:val="24"/>
          <w:u w:val="single"/>
        </w:rPr>
        <w:t xml:space="preserve">termin realizacji nie może być dłuższy niż </w:t>
      </w:r>
      <w:r>
        <w:rPr>
          <w:b/>
          <w:bCs/>
          <w:sz w:val="24"/>
          <w:szCs w:val="24"/>
          <w:u w:val="single"/>
        </w:rPr>
        <w:t>10</w:t>
      </w:r>
      <w:r w:rsidRPr="00231084">
        <w:rPr>
          <w:b/>
          <w:bCs/>
          <w:sz w:val="24"/>
          <w:szCs w:val="24"/>
          <w:u w:val="single"/>
        </w:rPr>
        <w:t xml:space="preserve"> miesięcy od dnia zawarcia umowy).</w:t>
      </w:r>
    </w:p>
    <w:p w14:paraId="65916B8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16D7EBBF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747BCAF6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4C2631A2" w14:textId="0ABF589F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49137A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704AEDD6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059330B8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7AC0ADA0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4CD1C876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27044217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6968436C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5FEF629F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7DA7462C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77A8DD9F" w14:textId="77777777" w:rsidTr="00D45776">
        <w:tc>
          <w:tcPr>
            <w:tcW w:w="425" w:type="dxa"/>
            <w:vAlign w:val="center"/>
          </w:tcPr>
          <w:p w14:paraId="153C1314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3CB49AF1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2A719A97" w14:textId="77777777" w:rsidTr="00D45776">
        <w:tc>
          <w:tcPr>
            <w:tcW w:w="425" w:type="dxa"/>
            <w:vAlign w:val="center"/>
          </w:tcPr>
          <w:p w14:paraId="244B274E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722FAFA1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4CE1222" w14:textId="77777777" w:rsidTr="00D45776">
        <w:tc>
          <w:tcPr>
            <w:tcW w:w="425" w:type="dxa"/>
            <w:vAlign w:val="center"/>
          </w:tcPr>
          <w:p w14:paraId="63446A4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52AEBE7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9BAF0CB" w14:textId="77777777" w:rsidTr="00D45776">
        <w:tc>
          <w:tcPr>
            <w:tcW w:w="425" w:type="dxa"/>
            <w:vAlign w:val="center"/>
          </w:tcPr>
          <w:p w14:paraId="409A6497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7E11BE35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09B6A9F" w14:textId="77777777" w:rsidTr="00D45776">
        <w:tc>
          <w:tcPr>
            <w:tcW w:w="425" w:type="dxa"/>
            <w:vAlign w:val="center"/>
          </w:tcPr>
          <w:p w14:paraId="63B440D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1528283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A82FABD" w14:textId="77777777" w:rsidTr="00D45776">
        <w:tc>
          <w:tcPr>
            <w:tcW w:w="425" w:type="dxa"/>
            <w:vAlign w:val="center"/>
          </w:tcPr>
          <w:p w14:paraId="255628C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7567646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DFA29DF" w14:textId="77777777" w:rsidTr="00D45776">
        <w:tc>
          <w:tcPr>
            <w:tcW w:w="425" w:type="dxa"/>
            <w:vAlign w:val="center"/>
          </w:tcPr>
          <w:p w14:paraId="2DD9F74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1DF1529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559CD3EB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7C7AB549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0A89A656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5DBEEB9C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0061AC9F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E280749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8EC4B" w14:textId="77777777" w:rsidR="00034456" w:rsidRDefault="00034456">
      <w:r>
        <w:separator/>
      </w:r>
    </w:p>
  </w:endnote>
  <w:endnote w:type="continuationSeparator" w:id="0">
    <w:p w14:paraId="4C17B41C" w14:textId="77777777" w:rsidR="00034456" w:rsidRDefault="0003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CBE72" w14:textId="77777777" w:rsidR="00320E2E" w:rsidRDefault="00320E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1D29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75F591D9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3E58" w14:textId="77777777" w:rsidR="00320E2E" w:rsidRDefault="00320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4C5EA" w14:textId="77777777" w:rsidR="00034456" w:rsidRDefault="00034456">
      <w:r>
        <w:separator/>
      </w:r>
    </w:p>
  </w:footnote>
  <w:footnote w:type="continuationSeparator" w:id="0">
    <w:p w14:paraId="3A0C045B" w14:textId="77777777" w:rsidR="00034456" w:rsidRDefault="00034456">
      <w:r>
        <w:continuationSeparator/>
      </w:r>
    </w:p>
  </w:footnote>
  <w:footnote w:id="1">
    <w:p w14:paraId="3898F6ED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5A4FD" w14:textId="77777777" w:rsidR="00320E2E" w:rsidRDefault="00320E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FC65" w14:textId="77777777" w:rsidR="00320E2E" w:rsidRDefault="00320E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1AF7" w14:textId="77777777" w:rsidR="00320E2E" w:rsidRDefault="00320E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456"/>
    <w:rsid w:val="00034456"/>
    <w:rsid w:val="00036230"/>
    <w:rsid w:val="00206540"/>
    <w:rsid w:val="00241361"/>
    <w:rsid w:val="00283050"/>
    <w:rsid w:val="00320E2E"/>
    <w:rsid w:val="003852F4"/>
    <w:rsid w:val="004228BA"/>
    <w:rsid w:val="00464F55"/>
    <w:rsid w:val="0049137A"/>
    <w:rsid w:val="00533F5A"/>
    <w:rsid w:val="00864DCB"/>
    <w:rsid w:val="0093284C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81A5D00"/>
  <w15:chartTrackingRefBased/>
  <w15:docId w15:val="{974C895F-1A41-4BAA-83BA-1703AE36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2</cp:revision>
  <cp:lastPrinted>2001-01-09T17:10:00Z</cp:lastPrinted>
  <dcterms:created xsi:type="dcterms:W3CDTF">2021-11-08T09:51:00Z</dcterms:created>
  <dcterms:modified xsi:type="dcterms:W3CDTF">2021-11-08T09:51:00Z</dcterms:modified>
</cp:coreProperties>
</file>