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0F156" w14:textId="342783A7" w:rsidR="00532A90" w:rsidRPr="00226C95" w:rsidRDefault="008529EA" w:rsidP="00532A90">
      <w:pPr>
        <w:pStyle w:val="Nagwek3"/>
        <w:rPr>
          <w:rFonts w:ascii="Times New Roman" w:hAnsi="Times New Roman"/>
          <w:b w:val="0"/>
          <w:i/>
          <w:iCs/>
          <w:sz w:val="24"/>
        </w:rPr>
      </w:pPr>
      <w:r w:rsidRPr="00226C95">
        <w:rPr>
          <w:rFonts w:ascii="Times New Roman" w:hAnsi="Times New Roman"/>
          <w:b w:val="0"/>
          <w:i/>
          <w:iCs/>
          <w:sz w:val="24"/>
        </w:rPr>
        <w:t xml:space="preserve">Załącznik </w:t>
      </w:r>
      <w:r w:rsidR="00B65463" w:rsidRPr="00226C95">
        <w:rPr>
          <w:rFonts w:ascii="Times New Roman" w:hAnsi="Times New Roman"/>
          <w:b w:val="0"/>
          <w:i/>
          <w:iCs/>
          <w:sz w:val="24"/>
        </w:rPr>
        <w:t>N</w:t>
      </w:r>
      <w:r w:rsidRPr="00226C95">
        <w:rPr>
          <w:rFonts w:ascii="Times New Roman" w:hAnsi="Times New Roman"/>
          <w:b w:val="0"/>
          <w:i/>
          <w:iCs/>
          <w:sz w:val="24"/>
        </w:rPr>
        <w:t>r 4</w:t>
      </w:r>
      <w:r w:rsidR="00226C95" w:rsidRPr="00226C95">
        <w:rPr>
          <w:rFonts w:ascii="Times New Roman" w:hAnsi="Times New Roman"/>
          <w:b w:val="0"/>
          <w:i/>
          <w:iCs/>
          <w:sz w:val="24"/>
        </w:rPr>
        <w:t xml:space="preserve"> do S</w:t>
      </w:r>
      <w:r w:rsidR="007F29E2" w:rsidRPr="00226C95">
        <w:rPr>
          <w:rFonts w:ascii="Times New Roman" w:hAnsi="Times New Roman"/>
          <w:b w:val="0"/>
          <w:i/>
          <w:iCs/>
          <w:sz w:val="24"/>
        </w:rPr>
        <w:t>WZ</w:t>
      </w:r>
    </w:p>
    <w:p w14:paraId="4302BF74" w14:textId="6FB94751" w:rsidR="00532A90" w:rsidRDefault="00226C95" w:rsidP="00532A90">
      <w:pPr>
        <w:spacing w:line="360" w:lineRule="auto"/>
        <w:rPr>
          <w:b/>
          <w:sz w:val="22"/>
        </w:rPr>
      </w:pPr>
      <w:r>
        <w:rPr>
          <w:sz w:val="22"/>
        </w:rPr>
        <w:t xml:space="preserve">Znak sprawy: </w:t>
      </w:r>
      <w:r w:rsidRPr="00226C95">
        <w:rPr>
          <w:b/>
          <w:sz w:val="22"/>
        </w:rPr>
        <w:t>PCUW.261.3.23</w:t>
      </w:r>
      <w:r w:rsidR="002F7EB0" w:rsidRPr="00226C95">
        <w:rPr>
          <w:b/>
          <w:sz w:val="22"/>
        </w:rPr>
        <w:t>.</w:t>
      </w:r>
      <w:r w:rsidR="007F29E2" w:rsidRPr="00226C95">
        <w:rPr>
          <w:b/>
          <w:sz w:val="22"/>
        </w:rPr>
        <w:t>202</w:t>
      </w:r>
      <w:r w:rsidR="00057577">
        <w:rPr>
          <w:b/>
          <w:sz w:val="22"/>
        </w:rPr>
        <w:t>1</w:t>
      </w:r>
    </w:p>
    <w:p w14:paraId="631800BB" w14:textId="77777777" w:rsidR="00EA1B8A" w:rsidRDefault="00EA1B8A" w:rsidP="00EA1B8A">
      <w:pPr>
        <w:spacing w:line="480" w:lineRule="auto"/>
        <w:rPr>
          <w:b/>
        </w:rPr>
      </w:pPr>
      <w:r>
        <w:rPr>
          <w:b/>
        </w:rPr>
        <w:t>Wykonawca:</w:t>
      </w:r>
    </w:p>
    <w:p w14:paraId="2AE0E073" w14:textId="77777777" w:rsidR="00EA1B8A" w:rsidRDefault="00EA1B8A" w:rsidP="00EA1B8A">
      <w:pPr>
        <w:spacing w:line="480" w:lineRule="auto"/>
        <w:ind w:right="5528"/>
      </w:pPr>
      <w:r>
        <w:t>…………………………………….…...</w:t>
      </w:r>
    </w:p>
    <w:p w14:paraId="100F5F71" w14:textId="77777777" w:rsidR="00EA1B8A" w:rsidRDefault="00EA1B8A" w:rsidP="00EA1B8A">
      <w:pPr>
        <w:ind w:right="5528"/>
        <w:rPr>
          <w:sz w:val="21"/>
          <w:szCs w:val="21"/>
        </w:rPr>
      </w:pPr>
      <w:r>
        <w:t>…………………………………………</w:t>
      </w:r>
    </w:p>
    <w:p w14:paraId="38CD265A" w14:textId="77777777" w:rsidR="00EA1B8A" w:rsidRDefault="00EA1B8A" w:rsidP="00EA1B8A">
      <w:pPr>
        <w:ind w:right="5528"/>
        <w:rPr>
          <w:i/>
          <w:sz w:val="16"/>
          <w:szCs w:val="16"/>
        </w:rPr>
      </w:pPr>
      <w:r>
        <w:rPr>
          <w:i/>
          <w:sz w:val="16"/>
          <w:szCs w:val="16"/>
        </w:rPr>
        <w:t>(pełna nazwa/firma, adres, w zależności od podmiotu: NIP/PESEL, KRS/CEiDG)</w:t>
      </w:r>
    </w:p>
    <w:p w14:paraId="31451C4B" w14:textId="77777777" w:rsidR="00EA1B8A" w:rsidRDefault="00EA1B8A" w:rsidP="00EA1B8A">
      <w:pPr>
        <w:spacing w:line="480" w:lineRule="auto"/>
        <w:rPr>
          <w:sz w:val="22"/>
          <w:szCs w:val="22"/>
          <w:u w:val="single"/>
        </w:rPr>
      </w:pPr>
      <w:r>
        <w:rPr>
          <w:u w:val="single"/>
        </w:rPr>
        <w:t>reprezentowany przez:</w:t>
      </w:r>
    </w:p>
    <w:p w14:paraId="435B3BAB" w14:textId="77777777" w:rsidR="00EA1B8A" w:rsidRDefault="00EA1B8A" w:rsidP="00EA1B8A">
      <w:pPr>
        <w:spacing w:after="240"/>
        <w:ind w:right="5528"/>
      </w:pPr>
      <w:r>
        <w:t>…………………………………………</w:t>
      </w:r>
    </w:p>
    <w:p w14:paraId="1E0CE178" w14:textId="77777777" w:rsidR="00EA1B8A" w:rsidRDefault="00EA1B8A" w:rsidP="00EA1B8A">
      <w:pPr>
        <w:spacing w:after="40"/>
        <w:ind w:right="5528"/>
      </w:pPr>
      <w:r>
        <w:t>…………………………………………</w:t>
      </w:r>
    </w:p>
    <w:p w14:paraId="6F3283F8" w14:textId="77777777" w:rsidR="00EA1B8A" w:rsidRDefault="00EA1B8A" w:rsidP="00EA1B8A">
      <w:pPr>
        <w:ind w:right="5386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reprezentacji)</w:t>
      </w:r>
    </w:p>
    <w:p w14:paraId="48A5B432" w14:textId="77777777" w:rsidR="00EA1B8A" w:rsidRDefault="00EA1B8A" w:rsidP="00532A90">
      <w:pPr>
        <w:spacing w:line="360" w:lineRule="auto"/>
        <w:rPr>
          <w:sz w:val="22"/>
        </w:rPr>
      </w:pPr>
    </w:p>
    <w:p w14:paraId="17F28229" w14:textId="7916B482" w:rsidR="00532A90" w:rsidRDefault="00532A90" w:rsidP="00EA1B8A">
      <w:pPr>
        <w:pStyle w:val="Nagwek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rFonts w:ascii="Times New Roman" w:hAnsi="Times New Roman"/>
          <w:spacing w:val="30"/>
          <w:sz w:val="28"/>
        </w:rPr>
      </w:pPr>
      <w:r>
        <w:rPr>
          <w:rFonts w:ascii="Times New Roman" w:hAnsi="Times New Roman"/>
          <w:spacing w:val="30"/>
          <w:sz w:val="28"/>
        </w:rPr>
        <w:t>WYKAZ OSÓB</w:t>
      </w:r>
      <w:r w:rsidR="00A36859">
        <w:rPr>
          <w:rFonts w:ascii="Times New Roman" w:hAnsi="Times New Roman"/>
          <w:spacing w:val="30"/>
          <w:sz w:val="28"/>
        </w:rPr>
        <w:t xml:space="preserve"> </w:t>
      </w:r>
    </w:p>
    <w:p w14:paraId="1664EA25" w14:textId="05A352EC" w:rsidR="00532A90" w:rsidRPr="00EA1B8A" w:rsidRDefault="00532A90" w:rsidP="00EA1B8A">
      <w:pPr>
        <w:pStyle w:val="Tekstpodstawowy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sz w:val="22"/>
          <w:szCs w:val="22"/>
        </w:rPr>
      </w:pPr>
      <w:r w:rsidRPr="00EA1B8A">
        <w:rPr>
          <w:sz w:val="22"/>
          <w:szCs w:val="22"/>
        </w:rPr>
        <w:t>Wykaz osób, które będą uczestniczyć</w:t>
      </w:r>
      <w:r w:rsidR="00226C95" w:rsidRPr="00EA1B8A">
        <w:rPr>
          <w:sz w:val="22"/>
          <w:szCs w:val="22"/>
        </w:rPr>
        <w:t xml:space="preserve"> w wykonywaniu przedmiotowego zadania</w:t>
      </w:r>
      <w:r w:rsidR="00DC546E" w:rsidRPr="00EA1B8A">
        <w:rPr>
          <w:sz w:val="22"/>
          <w:szCs w:val="22"/>
        </w:rPr>
        <w:t xml:space="preserve">, </w:t>
      </w:r>
      <w:r w:rsidRPr="00EA1B8A">
        <w:rPr>
          <w:sz w:val="22"/>
          <w:szCs w:val="22"/>
        </w:rPr>
        <w:t xml:space="preserve">wraz z informacjami na temat ich kwalifikacji zawodowych, doświadczenia i wykształcenia niezbędnych dla wykonania zamówienia, a także zakresu wykonywanych przez nie czynności, oraz informacją </w:t>
      </w:r>
      <w:r w:rsidR="00EA1B8A">
        <w:rPr>
          <w:sz w:val="22"/>
          <w:szCs w:val="22"/>
        </w:rPr>
        <w:br/>
      </w:r>
      <w:r w:rsidRPr="00EA1B8A">
        <w:rPr>
          <w:sz w:val="22"/>
          <w:szCs w:val="22"/>
        </w:rPr>
        <w:t>o podstawie do dysponowania tymi osobami.</w:t>
      </w:r>
    </w:p>
    <w:p w14:paraId="2DC9031C" w14:textId="77777777" w:rsidR="00226C95" w:rsidRDefault="00226C95" w:rsidP="00226C95">
      <w:pPr>
        <w:jc w:val="both"/>
        <w:rPr>
          <w:sz w:val="24"/>
        </w:rPr>
      </w:pPr>
    </w:p>
    <w:p w14:paraId="1DC90E43" w14:textId="28966C64" w:rsidR="00226C95" w:rsidRDefault="00226C95" w:rsidP="00226C95">
      <w:pPr>
        <w:jc w:val="both"/>
        <w:rPr>
          <w:sz w:val="24"/>
        </w:rPr>
      </w:pPr>
      <w:r>
        <w:rPr>
          <w:sz w:val="24"/>
        </w:rPr>
        <w:t xml:space="preserve">Składając ofertę w postępowaniu o udzielenie zamówienia publicznego, prowadzonego w trybie </w:t>
      </w:r>
      <w:r>
        <w:rPr>
          <w:bCs/>
          <w:sz w:val="24"/>
        </w:rPr>
        <w:t>podstawowym bez negocjacji</w:t>
      </w:r>
      <w:r>
        <w:rPr>
          <w:b/>
          <w:sz w:val="24"/>
        </w:rPr>
        <w:t>,</w:t>
      </w:r>
      <w:r>
        <w:rPr>
          <w:b/>
          <w:bCs/>
        </w:rPr>
        <w:t xml:space="preserve"> </w:t>
      </w:r>
      <w:r>
        <w:rPr>
          <w:sz w:val="24"/>
        </w:rPr>
        <w:t>na zadanie pn.:</w:t>
      </w:r>
    </w:p>
    <w:p w14:paraId="4534EA25" w14:textId="52AFDBCB" w:rsidR="00226C95" w:rsidRPr="00226C95" w:rsidRDefault="00226C95" w:rsidP="00226C95">
      <w:pPr>
        <w:jc w:val="center"/>
        <w:rPr>
          <w:b/>
          <w:sz w:val="24"/>
          <w:szCs w:val="24"/>
        </w:rPr>
      </w:pPr>
      <w:r w:rsidRPr="005E72A8">
        <w:rPr>
          <w:b/>
          <w:sz w:val="24"/>
          <w:szCs w:val="24"/>
        </w:rPr>
        <w:t>Świadczenie usługi ochrony i dozoru mienia wraz z paleniem w piecu CO w obiektach Powiatowego Zarządu Dróg w Rawiczu w 2022 roku</w:t>
      </w:r>
      <w:r>
        <w:rPr>
          <w:b/>
          <w:sz w:val="22"/>
          <w:szCs w:val="22"/>
        </w:rPr>
        <w:t>,</w:t>
      </w:r>
    </w:p>
    <w:p w14:paraId="21C5FDE0" w14:textId="0E39D4E1" w:rsidR="00226C95" w:rsidRDefault="00226C95" w:rsidP="00532A90">
      <w:pPr>
        <w:pStyle w:val="Tekstpodstawowy2"/>
      </w:pPr>
      <w:r>
        <w:rPr>
          <w:b/>
          <w:bCs/>
        </w:rPr>
        <w:t>OŚWIADCZAM(Y),</w:t>
      </w:r>
      <w:r>
        <w:t xml:space="preserve"> że w wykonaniu niniejszego zamówienia będą uczestniczyć następujące osoby:</w:t>
      </w:r>
    </w:p>
    <w:p w14:paraId="2D9BAC90" w14:textId="77777777" w:rsidR="00226C95" w:rsidRDefault="00226C95" w:rsidP="00532A90">
      <w:pPr>
        <w:pStyle w:val="Tekstpodstawowy2"/>
      </w:pPr>
    </w:p>
    <w:tbl>
      <w:tblPr>
        <w:tblW w:w="13494" w:type="dxa"/>
        <w:tblInd w:w="-4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"/>
        <w:gridCol w:w="2385"/>
        <w:gridCol w:w="1868"/>
        <w:gridCol w:w="1843"/>
        <w:gridCol w:w="1985"/>
        <w:gridCol w:w="2409"/>
        <w:gridCol w:w="2410"/>
      </w:tblGrid>
      <w:tr w:rsidR="00EA1B8A" w14:paraId="62A50E4F" w14:textId="77777777" w:rsidTr="00EA1B8A">
        <w:trPr>
          <w:cantSplit/>
          <w:trHeight w:val="600"/>
        </w:trPr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58555CA" w14:textId="77777777" w:rsidR="00EA1B8A" w:rsidRDefault="00EA1B8A" w:rsidP="00EA1B8A"/>
          <w:p w14:paraId="36A28926" w14:textId="0EFF19A5" w:rsidR="00EA1B8A" w:rsidRPr="00226C95" w:rsidRDefault="00EA1B8A" w:rsidP="00EA1B8A">
            <w:r>
              <w:t>Lp.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8775D8A" w14:textId="0B257267" w:rsidR="00EA1B8A" w:rsidRPr="00226C95" w:rsidRDefault="00EA1B8A">
            <w:pPr>
              <w:jc w:val="center"/>
            </w:pPr>
            <w:r w:rsidRPr="00226C95">
              <w:t>Imię i Nazwisko</w:t>
            </w: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64C57A4" w14:textId="77777777" w:rsidR="00EA1B8A" w:rsidRPr="00226C95" w:rsidRDefault="00EA1B8A">
            <w:pPr>
              <w:pStyle w:val="Nagwek"/>
              <w:tabs>
                <w:tab w:val="left" w:pos="708"/>
              </w:tabs>
              <w:jc w:val="center"/>
            </w:pPr>
            <w:r w:rsidRPr="00226C95">
              <w:t>Kwalifikacje zawodowe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9CB069E" w14:textId="77777777" w:rsidR="00EA1B8A" w:rsidRPr="00EA1B8A" w:rsidRDefault="00EA1B8A">
            <w:pPr>
              <w:pStyle w:val="Nagwek"/>
              <w:tabs>
                <w:tab w:val="left" w:pos="708"/>
              </w:tabs>
              <w:jc w:val="center"/>
              <w:rPr>
                <w:sz w:val="16"/>
                <w:szCs w:val="16"/>
              </w:rPr>
            </w:pPr>
            <w:r w:rsidRPr="00EA1B8A">
              <w:rPr>
                <w:sz w:val="16"/>
                <w:szCs w:val="16"/>
              </w:rPr>
              <w:t xml:space="preserve">Doświadczenie w latach i pełnych miesiącach </w:t>
            </w:r>
          </w:p>
          <w:p w14:paraId="0CC9C5A6" w14:textId="061FE1BA" w:rsidR="00EA1B8A" w:rsidRPr="00226C95" w:rsidRDefault="007B6E43">
            <w:pPr>
              <w:pStyle w:val="Nagwek"/>
              <w:tabs>
                <w:tab w:val="left" w:pos="708"/>
              </w:tabs>
              <w:jc w:val="center"/>
            </w:pPr>
            <w:r>
              <w:rPr>
                <w:sz w:val="16"/>
                <w:szCs w:val="16"/>
              </w:rPr>
              <w:t>(na dzień 1</w:t>
            </w:r>
            <w:r w:rsidR="00B66E85">
              <w:rPr>
                <w:sz w:val="16"/>
                <w:szCs w:val="16"/>
              </w:rPr>
              <w:t>7</w:t>
            </w:r>
            <w:r w:rsidR="00EA1B8A" w:rsidRPr="00EA1B8A">
              <w:rPr>
                <w:sz w:val="16"/>
                <w:szCs w:val="16"/>
              </w:rPr>
              <w:t>.11.2021 r.)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3B03A83" w14:textId="77777777" w:rsidR="00EA1B8A" w:rsidRPr="00226C95" w:rsidRDefault="00EA1B8A">
            <w:pPr>
              <w:jc w:val="center"/>
            </w:pPr>
            <w:r w:rsidRPr="00226C95">
              <w:t>Wykształcenie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AC178D4" w14:textId="77777777" w:rsidR="00EA1B8A" w:rsidRPr="00226C95" w:rsidRDefault="00EA1B8A">
            <w:pPr>
              <w:jc w:val="center"/>
            </w:pPr>
            <w:r w:rsidRPr="00226C95">
              <w:t>Zakres wykonywanych czynności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B450A33" w14:textId="592A03EC" w:rsidR="00EA1B8A" w:rsidRPr="00226C95" w:rsidRDefault="00EA1B8A">
            <w:pPr>
              <w:jc w:val="center"/>
              <w:rPr>
                <w:vertAlign w:val="superscript"/>
              </w:rPr>
            </w:pPr>
            <w:r w:rsidRPr="00226C95">
              <w:t>Podstawa dysponowania</w:t>
            </w:r>
            <w:r w:rsidRPr="00226C95">
              <w:rPr>
                <w:vertAlign w:val="superscript"/>
              </w:rPr>
              <w:t>1)</w:t>
            </w:r>
          </w:p>
        </w:tc>
      </w:tr>
      <w:tr w:rsidR="00EA1B8A" w14:paraId="79B70CA5" w14:textId="77777777" w:rsidTr="00EA1B8A">
        <w:trPr>
          <w:cantSplit/>
          <w:trHeight w:hRule="exact" w:val="512"/>
        </w:trPr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48F24" w14:textId="4A1E8379" w:rsidR="00EA1B8A" w:rsidRPr="00EA1B8A" w:rsidRDefault="00EA1B8A" w:rsidP="00EA1B8A">
            <w:pPr>
              <w:spacing w:before="120" w:line="360" w:lineRule="auto"/>
              <w:jc w:val="center"/>
            </w:pPr>
            <w:r w:rsidRPr="00EA1B8A">
              <w:t>1.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2C6FC" w14:textId="14744555" w:rsidR="00EA1B8A" w:rsidRDefault="00EA1B8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8AD07" w14:textId="77777777" w:rsidR="00EA1B8A" w:rsidRDefault="00EA1B8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2CC92" w14:textId="77777777" w:rsidR="00EA1B8A" w:rsidRDefault="00EA1B8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ECD83" w14:textId="77777777" w:rsidR="00EA1B8A" w:rsidRDefault="00EA1B8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EF794" w14:textId="77777777" w:rsidR="00EA1B8A" w:rsidRDefault="00EA1B8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CAC33" w14:textId="459443C1" w:rsidR="00EA1B8A" w:rsidRPr="00226C95" w:rsidRDefault="00EA1B8A" w:rsidP="0035619A">
            <w:pPr>
              <w:jc w:val="center"/>
              <w:rPr>
                <w:sz w:val="18"/>
                <w:szCs w:val="18"/>
              </w:rPr>
            </w:pPr>
            <w:r w:rsidRPr="00226C95">
              <w:rPr>
                <w:sz w:val="18"/>
                <w:szCs w:val="18"/>
              </w:rPr>
              <w:t>dysponowanie bezpośrednie / dysponowanie pośrednie*</w:t>
            </w:r>
          </w:p>
        </w:tc>
      </w:tr>
      <w:tr w:rsidR="00EA1B8A" w14:paraId="2C93E78A" w14:textId="77777777" w:rsidTr="00EA1B8A">
        <w:trPr>
          <w:cantSplit/>
          <w:trHeight w:hRule="exact" w:val="567"/>
        </w:trPr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6F6834" w14:textId="03467A33" w:rsidR="00EA1B8A" w:rsidRPr="00EA1B8A" w:rsidRDefault="00EA1B8A" w:rsidP="00EA1B8A">
            <w:pPr>
              <w:spacing w:before="120" w:line="360" w:lineRule="auto"/>
              <w:jc w:val="center"/>
            </w:pPr>
            <w:r w:rsidRPr="00EA1B8A">
              <w:t>2.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D1A43" w14:textId="1D4439F0" w:rsidR="00EA1B8A" w:rsidRDefault="00EA1B8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57427" w14:textId="77777777" w:rsidR="00EA1B8A" w:rsidRDefault="00EA1B8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5C0BB" w14:textId="77777777" w:rsidR="00EA1B8A" w:rsidRDefault="00EA1B8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F8121" w14:textId="77777777" w:rsidR="00EA1B8A" w:rsidRDefault="00EA1B8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9957E" w14:textId="77777777" w:rsidR="00EA1B8A" w:rsidRDefault="00EA1B8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9000E" w14:textId="65B2F47F" w:rsidR="00EA1B8A" w:rsidRPr="00226C95" w:rsidRDefault="00EA1B8A" w:rsidP="0035619A">
            <w:pPr>
              <w:jc w:val="center"/>
              <w:rPr>
                <w:sz w:val="18"/>
                <w:szCs w:val="18"/>
              </w:rPr>
            </w:pPr>
            <w:r w:rsidRPr="00226C95">
              <w:rPr>
                <w:sz w:val="18"/>
                <w:szCs w:val="18"/>
              </w:rPr>
              <w:t>dysponowanie bezpośrednie / dysponowanie pośrednie*</w:t>
            </w:r>
          </w:p>
        </w:tc>
      </w:tr>
      <w:tr w:rsidR="00EA1B8A" w14:paraId="043B918A" w14:textId="77777777" w:rsidTr="00EA1B8A">
        <w:trPr>
          <w:cantSplit/>
          <w:trHeight w:hRule="exact" w:val="580"/>
        </w:trPr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852E3" w14:textId="18A36620" w:rsidR="00EA1B8A" w:rsidRPr="00EA1B8A" w:rsidRDefault="00EA1B8A" w:rsidP="00EA1B8A">
            <w:pPr>
              <w:spacing w:before="120" w:line="360" w:lineRule="auto"/>
              <w:jc w:val="center"/>
            </w:pPr>
            <w:r w:rsidRPr="00EA1B8A">
              <w:t>3.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6536D" w14:textId="15FD7FB0" w:rsidR="00EA1B8A" w:rsidRDefault="00EA1B8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B6292" w14:textId="77777777" w:rsidR="00EA1B8A" w:rsidRDefault="00EA1B8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18369" w14:textId="77777777" w:rsidR="00EA1B8A" w:rsidRDefault="00EA1B8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7B1D1A" w14:textId="77777777" w:rsidR="00EA1B8A" w:rsidRDefault="00EA1B8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82CA4" w14:textId="77777777" w:rsidR="00EA1B8A" w:rsidRDefault="00EA1B8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539EA" w14:textId="1D5A8D52" w:rsidR="00EA1B8A" w:rsidRPr="00226C95" w:rsidRDefault="00EA1B8A" w:rsidP="0035619A">
            <w:pPr>
              <w:jc w:val="center"/>
              <w:rPr>
                <w:sz w:val="18"/>
                <w:szCs w:val="18"/>
              </w:rPr>
            </w:pPr>
            <w:r w:rsidRPr="00226C95">
              <w:rPr>
                <w:sz w:val="18"/>
                <w:szCs w:val="18"/>
              </w:rPr>
              <w:t>dysponowanie bezpośrednie / dysponowanie pośrednie*</w:t>
            </w:r>
          </w:p>
        </w:tc>
      </w:tr>
      <w:tr w:rsidR="00EA1B8A" w14:paraId="2FC4BF6A" w14:textId="77777777" w:rsidTr="00EA1B8A">
        <w:trPr>
          <w:cantSplit/>
          <w:trHeight w:hRule="exact" w:val="580"/>
        </w:trPr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EB68D" w14:textId="1E210D25" w:rsidR="00EA1B8A" w:rsidRPr="00EA1B8A" w:rsidRDefault="00EA1B8A" w:rsidP="00EA1B8A">
            <w:pPr>
              <w:spacing w:before="120" w:line="360" w:lineRule="auto"/>
              <w:jc w:val="center"/>
            </w:pPr>
            <w:r w:rsidRPr="00EA1B8A">
              <w:t>4.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B1234" w14:textId="7530A108" w:rsidR="00EA1B8A" w:rsidRDefault="00EA1B8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64222" w14:textId="77777777" w:rsidR="00EA1B8A" w:rsidRDefault="00EA1B8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40C42" w14:textId="77777777" w:rsidR="00EA1B8A" w:rsidRDefault="00EA1B8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72E1F" w14:textId="77777777" w:rsidR="00EA1B8A" w:rsidRDefault="00EA1B8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135B4" w14:textId="77777777" w:rsidR="00EA1B8A" w:rsidRDefault="00EA1B8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5F715" w14:textId="35EC4CD2" w:rsidR="00EA1B8A" w:rsidRPr="00226C95" w:rsidRDefault="00EA1B8A" w:rsidP="0035619A">
            <w:pPr>
              <w:jc w:val="center"/>
              <w:rPr>
                <w:sz w:val="18"/>
                <w:szCs w:val="18"/>
              </w:rPr>
            </w:pPr>
            <w:r w:rsidRPr="00226C95">
              <w:rPr>
                <w:sz w:val="18"/>
                <w:szCs w:val="18"/>
              </w:rPr>
              <w:t>dysponowanie bezpośrednie / dysponowanie pośrednie*</w:t>
            </w:r>
          </w:p>
        </w:tc>
      </w:tr>
    </w:tbl>
    <w:p w14:paraId="29F016BB" w14:textId="14B51604" w:rsidR="00532A90" w:rsidRDefault="00532A90" w:rsidP="00532A90"/>
    <w:p w14:paraId="021A465D" w14:textId="450A0606" w:rsidR="00EA1B8A" w:rsidRDefault="00EA1B8A" w:rsidP="00532A90"/>
    <w:p w14:paraId="1F654107" w14:textId="77777777" w:rsidR="00EA1B8A" w:rsidRPr="004F3E74" w:rsidRDefault="00EA1B8A" w:rsidP="00EA1B8A">
      <w:pPr>
        <w:tabs>
          <w:tab w:val="left" w:pos="0"/>
        </w:tabs>
        <w:rPr>
          <w:rFonts w:eastAsia="Arial Unicode MS"/>
          <w:i/>
          <w:iCs/>
          <w:color w:val="00000A"/>
          <w:sz w:val="22"/>
          <w:szCs w:val="22"/>
        </w:rPr>
      </w:pPr>
      <w:r w:rsidRPr="004F3E74">
        <w:rPr>
          <w:b/>
          <w:i/>
          <w:iCs/>
          <w:color w:val="00000A"/>
          <w:sz w:val="22"/>
          <w:szCs w:val="22"/>
        </w:rPr>
        <w:t>Uwaga: Do wykazu należy załączyć dokumenty potwierdzające posiadanie wymaganych przez Zamawiającego uprawnień.</w:t>
      </w:r>
    </w:p>
    <w:p w14:paraId="0A7C6E68" w14:textId="77777777" w:rsidR="00EA1B8A" w:rsidRDefault="00EA1B8A" w:rsidP="00EA1B8A">
      <w:pPr>
        <w:contextualSpacing/>
        <w:rPr>
          <w:b/>
          <w:bCs/>
          <w:i/>
          <w:iCs/>
          <w:sz w:val="24"/>
          <w:szCs w:val="24"/>
        </w:rPr>
      </w:pPr>
    </w:p>
    <w:p w14:paraId="62A43C7C" w14:textId="77777777" w:rsidR="00EA1B8A" w:rsidRDefault="00EA1B8A" w:rsidP="00EA1B8A">
      <w:pPr>
        <w:contextualSpacing/>
        <w:jc w:val="both"/>
        <w:rPr>
          <w:i/>
          <w:iCs/>
        </w:rPr>
      </w:pPr>
      <w:r>
        <w:rPr>
          <w:i/>
          <w:iCs/>
        </w:rPr>
        <w:t xml:space="preserve">Na podstawie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 dalej RODO): </w:t>
      </w:r>
    </w:p>
    <w:p w14:paraId="5E38568E" w14:textId="77777777" w:rsidR="00EA1B8A" w:rsidRPr="005E72A8" w:rsidRDefault="00EA1B8A" w:rsidP="00EA1B8A">
      <w:pPr>
        <w:rPr>
          <w:b/>
          <w:sz w:val="24"/>
          <w:szCs w:val="24"/>
        </w:rPr>
      </w:pPr>
      <w:r>
        <w:rPr>
          <w:i/>
          <w:iCs/>
        </w:rPr>
        <w:t>-Oświadczam, że wypełniłem obowiązki informacyjne przewidziane w art. 13 lub art. 14 RODO</w:t>
      </w:r>
      <w:r>
        <w:rPr>
          <w:i/>
          <w:iCs/>
          <w:vertAlign w:val="superscript"/>
        </w:rPr>
        <w:t xml:space="preserve"> </w:t>
      </w:r>
      <w:r>
        <w:rPr>
          <w:i/>
          <w:iCs/>
        </w:rPr>
        <w:t>wobec osób fizycznych, od których dane osobowe bezpośrednio lub pośrednio pozyskałem w celu ubiegania się o udzielenie zamówienia publicznego na realizację zadania pn.</w:t>
      </w:r>
      <w:r w:rsidRPr="00D96B64">
        <w:rPr>
          <w:b/>
          <w:sz w:val="22"/>
          <w:szCs w:val="22"/>
        </w:rPr>
        <w:t xml:space="preserve"> </w:t>
      </w:r>
      <w:r w:rsidRPr="00EA1B8A">
        <w:rPr>
          <w:i/>
        </w:rPr>
        <w:t>Świadczenie usługi ochrony i dozoru mienia wraz z paleniem w piecu CO w obiektach Powiatowego Zarządu Dróg w Rawiczu w 2022 roku.</w:t>
      </w:r>
    </w:p>
    <w:p w14:paraId="51B13D6F" w14:textId="32A8CE5E" w:rsidR="00EA1B8A" w:rsidRPr="00D96B64" w:rsidRDefault="00EA1B8A" w:rsidP="00EA1B8A">
      <w:pPr>
        <w:widowControl w:val="0"/>
        <w:suppressAutoHyphens/>
        <w:autoSpaceDE w:val="0"/>
        <w:autoSpaceDN w:val="0"/>
        <w:adjustRightInd w:val="0"/>
        <w:spacing w:after="120"/>
        <w:jc w:val="both"/>
        <w:rPr>
          <w:bCs/>
          <w:i/>
          <w:iCs/>
        </w:rPr>
      </w:pPr>
    </w:p>
    <w:p w14:paraId="2C95DC6A" w14:textId="0C359CE3" w:rsidR="00EA1B8A" w:rsidRDefault="00EA1B8A" w:rsidP="00532A90"/>
    <w:p w14:paraId="7FD063CA" w14:textId="7891267A" w:rsidR="00EA1B8A" w:rsidRDefault="00EA1B8A" w:rsidP="00532A90"/>
    <w:p w14:paraId="737E1E50" w14:textId="485DD6FA" w:rsidR="00EA1B8A" w:rsidRDefault="00EA1B8A" w:rsidP="00532A90"/>
    <w:p w14:paraId="530D0EA9" w14:textId="36F83B11" w:rsidR="00EA1B8A" w:rsidRDefault="00EA1B8A" w:rsidP="00532A90"/>
    <w:p w14:paraId="6BFED490" w14:textId="2A2D8CE7" w:rsidR="00EA1B8A" w:rsidRDefault="00EA1B8A" w:rsidP="00532A90"/>
    <w:p w14:paraId="308345AC" w14:textId="3714A376" w:rsidR="00EA1B8A" w:rsidRDefault="00EA1B8A" w:rsidP="00532A90"/>
    <w:p w14:paraId="2DCFC6C0" w14:textId="17088846" w:rsidR="00EA1B8A" w:rsidRDefault="00EA1B8A" w:rsidP="00532A90"/>
    <w:p w14:paraId="3D6094B6" w14:textId="3D35D532" w:rsidR="00EA1B8A" w:rsidRDefault="00EA1B8A" w:rsidP="00532A90"/>
    <w:p w14:paraId="5540B927" w14:textId="77777777" w:rsidR="00EA1B8A" w:rsidRDefault="00EA1B8A" w:rsidP="00532A90"/>
    <w:p w14:paraId="27091729" w14:textId="2E88372E" w:rsidR="00532A90" w:rsidRDefault="00532A90" w:rsidP="00532A90"/>
    <w:p w14:paraId="3AB9BA74" w14:textId="77777777" w:rsidR="0035619A" w:rsidRDefault="0035619A" w:rsidP="00532A90"/>
    <w:p w14:paraId="22CA485A" w14:textId="77777777" w:rsidR="00532A90" w:rsidRDefault="00532A90" w:rsidP="00532A90">
      <w:r>
        <w:t>……………………………………..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……………………………………………………………………</w:t>
      </w:r>
    </w:p>
    <w:p w14:paraId="454670F9" w14:textId="6C8D0FFA" w:rsidR="004D67C1" w:rsidRDefault="00532A90" w:rsidP="00A36859">
      <w:pPr>
        <w:rPr>
          <w:sz w:val="24"/>
          <w:vertAlign w:val="superscript"/>
        </w:rPr>
      </w:pPr>
      <w:r>
        <w:rPr>
          <w:sz w:val="16"/>
          <w:szCs w:val="16"/>
        </w:rPr>
        <w:t xml:space="preserve">    (miejscowość i data)</w:t>
      </w:r>
      <w:r>
        <w:rPr>
          <w:sz w:val="16"/>
          <w:szCs w:val="16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vertAlign w:val="superscript"/>
        </w:rPr>
        <w:t>podpis osoby uprawnionej do składania oświadczeń woli w imieniu Wykonawcy</w:t>
      </w:r>
    </w:p>
    <w:p w14:paraId="7AAAD4AA" w14:textId="06AD7EDD" w:rsidR="00EA1B8A" w:rsidRDefault="00EA1B8A" w:rsidP="00A36859">
      <w:pPr>
        <w:rPr>
          <w:sz w:val="24"/>
          <w:vertAlign w:val="superscript"/>
        </w:rPr>
      </w:pPr>
    </w:p>
    <w:p w14:paraId="48E89690" w14:textId="1DE4E795" w:rsidR="00EA1B8A" w:rsidRDefault="00EA1B8A" w:rsidP="00A36859">
      <w:pPr>
        <w:rPr>
          <w:sz w:val="24"/>
          <w:vertAlign w:val="superscript"/>
        </w:rPr>
      </w:pPr>
    </w:p>
    <w:p w14:paraId="71950DBA" w14:textId="7E3C8729" w:rsidR="00EA1B8A" w:rsidRDefault="00EA1B8A" w:rsidP="00A36859">
      <w:pPr>
        <w:rPr>
          <w:sz w:val="24"/>
          <w:vertAlign w:val="superscript"/>
        </w:rPr>
      </w:pPr>
    </w:p>
    <w:p w14:paraId="731A33FE" w14:textId="4F497A1A" w:rsidR="00EA1B8A" w:rsidRDefault="00EA1B8A" w:rsidP="00A36859">
      <w:pPr>
        <w:rPr>
          <w:sz w:val="24"/>
          <w:vertAlign w:val="superscript"/>
        </w:rPr>
      </w:pPr>
    </w:p>
    <w:p w14:paraId="50DE27C3" w14:textId="75A84864" w:rsidR="00EA1B8A" w:rsidRDefault="00EA1B8A" w:rsidP="00A36859">
      <w:pPr>
        <w:rPr>
          <w:sz w:val="24"/>
          <w:vertAlign w:val="superscript"/>
        </w:rPr>
      </w:pPr>
    </w:p>
    <w:p w14:paraId="21866395" w14:textId="28FFD123" w:rsidR="00EA1B8A" w:rsidRDefault="00EA1B8A" w:rsidP="00A36859">
      <w:pPr>
        <w:rPr>
          <w:sz w:val="24"/>
          <w:vertAlign w:val="superscript"/>
        </w:rPr>
      </w:pPr>
    </w:p>
    <w:p w14:paraId="79070241" w14:textId="1CEE6FF3" w:rsidR="000313DC" w:rsidRDefault="000313DC" w:rsidP="00A36859">
      <w:pPr>
        <w:rPr>
          <w:sz w:val="24"/>
          <w:vertAlign w:val="superscript"/>
        </w:rPr>
      </w:pPr>
    </w:p>
    <w:p w14:paraId="02498C55" w14:textId="5A993E31" w:rsidR="000313DC" w:rsidRDefault="000313DC" w:rsidP="00A36859">
      <w:pPr>
        <w:rPr>
          <w:sz w:val="24"/>
          <w:vertAlign w:val="superscript"/>
        </w:rPr>
      </w:pPr>
    </w:p>
    <w:p w14:paraId="43F3C92D" w14:textId="77777777" w:rsidR="000313DC" w:rsidRDefault="000313DC" w:rsidP="00A36859">
      <w:pPr>
        <w:rPr>
          <w:sz w:val="24"/>
          <w:vertAlign w:val="superscript"/>
        </w:rPr>
      </w:pPr>
    </w:p>
    <w:p w14:paraId="4A7132C9" w14:textId="77777777" w:rsidR="000313DC" w:rsidRDefault="000313DC" w:rsidP="000313D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ahoma" w:hAnsi="Tahoma" w:cs="Tahoma"/>
          <w:b/>
          <w:bCs/>
          <w:color w:val="00000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sz w:val="14"/>
          <w:szCs w:val="14"/>
        </w:rPr>
        <w:t>UWAGA:</w:t>
      </w:r>
      <w:r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bCs/>
          <w:color w:val="000000"/>
          <w:sz w:val="14"/>
          <w:szCs w:val="14"/>
        </w:rPr>
        <w:t>Wykaz opatruje się w formie elektronicznej (kwalifikowanym podpisem elektronicznym) lub w postaci elektronicznej podpisem zaufanym lub osobistym. Rekomendowany format - .pdf</w:t>
      </w:r>
    </w:p>
    <w:p w14:paraId="2DFE972C" w14:textId="0ECD43D6" w:rsidR="00EA1B8A" w:rsidRDefault="00EA1B8A" w:rsidP="00EA1B8A">
      <w:pPr>
        <w:rPr>
          <w:sz w:val="16"/>
          <w:szCs w:val="16"/>
        </w:rPr>
      </w:pPr>
    </w:p>
    <w:p w14:paraId="0B31DC91" w14:textId="15841899" w:rsidR="00EA1B8A" w:rsidRDefault="00EA1B8A" w:rsidP="00EA1B8A">
      <w:pPr>
        <w:rPr>
          <w:sz w:val="16"/>
          <w:szCs w:val="16"/>
        </w:rPr>
      </w:pPr>
      <w:r>
        <w:rPr>
          <w:sz w:val="16"/>
          <w:szCs w:val="16"/>
        </w:rPr>
        <w:t>___________________________________________</w:t>
      </w:r>
    </w:p>
    <w:p w14:paraId="6B2ACA0D" w14:textId="1AFA30E1" w:rsidR="00EA1B8A" w:rsidRPr="00EA1B8A" w:rsidRDefault="00EA1B8A" w:rsidP="00EA1B8A">
      <w:pPr>
        <w:rPr>
          <w:sz w:val="16"/>
          <w:szCs w:val="16"/>
        </w:rPr>
      </w:pPr>
      <w:r w:rsidRPr="00EA1B8A">
        <w:rPr>
          <w:sz w:val="16"/>
          <w:szCs w:val="16"/>
        </w:rPr>
        <w:t>* Niewłaściwe skreślić.</w:t>
      </w:r>
    </w:p>
    <w:p w14:paraId="63964766" w14:textId="77777777" w:rsidR="00EA1B8A" w:rsidRPr="00EA1B8A" w:rsidRDefault="00EA1B8A" w:rsidP="00EA1B8A">
      <w:pPr>
        <w:rPr>
          <w:sz w:val="16"/>
          <w:szCs w:val="16"/>
        </w:rPr>
      </w:pPr>
    </w:p>
    <w:p w14:paraId="173E013A" w14:textId="77777777" w:rsidR="00EA1B8A" w:rsidRPr="00EA1B8A" w:rsidRDefault="00EA1B8A" w:rsidP="00EA1B8A">
      <w:pPr>
        <w:jc w:val="both"/>
        <w:rPr>
          <w:b/>
          <w:sz w:val="16"/>
          <w:szCs w:val="16"/>
        </w:rPr>
      </w:pPr>
      <w:r w:rsidRPr="00EA1B8A">
        <w:rPr>
          <w:b/>
          <w:sz w:val="16"/>
          <w:szCs w:val="16"/>
        </w:rPr>
        <w:t>UWAGA: informacje dotyczące kwalifikacji, doświadczenia i wykształcenia osoby należy podać w zakresie niezbędnym do oceny spełniania warunku udziału  w postępowaniu.</w:t>
      </w:r>
    </w:p>
    <w:p w14:paraId="79C121C5" w14:textId="77FEF14D" w:rsidR="00EA1B8A" w:rsidRPr="00EA1B8A" w:rsidRDefault="00EA1B8A" w:rsidP="00EA1B8A">
      <w:pPr>
        <w:jc w:val="both"/>
        <w:rPr>
          <w:color w:val="333333"/>
          <w:sz w:val="16"/>
          <w:szCs w:val="16"/>
        </w:rPr>
      </w:pPr>
      <w:r w:rsidRPr="00EA1B8A">
        <w:rPr>
          <w:color w:val="333333"/>
          <w:sz w:val="16"/>
          <w:szCs w:val="16"/>
          <w:vertAlign w:val="superscript"/>
        </w:rPr>
        <w:t>1)</w:t>
      </w:r>
      <w:r w:rsidRPr="00EA1B8A">
        <w:rPr>
          <w:color w:val="333333"/>
          <w:sz w:val="16"/>
          <w:szCs w:val="16"/>
        </w:rPr>
        <w:t>W przypadku, gdy Wykonawca dysponuje wskazaną osobą na podstawie stosunku prawnego łączącego go bezpośrednio z tą osobą należy wpisać „dysponowanie bezpośrednie”. Natomiast w przypadku, gdy wskazana osoba jest udostępniana przez inny podmiot (podmiot trzeci) należy wpisać „dysponowanie pośrednie” i jednocześnie załączyć do oferty zobowiązanie tego podmiotu (podmiotu trzeciego) do oddania Wykonawcy do dyspozycji niezbędnych zasobów na okres korzystania z nich przy wykonaniu zamówienia, spełniające wymagania określone w SWZ.</w:t>
      </w:r>
    </w:p>
    <w:sectPr w:rsidR="00EA1B8A" w:rsidRPr="00EA1B8A" w:rsidSect="00532A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 w:code="1"/>
      <w:pgMar w:top="851" w:right="1418" w:bottom="851" w:left="1418" w:header="709" w:footer="709" w:gutter="0"/>
      <w:cols w:space="708"/>
      <w:noEndnote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46185" w14:textId="77777777" w:rsidR="00724603" w:rsidRDefault="00724603" w:rsidP="002545A7">
      <w:r>
        <w:separator/>
      </w:r>
    </w:p>
  </w:endnote>
  <w:endnote w:type="continuationSeparator" w:id="0">
    <w:p w14:paraId="7D8D0B03" w14:textId="77777777" w:rsidR="00724603" w:rsidRDefault="00724603" w:rsidP="00254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9C9EA" w14:textId="77777777" w:rsidR="002545A7" w:rsidRDefault="002545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B9122" w14:textId="77777777" w:rsidR="002545A7" w:rsidRDefault="002545A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0F16C" w14:textId="77777777" w:rsidR="002545A7" w:rsidRDefault="002545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1D517" w14:textId="77777777" w:rsidR="00724603" w:rsidRDefault="00724603" w:rsidP="002545A7">
      <w:r>
        <w:separator/>
      </w:r>
    </w:p>
  </w:footnote>
  <w:footnote w:type="continuationSeparator" w:id="0">
    <w:p w14:paraId="6D92DC29" w14:textId="77777777" w:rsidR="00724603" w:rsidRDefault="00724603" w:rsidP="00254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DCD83" w14:textId="77777777" w:rsidR="002545A7" w:rsidRDefault="002545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81E11" w14:textId="77777777" w:rsidR="002545A7" w:rsidRDefault="002545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6F6E0" w14:textId="77777777" w:rsidR="002545A7" w:rsidRDefault="002545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7A2A1A"/>
    <w:multiLevelType w:val="hybridMultilevel"/>
    <w:tmpl w:val="05B0B030"/>
    <w:lvl w:ilvl="0" w:tplc="59AEFD7C">
      <w:start w:val="1"/>
      <w:numFmt w:val="decimal"/>
      <w:lvlText w:val="%1)"/>
      <w:lvlJc w:val="left"/>
      <w:pPr>
        <w:ind w:left="720" w:hanging="360"/>
      </w:pPr>
      <w:rPr>
        <w:rFonts w:hint="default"/>
        <w:color w:val="33333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534"/>
    <w:rsid w:val="000169EA"/>
    <w:rsid w:val="000313DC"/>
    <w:rsid w:val="00057577"/>
    <w:rsid w:val="00093849"/>
    <w:rsid w:val="00150AE1"/>
    <w:rsid w:val="00167D11"/>
    <w:rsid w:val="00226C95"/>
    <w:rsid w:val="002463CA"/>
    <w:rsid w:val="002545A7"/>
    <w:rsid w:val="002F645F"/>
    <w:rsid w:val="002F7EB0"/>
    <w:rsid w:val="0035619A"/>
    <w:rsid w:val="004D67C1"/>
    <w:rsid w:val="004E4534"/>
    <w:rsid w:val="004E7D53"/>
    <w:rsid w:val="005012E4"/>
    <w:rsid w:val="00532A90"/>
    <w:rsid w:val="005D68F1"/>
    <w:rsid w:val="00631B6F"/>
    <w:rsid w:val="00697A7E"/>
    <w:rsid w:val="006A5F0C"/>
    <w:rsid w:val="00724603"/>
    <w:rsid w:val="007765AB"/>
    <w:rsid w:val="0078354C"/>
    <w:rsid w:val="00791684"/>
    <w:rsid w:val="007B6E43"/>
    <w:rsid w:val="007C1200"/>
    <w:rsid w:val="007F29E2"/>
    <w:rsid w:val="007F7A1D"/>
    <w:rsid w:val="00803B24"/>
    <w:rsid w:val="00814CB6"/>
    <w:rsid w:val="008529EA"/>
    <w:rsid w:val="008822AC"/>
    <w:rsid w:val="00947ED3"/>
    <w:rsid w:val="009F0094"/>
    <w:rsid w:val="00A36859"/>
    <w:rsid w:val="00B65463"/>
    <w:rsid w:val="00B66E85"/>
    <w:rsid w:val="00CB7808"/>
    <w:rsid w:val="00CE7B73"/>
    <w:rsid w:val="00D02F1F"/>
    <w:rsid w:val="00D15D28"/>
    <w:rsid w:val="00D20881"/>
    <w:rsid w:val="00D865C0"/>
    <w:rsid w:val="00DC546E"/>
    <w:rsid w:val="00DE42D1"/>
    <w:rsid w:val="00E52FFC"/>
    <w:rsid w:val="00EA1B8A"/>
    <w:rsid w:val="00EA4D68"/>
    <w:rsid w:val="00F7662D"/>
    <w:rsid w:val="00F8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AB9B70"/>
  <w15:docId w15:val="{091065CD-7A2E-4994-8589-668A1B31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32A90"/>
  </w:style>
  <w:style w:type="paragraph" w:styleId="Nagwek3">
    <w:name w:val="heading 3"/>
    <w:basedOn w:val="Normalny"/>
    <w:next w:val="Normalny"/>
    <w:qFormat/>
    <w:rsid w:val="00532A90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532A90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03B24"/>
    <w:rPr>
      <w:rFonts w:ascii="Courier New" w:hAnsi="Courier New" w:cs="Courier New"/>
    </w:rPr>
  </w:style>
  <w:style w:type="paragraph" w:styleId="Nagwek">
    <w:name w:val="header"/>
    <w:basedOn w:val="Normalny"/>
    <w:rsid w:val="00532A90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rsid w:val="00532A90"/>
    <w:pPr>
      <w:widowControl w:val="0"/>
      <w:jc w:val="both"/>
    </w:pPr>
    <w:rPr>
      <w:sz w:val="24"/>
    </w:rPr>
  </w:style>
  <w:style w:type="paragraph" w:styleId="Stopka">
    <w:name w:val="footer"/>
    <w:basedOn w:val="Normalny"/>
    <w:link w:val="StopkaZnak"/>
    <w:rsid w:val="002545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545A7"/>
  </w:style>
  <w:style w:type="paragraph" w:styleId="Akapitzlist">
    <w:name w:val="List Paragraph"/>
    <w:basedOn w:val="Normalny"/>
    <w:uiPriority w:val="34"/>
    <w:qFormat/>
    <w:rsid w:val="0035619A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226C9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8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BD329-B326-4FDD-8C67-C910D3B14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417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</vt:lpstr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creator>Magdalena Wnuk</dc:creator>
  <cp:lastModifiedBy>Agata MitaÍová</cp:lastModifiedBy>
  <cp:revision>7</cp:revision>
  <cp:lastPrinted>2020-11-18T11:25:00Z</cp:lastPrinted>
  <dcterms:created xsi:type="dcterms:W3CDTF">2021-11-01T14:36:00Z</dcterms:created>
  <dcterms:modified xsi:type="dcterms:W3CDTF">2021-11-08T08:27:00Z</dcterms:modified>
</cp:coreProperties>
</file>