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86E4A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20DF5" w:rsidRPr="00020DF5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7F85711" w14:textId="77777777" w:rsidTr="005844F6">
        <w:tc>
          <w:tcPr>
            <w:tcW w:w="9104" w:type="dxa"/>
            <w:shd w:val="clear" w:color="auto" w:fill="F2F2F2"/>
          </w:tcPr>
          <w:p w14:paraId="74478CFA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0D3117F2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F7060A1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20DF5" w:rsidRPr="00020DF5">
        <w:rPr>
          <w:sz w:val="22"/>
          <w:szCs w:val="22"/>
        </w:rPr>
        <w:t>Tryb podstawowy bez negocjacji - art. 275 pkt. 1 ustawy Pzp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537BF6F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20DF5" w:rsidRPr="00020DF5">
        <w:rPr>
          <w:b/>
          <w:sz w:val="22"/>
          <w:szCs w:val="22"/>
        </w:rPr>
        <w:t>Odbieranie i zagospodarowanie odpadów komunalnych z terenu Gminy Baruchowo oraz realizowanie usług związanych z utrzymaniem czystości i porządku na obszarze gminy w roku 2022</w:t>
      </w:r>
      <w:r w:rsidRPr="00525EFF">
        <w:rPr>
          <w:sz w:val="22"/>
          <w:szCs w:val="22"/>
        </w:rPr>
        <w:t>”</w:t>
      </w:r>
    </w:p>
    <w:p w14:paraId="46B7A89E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ECC7E1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60DA67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4B753CE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EE982E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816F15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33622F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A7C21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3F4FB1D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F66110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7D1472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73CD94B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0D0133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7594B7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E86247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B32CFC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DBC877B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7B04BED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015D9227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44A6650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0C798F" w14:textId="6630C3C3" w:rsidR="00BF7B97" w:rsidRPr="00FD0895" w:rsidRDefault="004D5A42" w:rsidP="002527D7">
      <w:pPr>
        <w:pStyle w:val="Akapitzlist"/>
        <w:numPr>
          <w:ilvl w:val="0"/>
          <w:numId w:val="1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10016E">
        <w:rPr>
          <w:b/>
          <w:sz w:val="22"/>
        </w:rPr>
        <w:t>SKŁADAMY OFERTĘ</w:t>
      </w:r>
      <w:r w:rsidRPr="0010016E">
        <w:rPr>
          <w:sz w:val="22"/>
        </w:rPr>
        <w:t xml:space="preserve"> </w:t>
      </w:r>
      <w:r w:rsidRPr="00FD0895">
        <w:rPr>
          <w:sz w:val="22"/>
          <w:szCs w:val="22"/>
        </w:rPr>
        <w:t xml:space="preserve">na wykonanie przedmiotu zamówienia zgodnie ze Specyfikacją Warunków Zamówienia, </w:t>
      </w:r>
      <w:r w:rsidR="00BF7B97" w:rsidRPr="00FD0895">
        <w:rPr>
          <w:sz w:val="22"/>
          <w:szCs w:val="22"/>
        </w:rPr>
        <w:t>Którego przedmiotem zamówienia jest świadczenie usługi polegającej na odbiorze i</w:t>
      </w:r>
      <w:r w:rsidR="00FD0895">
        <w:rPr>
          <w:sz w:val="22"/>
          <w:szCs w:val="22"/>
        </w:rPr>
        <w:t> </w:t>
      </w:r>
      <w:r w:rsidR="00BF7B97" w:rsidRPr="00FD0895">
        <w:rPr>
          <w:sz w:val="22"/>
          <w:szCs w:val="22"/>
        </w:rPr>
        <w:t xml:space="preserve">zagospodarowaniu odpadów komunalnych </w:t>
      </w:r>
    </w:p>
    <w:p w14:paraId="6DA01C6B" w14:textId="5010C90E" w:rsidR="00BF7B97" w:rsidRPr="00FD0895" w:rsidRDefault="00BF7B97" w:rsidP="0010016E">
      <w:pPr>
        <w:pStyle w:val="Akapitzlist"/>
        <w:numPr>
          <w:ilvl w:val="1"/>
          <w:numId w:val="6"/>
        </w:numPr>
        <w:spacing w:before="120" w:line="276" w:lineRule="auto"/>
        <w:ind w:left="709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od właścicieli nieruchomości, na których zamieszkują mieszkańcy, położonych na terenie Gminy Baruchowo;</w:t>
      </w:r>
    </w:p>
    <w:p w14:paraId="326F1AED" w14:textId="5DFE7C5E" w:rsidR="00BF7B97" w:rsidRPr="00FD0895" w:rsidRDefault="00BF7B97" w:rsidP="0010016E">
      <w:pPr>
        <w:pStyle w:val="Akapitzlist"/>
        <w:numPr>
          <w:ilvl w:val="1"/>
          <w:numId w:val="6"/>
        </w:numPr>
        <w:spacing w:before="120" w:line="276" w:lineRule="auto"/>
        <w:ind w:left="709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od właścicieli nieruchomości, na których znajdują się domki letniskowe lub od innych nieruchomości wykorzystywanych na cele rekreacyjno - wypoczynkowe;</w:t>
      </w:r>
    </w:p>
    <w:p w14:paraId="6B68B8DB" w14:textId="77777777" w:rsidR="00BF7B97" w:rsidRPr="00FD0895" w:rsidRDefault="00BF7B97" w:rsidP="00BF7B9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oraz realizowanie usług związanych z utrzymaniem czystości i porządku na obszarze gminy Baruchowo</w:t>
      </w:r>
    </w:p>
    <w:p w14:paraId="27608BA7" w14:textId="77777777" w:rsidR="00BF7B97" w:rsidRPr="00FD0895" w:rsidRDefault="00BF7B97" w:rsidP="00BF7B9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3DDA5CF6" w14:textId="6E84BC2A" w:rsidR="00BF7B97" w:rsidRDefault="00BF7B97" w:rsidP="00E56B02">
      <w:pPr>
        <w:pStyle w:val="Akapitzlist"/>
        <w:spacing w:before="120" w:line="276" w:lineRule="auto"/>
        <w:ind w:left="284" w:hanging="284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1)</w:t>
      </w:r>
      <w:r w:rsidRPr="00FD0895">
        <w:rPr>
          <w:sz w:val="22"/>
          <w:szCs w:val="22"/>
        </w:rPr>
        <w:tab/>
        <w:t>oferujemy wykonanie przedmiotu zamówienia w pełnym rzeczowym zakresie objętym SWZ</w:t>
      </w:r>
      <w:r w:rsidR="006B3CC5">
        <w:rPr>
          <w:sz w:val="22"/>
          <w:szCs w:val="22"/>
        </w:rPr>
        <w:t>, uwzględniającą szacunkową ilość odpadów na poziomie 650 Mg</w:t>
      </w:r>
      <w:r w:rsidRPr="00FD0895">
        <w:rPr>
          <w:sz w:val="22"/>
          <w:szCs w:val="22"/>
        </w:rPr>
        <w:t xml:space="preserve">, za </w:t>
      </w:r>
      <w:r w:rsidR="00FD0895">
        <w:rPr>
          <w:sz w:val="22"/>
          <w:szCs w:val="22"/>
        </w:rPr>
        <w:t>kwotę</w:t>
      </w:r>
      <w:r w:rsidR="006B3CC5">
        <w:rPr>
          <w:sz w:val="22"/>
          <w:szCs w:val="22"/>
        </w:rPr>
        <w:t>:</w:t>
      </w:r>
    </w:p>
    <w:p w14:paraId="753387DF" w14:textId="77777777" w:rsidR="006B3CC5" w:rsidRPr="00FD0895" w:rsidRDefault="006B3CC5" w:rsidP="00E56B02">
      <w:pPr>
        <w:pStyle w:val="Akapitzlist"/>
        <w:spacing w:before="120" w:line="276" w:lineRule="auto"/>
        <w:ind w:left="284" w:hanging="284"/>
        <w:jc w:val="both"/>
        <w:rPr>
          <w:sz w:val="22"/>
          <w:szCs w:val="22"/>
        </w:rPr>
      </w:pPr>
    </w:p>
    <w:p w14:paraId="7D2D144B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 xml:space="preserve">brutto:....................................................... złotych, </w:t>
      </w:r>
    </w:p>
    <w:p w14:paraId="457073A9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……………………………………………………….…………………………</w:t>
      </w:r>
    </w:p>
    <w:p w14:paraId="7BEFDB27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w tym:</w:t>
      </w:r>
    </w:p>
    <w:p w14:paraId="3BB75F6E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 xml:space="preserve">kwotę netto :............................................. złotych, </w:t>
      </w:r>
    </w:p>
    <w:p w14:paraId="04D4C6F9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………………………………………………………………..…………………</w:t>
      </w:r>
    </w:p>
    <w:p w14:paraId="71E1E0EC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podatek VAT: …….. % ……………………..…………………………………………..</w:t>
      </w:r>
    </w:p>
    <w:p w14:paraId="017EACDB" w14:textId="77777777" w:rsidR="00BF7B97" w:rsidRPr="00FD0895" w:rsidRDefault="00BF7B97" w:rsidP="00E56B02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…………………………………………………………………..………………</w:t>
      </w:r>
    </w:p>
    <w:p w14:paraId="0964E3DB" w14:textId="77777777" w:rsidR="006B3CC5" w:rsidRDefault="006B3CC5" w:rsidP="00FD0895">
      <w:pPr>
        <w:pStyle w:val="Akapitzlist"/>
        <w:spacing w:before="120" w:line="276" w:lineRule="auto"/>
        <w:ind w:left="0"/>
        <w:jc w:val="both"/>
        <w:rPr>
          <w:sz w:val="22"/>
          <w:szCs w:val="22"/>
        </w:rPr>
      </w:pPr>
    </w:p>
    <w:p w14:paraId="2B8D8DFC" w14:textId="02570F45" w:rsidR="00FD0895" w:rsidRDefault="00FD0895" w:rsidP="00FD0895">
      <w:pPr>
        <w:pStyle w:val="Akapitzlist"/>
        <w:spacing w:before="120" w:line="276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2) </w:t>
      </w:r>
      <w:r w:rsidR="006B3CC5">
        <w:rPr>
          <w:sz w:val="22"/>
          <w:szCs w:val="22"/>
        </w:rPr>
        <w:t xml:space="preserve">koszt odbioru </w:t>
      </w:r>
      <w:r w:rsidRPr="00FD0895">
        <w:rPr>
          <w:sz w:val="22"/>
          <w:szCs w:val="22"/>
        </w:rPr>
        <w:t xml:space="preserve">1 Mg odpadów komunalnych </w:t>
      </w:r>
      <w:r w:rsidR="006B3CC5">
        <w:rPr>
          <w:sz w:val="22"/>
          <w:szCs w:val="22"/>
        </w:rPr>
        <w:t xml:space="preserve">zgodnie z zakresem </w:t>
      </w:r>
      <w:r w:rsidR="006B3CC5" w:rsidRPr="00FD0895">
        <w:rPr>
          <w:sz w:val="22"/>
          <w:szCs w:val="22"/>
        </w:rPr>
        <w:t>rzeczowym objętym SWZ</w:t>
      </w:r>
      <w:r w:rsidR="006B3CC5">
        <w:rPr>
          <w:sz w:val="22"/>
          <w:szCs w:val="22"/>
        </w:rPr>
        <w:t xml:space="preserve"> wynosi:</w:t>
      </w:r>
    </w:p>
    <w:p w14:paraId="60F16B8F" w14:textId="77777777" w:rsidR="006B3CC5" w:rsidRPr="00FD0895" w:rsidRDefault="006B3CC5" w:rsidP="00FD0895">
      <w:pPr>
        <w:pStyle w:val="Akapitzlist"/>
        <w:spacing w:before="120" w:line="276" w:lineRule="auto"/>
        <w:ind w:left="0"/>
        <w:jc w:val="both"/>
        <w:rPr>
          <w:sz w:val="22"/>
          <w:szCs w:val="22"/>
        </w:rPr>
      </w:pPr>
    </w:p>
    <w:p w14:paraId="708CD0B0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 xml:space="preserve">brutto:....................................................... złotych, </w:t>
      </w:r>
    </w:p>
    <w:p w14:paraId="652EEF77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……………………………………………………….…………………………</w:t>
      </w:r>
    </w:p>
    <w:p w14:paraId="54A58810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w tym:</w:t>
      </w:r>
    </w:p>
    <w:p w14:paraId="6D61B3DD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 xml:space="preserve">kwotę netto :............................................. złotych, </w:t>
      </w:r>
    </w:p>
    <w:p w14:paraId="583E0E42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………………………………………………………………..…………………</w:t>
      </w:r>
    </w:p>
    <w:p w14:paraId="5FB5E63F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podatek VAT: …….. % ……………………..…………………………………………..</w:t>
      </w:r>
    </w:p>
    <w:p w14:paraId="604EEAC8" w14:textId="77777777" w:rsidR="00FD0895" w:rsidRPr="00FD0895" w:rsidRDefault="00FD0895" w:rsidP="00FD0895">
      <w:pPr>
        <w:pStyle w:val="Akapitzlist"/>
        <w:spacing w:before="120" w:line="276" w:lineRule="auto"/>
        <w:ind w:left="851" w:hanging="567"/>
        <w:jc w:val="both"/>
        <w:rPr>
          <w:sz w:val="22"/>
          <w:szCs w:val="22"/>
        </w:rPr>
      </w:pPr>
      <w:r w:rsidRPr="00FD0895">
        <w:rPr>
          <w:sz w:val="22"/>
          <w:szCs w:val="22"/>
        </w:rPr>
        <w:t>słownie …………………………………………………………………..………………</w:t>
      </w:r>
    </w:p>
    <w:p w14:paraId="7C498558" w14:textId="77777777" w:rsidR="00FD0895" w:rsidRPr="00FD0895" w:rsidRDefault="00FD0895" w:rsidP="00BF7B9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14:paraId="0D56B705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8C5033E" w14:textId="47C9F948" w:rsidR="00EE2EB3" w:rsidRPr="008832EF" w:rsidRDefault="00EE2EB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dysponujemy bazą magazynowo - transportową, spełniającą wymagania przepisów rozporządzenia Ministra Środowiska z dnia 11 stycznia 2013 r. w sprawie szczegółowych wymagań w zakresie odbierania odpadów komunalnych od właścicieli nieruchomości, zlokalizowaną w …….…...................................................................................., to</w:t>
      </w:r>
      <w:r w:rsidR="008832EF">
        <w:rPr>
          <w:sz w:val="22"/>
          <w:szCs w:val="22"/>
        </w:rPr>
        <w:t> </w:t>
      </w:r>
      <w:r w:rsidRPr="008832EF">
        <w:rPr>
          <w:sz w:val="22"/>
          <w:szCs w:val="22"/>
        </w:rPr>
        <w:t>jest w odległości ….......................... km od granic Gminy Baruchowo.</w:t>
      </w:r>
    </w:p>
    <w:p w14:paraId="580411C4" w14:textId="2A6D2356" w:rsidR="00EE2EB3" w:rsidRPr="008832EF" w:rsidRDefault="00EE2EB3" w:rsidP="00EE2EB3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wszystkie niezbędne wydatki i koszty związane z realizacją przedmiotu umowy zostały przez niego uwzględnione w cenie jednostkowej za 1 Mg, w tym uwzględniono również:</w:t>
      </w:r>
    </w:p>
    <w:p w14:paraId="2F2A7C13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a)</w:t>
      </w:r>
      <w:r w:rsidRPr="008832EF">
        <w:rPr>
          <w:sz w:val="22"/>
          <w:szCs w:val="22"/>
        </w:rPr>
        <w:tab/>
        <w:t>charakterystykę gminy</w:t>
      </w:r>
    </w:p>
    <w:p w14:paraId="0BE69FA6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b)</w:t>
      </w:r>
      <w:r w:rsidRPr="008832EF">
        <w:rPr>
          <w:sz w:val="22"/>
          <w:szCs w:val="22"/>
        </w:rPr>
        <w:tab/>
        <w:t>ilość odbieranych odpadów w latach poprzednich,</w:t>
      </w:r>
    </w:p>
    <w:p w14:paraId="2987665E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c)</w:t>
      </w:r>
      <w:r w:rsidRPr="008832EF">
        <w:rPr>
          <w:sz w:val="22"/>
          <w:szCs w:val="22"/>
        </w:rPr>
        <w:tab/>
        <w:t>możliwość wzrostu ilości odbieranych odpadów do 20 % ,</w:t>
      </w:r>
    </w:p>
    <w:p w14:paraId="4A6EED6E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d)</w:t>
      </w:r>
      <w:r w:rsidRPr="008832EF">
        <w:rPr>
          <w:sz w:val="22"/>
          <w:szCs w:val="22"/>
        </w:rPr>
        <w:tab/>
        <w:t>możliwość wzrostu ilości obsługiwanych nieruchomości oraz tym samym wzrost liczby mieszkańców do 10 % ,</w:t>
      </w:r>
    </w:p>
    <w:p w14:paraId="1C97612A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e)</w:t>
      </w:r>
      <w:r w:rsidRPr="008832EF">
        <w:rPr>
          <w:sz w:val="22"/>
          <w:szCs w:val="22"/>
        </w:rPr>
        <w:tab/>
        <w:t>częstotliwości i sposobu odbierania odpadów,</w:t>
      </w:r>
    </w:p>
    <w:p w14:paraId="767757AE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f)</w:t>
      </w:r>
      <w:r w:rsidRPr="008832EF">
        <w:rPr>
          <w:sz w:val="22"/>
          <w:szCs w:val="22"/>
        </w:rPr>
        <w:tab/>
        <w:t>osiągnięcie poziomu recyklingu,</w:t>
      </w:r>
    </w:p>
    <w:p w14:paraId="5B6B9CBB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g)</w:t>
      </w:r>
      <w:r w:rsidRPr="008832EF">
        <w:rPr>
          <w:sz w:val="22"/>
          <w:szCs w:val="22"/>
        </w:rPr>
        <w:tab/>
        <w:t>dostawę 3 pojemników KP7 i 4 pojemników 1100 l na tereny działek rekreacyjnych</w:t>
      </w:r>
    </w:p>
    <w:p w14:paraId="4A6888C6" w14:textId="77777777" w:rsidR="00EE2EB3" w:rsidRPr="008832EF" w:rsidRDefault="00EE2EB3" w:rsidP="000970C2">
      <w:pPr>
        <w:pStyle w:val="Akapitzlist"/>
        <w:spacing w:before="120" w:line="276" w:lineRule="auto"/>
        <w:ind w:left="993" w:hanging="349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h)</w:t>
      </w:r>
      <w:r w:rsidRPr="008832EF">
        <w:rPr>
          <w:sz w:val="22"/>
          <w:szCs w:val="22"/>
        </w:rPr>
        <w:tab/>
        <w:t>dostarczanie worków,</w:t>
      </w:r>
    </w:p>
    <w:p w14:paraId="52B7E7FF" w14:textId="57692BE0" w:rsidR="006B63D6" w:rsidRPr="008832EF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8832EF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744C0FC7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50645F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CB62A1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A0B2F5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7A3BC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3551A3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2DA80D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8ED84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A064BE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52FC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7683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709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BA7266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980C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E392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40F9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166B6DD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4C8219B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621951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16166C0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0AFB3F5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F97A08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76F67C23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62D6D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0538E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0A2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A0787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B83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FD5A51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026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67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7A4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67A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B62E875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713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852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A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6F2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C7CC0D3" w14:textId="77777777" w:rsidR="00020DF5" w:rsidRPr="00AF4AC3" w:rsidRDefault="00020DF5" w:rsidP="00020DF5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78FE1CEA" w14:textId="77777777" w:rsidR="007D475B" w:rsidRPr="007D475B" w:rsidRDefault="00020DF5" w:rsidP="00020DF5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47A83B09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BEDB631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696F3C7C" w14:textId="77777777" w:rsidTr="00DC336F">
        <w:tc>
          <w:tcPr>
            <w:tcW w:w="2551" w:type="dxa"/>
            <w:shd w:val="clear" w:color="auto" w:fill="auto"/>
            <w:vAlign w:val="center"/>
          </w:tcPr>
          <w:p w14:paraId="09733B3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4B25B8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C03C686" w14:textId="77777777" w:rsidTr="00DC336F">
        <w:tc>
          <w:tcPr>
            <w:tcW w:w="2551" w:type="dxa"/>
            <w:shd w:val="clear" w:color="auto" w:fill="auto"/>
            <w:vAlign w:val="center"/>
          </w:tcPr>
          <w:p w14:paraId="6B70627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17DA3D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24DCC2A" w14:textId="77777777" w:rsidTr="00DC336F">
        <w:tc>
          <w:tcPr>
            <w:tcW w:w="2551" w:type="dxa"/>
            <w:shd w:val="clear" w:color="auto" w:fill="auto"/>
            <w:vAlign w:val="center"/>
          </w:tcPr>
          <w:p w14:paraId="17E3E4D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CCEBDA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CFDCABF" w14:textId="77777777" w:rsidTr="00DC336F">
        <w:tc>
          <w:tcPr>
            <w:tcW w:w="2551" w:type="dxa"/>
            <w:shd w:val="clear" w:color="auto" w:fill="auto"/>
            <w:vAlign w:val="center"/>
          </w:tcPr>
          <w:p w14:paraId="3D9E38B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9F23C3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F57F275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BFD29A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A33B984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D60F298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7B476B96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7DF7466F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25614BA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E56B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002CC" w14:textId="77777777" w:rsidR="00046CEE" w:rsidRDefault="00046CEE" w:rsidP="00FF57EE">
      <w:r>
        <w:separator/>
      </w:r>
    </w:p>
  </w:endnote>
  <w:endnote w:type="continuationSeparator" w:id="0">
    <w:p w14:paraId="74E79D5F" w14:textId="77777777" w:rsidR="00046CEE" w:rsidRDefault="00046CE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7D1E" w14:textId="77777777" w:rsidR="00020DF5" w:rsidRDefault="00020D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E10E" w14:textId="77777777" w:rsidR="00020DF5" w:rsidRDefault="00020D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7B522" w14:textId="77777777" w:rsidR="00020DF5" w:rsidRDefault="00020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DE01D" w14:textId="77777777" w:rsidR="00046CEE" w:rsidRDefault="00046CEE" w:rsidP="00FF57EE">
      <w:r>
        <w:separator/>
      </w:r>
    </w:p>
  </w:footnote>
  <w:footnote w:type="continuationSeparator" w:id="0">
    <w:p w14:paraId="331BC57B" w14:textId="77777777" w:rsidR="00046CEE" w:rsidRDefault="00046CEE" w:rsidP="00FF57EE">
      <w:r>
        <w:continuationSeparator/>
      </w:r>
    </w:p>
  </w:footnote>
  <w:footnote w:id="1">
    <w:p w14:paraId="576C92FD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B4FE174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2890E69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FAA1F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023858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3DC73463" w14:textId="77777777" w:rsidR="00020DF5" w:rsidRDefault="00020DF5" w:rsidP="00020D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907BE" w14:textId="77777777" w:rsidR="00020DF5" w:rsidRDefault="00020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0D8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20DF5">
      <w:rPr>
        <w:sz w:val="20"/>
        <w:szCs w:val="20"/>
      </w:rPr>
      <w:t>IBR.271.12.2021.KG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F6138" w14:textId="77777777" w:rsidR="00020DF5" w:rsidRDefault="00020D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F25B8"/>
    <w:multiLevelType w:val="hybridMultilevel"/>
    <w:tmpl w:val="9A8A04E8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CFD4F5A"/>
    <w:multiLevelType w:val="hybridMultilevel"/>
    <w:tmpl w:val="CB8EBB8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5DFAC34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D700BF6A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CEE"/>
    <w:rsid w:val="00020DF5"/>
    <w:rsid w:val="00046CEE"/>
    <w:rsid w:val="000970C2"/>
    <w:rsid w:val="0010016E"/>
    <w:rsid w:val="001063D3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B3CC5"/>
    <w:rsid w:val="006B63D6"/>
    <w:rsid w:val="006C641D"/>
    <w:rsid w:val="006D09E0"/>
    <w:rsid w:val="007D475B"/>
    <w:rsid w:val="007E331F"/>
    <w:rsid w:val="008832E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BF7B97"/>
    <w:rsid w:val="00C22F7D"/>
    <w:rsid w:val="00CE3AE6"/>
    <w:rsid w:val="00D554C7"/>
    <w:rsid w:val="00DC336F"/>
    <w:rsid w:val="00E56B02"/>
    <w:rsid w:val="00EE2EB3"/>
    <w:rsid w:val="00F134D5"/>
    <w:rsid w:val="00F31EAC"/>
    <w:rsid w:val="00F95FB7"/>
    <w:rsid w:val="00FD089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456F7"/>
  <w15:chartTrackingRefBased/>
  <w15:docId w15:val="{F2505513-2FC2-4994-840B-D340935D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5</cp:revision>
  <dcterms:created xsi:type="dcterms:W3CDTF">2021-11-04T16:52:00Z</dcterms:created>
  <dcterms:modified xsi:type="dcterms:W3CDTF">2021-11-08T10:35:00Z</dcterms:modified>
</cp:coreProperties>
</file>