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9605E" w14:textId="77777777" w:rsidR="00FB7F50" w:rsidRPr="002245BE" w:rsidRDefault="006E5A5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E5A5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6E5A57">
        <w:rPr>
          <w:sz w:val="22"/>
          <w:szCs w:val="22"/>
        </w:rPr>
        <w:t>2021-11-08</w:t>
      </w:r>
    </w:p>
    <w:p w14:paraId="4232F54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7F96E2E" w14:textId="77777777" w:rsidR="006E5A57" w:rsidRPr="006E5A57" w:rsidRDefault="006E5A57" w:rsidP="00FB7F50">
      <w:pPr>
        <w:spacing w:after="40"/>
        <w:rPr>
          <w:b/>
          <w:bCs/>
          <w:sz w:val="22"/>
          <w:szCs w:val="22"/>
        </w:rPr>
      </w:pPr>
      <w:r w:rsidRPr="006E5A57">
        <w:rPr>
          <w:b/>
          <w:bCs/>
          <w:sz w:val="22"/>
          <w:szCs w:val="22"/>
        </w:rPr>
        <w:t>Szpital Wojewódzki w Poznaniu</w:t>
      </w:r>
    </w:p>
    <w:p w14:paraId="7704A111" w14:textId="77777777" w:rsidR="00FB7F50" w:rsidRPr="002245BE" w:rsidRDefault="006E5A57" w:rsidP="00FB7F50">
      <w:pPr>
        <w:spacing w:after="40"/>
        <w:rPr>
          <w:b/>
          <w:bCs/>
          <w:sz w:val="22"/>
          <w:szCs w:val="22"/>
        </w:rPr>
      </w:pPr>
      <w:r w:rsidRPr="006E5A57">
        <w:rPr>
          <w:b/>
          <w:bCs/>
          <w:sz w:val="22"/>
          <w:szCs w:val="22"/>
        </w:rPr>
        <w:t>Dział Zamówień Publicznych</w:t>
      </w:r>
    </w:p>
    <w:p w14:paraId="07A3F886" w14:textId="7A125C42" w:rsidR="00FB7F50" w:rsidRPr="002245BE" w:rsidRDefault="00495FBE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E5A57" w:rsidRPr="006E5A5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6E5A57" w:rsidRPr="006E5A57">
        <w:rPr>
          <w:sz w:val="22"/>
          <w:szCs w:val="22"/>
        </w:rPr>
        <w:t>7/19</w:t>
      </w:r>
    </w:p>
    <w:p w14:paraId="3881DD29" w14:textId="77777777" w:rsidR="00FB7F50" w:rsidRPr="002245BE" w:rsidRDefault="006E5A57" w:rsidP="00FB7F50">
      <w:pPr>
        <w:rPr>
          <w:sz w:val="22"/>
          <w:szCs w:val="22"/>
        </w:rPr>
      </w:pPr>
      <w:r w:rsidRPr="006E5A5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6E5A57">
        <w:rPr>
          <w:sz w:val="22"/>
          <w:szCs w:val="22"/>
        </w:rPr>
        <w:t>Poznań</w:t>
      </w:r>
    </w:p>
    <w:p w14:paraId="04E15446" w14:textId="77777777" w:rsidR="00FB7F50" w:rsidRPr="002245BE" w:rsidRDefault="00FB7F50" w:rsidP="00FB7F50">
      <w:pPr>
        <w:rPr>
          <w:sz w:val="22"/>
          <w:szCs w:val="22"/>
        </w:rPr>
      </w:pPr>
    </w:p>
    <w:p w14:paraId="536AC098" w14:textId="77777777" w:rsidR="00FB7F50" w:rsidRPr="002245BE" w:rsidRDefault="00FB7F50" w:rsidP="00FB7F50">
      <w:pPr>
        <w:rPr>
          <w:sz w:val="22"/>
          <w:szCs w:val="22"/>
        </w:rPr>
      </w:pPr>
    </w:p>
    <w:p w14:paraId="416B65C7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6E5A57" w:rsidRPr="006E5A57">
        <w:rPr>
          <w:bCs/>
          <w:sz w:val="22"/>
          <w:szCs w:val="22"/>
        </w:rPr>
        <w:t>SZW/DZP/56/2021/25</w:t>
      </w:r>
    </w:p>
    <w:p w14:paraId="502C65F9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250E3C3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43E95AC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0009530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61684AF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E5A57" w:rsidRPr="00607F9B" w14:paraId="28D16E03" w14:textId="77777777" w:rsidTr="0013184F">
        <w:trPr>
          <w:trHeight w:val="638"/>
        </w:trPr>
        <w:tc>
          <w:tcPr>
            <w:tcW w:w="959" w:type="dxa"/>
            <w:shd w:val="clear" w:color="auto" w:fill="auto"/>
          </w:tcPr>
          <w:p w14:paraId="7911FC83" w14:textId="77777777" w:rsidR="006E5A57" w:rsidRPr="00607F9B" w:rsidRDefault="006E5A57" w:rsidP="001318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1132AA" w14:textId="396DDC10" w:rsidR="006E5A57" w:rsidRPr="00607F9B" w:rsidRDefault="006E5A57" w:rsidP="001318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E5A5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5A57">
              <w:rPr>
                <w:b/>
                <w:bCs/>
                <w:sz w:val="22"/>
                <w:szCs w:val="22"/>
              </w:rPr>
              <w:t>Przeglądy i naprawy sprzętu medycznego - Aparaty RTG i skanery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5A57">
              <w:rPr>
                <w:b/>
                <w:sz w:val="22"/>
                <w:szCs w:val="22"/>
              </w:rPr>
              <w:t>SZW/DZP/56/2021</w:t>
            </w:r>
          </w:p>
        </w:tc>
      </w:tr>
    </w:tbl>
    <w:p w14:paraId="05764328" w14:textId="77777777" w:rsidR="006E5A57" w:rsidRPr="006E5A5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E5A57" w:rsidRPr="006E5A57">
        <w:rPr>
          <w:b/>
          <w:sz w:val="22"/>
          <w:szCs w:val="22"/>
        </w:rPr>
        <w:t>Szpital Wojewódzki w Poznaniu</w:t>
      </w:r>
    </w:p>
    <w:p w14:paraId="24FB15BF" w14:textId="46A020A3" w:rsidR="008642B3" w:rsidRDefault="006E5A5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E5A5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E5A57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495FBE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E5A57" w14:paraId="0CE7B851" w14:textId="77777777" w:rsidTr="0013184F">
        <w:trPr>
          <w:cantSplit/>
        </w:trPr>
        <w:tc>
          <w:tcPr>
            <w:tcW w:w="9498" w:type="dxa"/>
          </w:tcPr>
          <w:p w14:paraId="4F7E0D6A" w14:textId="77777777" w:rsidR="006E5A57" w:rsidRPr="00D26ED6" w:rsidRDefault="006E5A57" w:rsidP="001318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E5A57">
              <w:rPr>
                <w:b/>
                <w:sz w:val="22"/>
                <w:szCs w:val="22"/>
              </w:rPr>
              <w:t>SK-MED SYSTEMS Sp. z o. o.</w:t>
            </w:r>
          </w:p>
          <w:p w14:paraId="31D56ADC" w14:textId="77777777" w:rsidR="006E5A57" w:rsidRPr="009F0E5C" w:rsidRDefault="006E5A57" w:rsidP="0013184F">
            <w:pPr>
              <w:jc w:val="both"/>
              <w:rPr>
                <w:bCs/>
                <w:sz w:val="22"/>
                <w:szCs w:val="22"/>
              </w:rPr>
            </w:pPr>
            <w:r w:rsidRPr="006E5A57">
              <w:rPr>
                <w:bCs/>
                <w:sz w:val="22"/>
                <w:szCs w:val="22"/>
              </w:rPr>
              <w:t>ul. Święty Marcin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5A57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E5A57">
              <w:rPr>
                <w:bCs/>
                <w:sz w:val="22"/>
                <w:szCs w:val="22"/>
              </w:rPr>
              <w:t>/8</w:t>
            </w:r>
          </w:p>
          <w:p w14:paraId="63713B1C" w14:textId="77777777" w:rsidR="006E5A57" w:rsidRPr="009F0E5C" w:rsidRDefault="006E5A57" w:rsidP="0013184F">
            <w:pPr>
              <w:jc w:val="both"/>
              <w:rPr>
                <w:bCs/>
                <w:sz w:val="22"/>
                <w:szCs w:val="22"/>
              </w:rPr>
            </w:pPr>
            <w:r w:rsidRPr="006E5A57">
              <w:rPr>
                <w:bCs/>
                <w:sz w:val="22"/>
                <w:szCs w:val="22"/>
              </w:rPr>
              <w:t>61-806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5A57">
              <w:rPr>
                <w:bCs/>
                <w:sz w:val="22"/>
                <w:szCs w:val="22"/>
              </w:rPr>
              <w:t>Poznań</w:t>
            </w:r>
          </w:p>
          <w:p w14:paraId="09F57C10" w14:textId="77777777" w:rsidR="006E5A57" w:rsidRDefault="006E5A57" w:rsidP="001318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A531F4" w14:textId="77777777" w:rsidR="006E5A57" w:rsidRPr="00211A34" w:rsidRDefault="006E5A57" w:rsidP="001318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5FBE">
              <w:rPr>
                <w:sz w:val="22"/>
                <w:szCs w:val="22"/>
                <w:u w:val="single"/>
              </w:rPr>
              <w:t>Zadanie nr 1: Przeglądy i naprawy aparatów RTG firmy Siemens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E5A57">
              <w:rPr>
                <w:b/>
                <w:sz w:val="22"/>
                <w:szCs w:val="22"/>
              </w:rPr>
              <w:t>8 704.80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7A23B3" w14:textId="77777777" w:rsidR="006E5A57" w:rsidRPr="00D26ED6" w:rsidRDefault="006E5A57" w:rsidP="001318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5B85D80" w14:textId="77777777" w:rsidR="006E5A57" w:rsidRDefault="006E5A57" w:rsidP="00495FB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E5A57">
              <w:t>Oferta otrzymała największą ilość punktów spośród ofert podlegających ocenie - łącznie 90,00 pkt. - 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  <w:tr w:rsidR="006E5A57" w14:paraId="2B84E389" w14:textId="77777777" w:rsidTr="0013184F">
        <w:trPr>
          <w:cantSplit/>
        </w:trPr>
        <w:tc>
          <w:tcPr>
            <w:tcW w:w="9498" w:type="dxa"/>
          </w:tcPr>
          <w:p w14:paraId="3096B379" w14:textId="77777777" w:rsidR="006E5A57" w:rsidRPr="00D26ED6" w:rsidRDefault="006E5A57" w:rsidP="001318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E5A57">
              <w:rPr>
                <w:b/>
                <w:sz w:val="22"/>
                <w:szCs w:val="22"/>
              </w:rPr>
              <w:lastRenderedPageBreak/>
              <w:t>SK-MED SYSTEMS Sp. z o. o.</w:t>
            </w:r>
          </w:p>
          <w:p w14:paraId="206FFDB4" w14:textId="77777777" w:rsidR="006E5A57" w:rsidRPr="009F0E5C" w:rsidRDefault="006E5A57" w:rsidP="0013184F">
            <w:pPr>
              <w:jc w:val="both"/>
              <w:rPr>
                <w:bCs/>
                <w:sz w:val="22"/>
                <w:szCs w:val="22"/>
              </w:rPr>
            </w:pPr>
            <w:r w:rsidRPr="006E5A57">
              <w:rPr>
                <w:bCs/>
                <w:sz w:val="22"/>
                <w:szCs w:val="22"/>
              </w:rPr>
              <w:t>ul. Święty Marcin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5A57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E5A57">
              <w:rPr>
                <w:bCs/>
                <w:sz w:val="22"/>
                <w:szCs w:val="22"/>
              </w:rPr>
              <w:t>/8</w:t>
            </w:r>
          </w:p>
          <w:p w14:paraId="0364A694" w14:textId="77777777" w:rsidR="006E5A57" w:rsidRPr="009F0E5C" w:rsidRDefault="006E5A57" w:rsidP="0013184F">
            <w:pPr>
              <w:jc w:val="both"/>
              <w:rPr>
                <w:bCs/>
                <w:sz w:val="22"/>
                <w:szCs w:val="22"/>
              </w:rPr>
            </w:pPr>
            <w:r w:rsidRPr="006E5A57">
              <w:rPr>
                <w:bCs/>
                <w:sz w:val="22"/>
                <w:szCs w:val="22"/>
              </w:rPr>
              <w:t>61-806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5A57">
              <w:rPr>
                <w:bCs/>
                <w:sz w:val="22"/>
                <w:szCs w:val="22"/>
              </w:rPr>
              <w:t>Poznań</w:t>
            </w:r>
          </w:p>
          <w:p w14:paraId="47573A7B" w14:textId="77777777" w:rsidR="006E5A57" w:rsidRDefault="006E5A57" w:rsidP="001318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6B5BCB" w14:textId="77777777" w:rsidR="006E5A57" w:rsidRPr="00211A34" w:rsidRDefault="006E5A57" w:rsidP="001318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5FBE">
              <w:rPr>
                <w:sz w:val="22"/>
                <w:szCs w:val="22"/>
                <w:u w:val="single"/>
              </w:rPr>
              <w:t>Zadanie nr 2: Przeglądy i naprawy aparatów RTG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E5A57">
              <w:rPr>
                <w:b/>
                <w:sz w:val="22"/>
                <w:szCs w:val="22"/>
              </w:rPr>
              <w:t>475.20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AD7627" w14:textId="77777777" w:rsidR="006E5A57" w:rsidRPr="00D26ED6" w:rsidRDefault="006E5A57" w:rsidP="001318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9A964E" w14:textId="77777777" w:rsidR="006E5A57" w:rsidRDefault="006E5A57" w:rsidP="00495FB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E5A57">
              <w:t>Oferta otrzymała największą ilość punktów spośród ofert podlegających ocenie - łącznie 90,00 pkt. - 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  <w:tr w:rsidR="006E5A57" w14:paraId="4CCCED97" w14:textId="77777777" w:rsidTr="0013184F">
        <w:trPr>
          <w:cantSplit/>
        </w:trPr>
        <w:tc>
          <w:tcPr>
            <w:tcW w:w="9498" w:type="dxa"/>
          </w:tcPr>
          <w:p w14:paraId="2419D743" w14:textId="77777777" w:rsidR="006E5A57" w:rsidRPr="00D26ED6" w:rsidRDefault="006E5A57" w:rsidP="001318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E5A57">
              <w:rPr>
                <w:b/>
                <w:sz w:val="22"/>
                <w:szCs w:val="22"/>
              </w:rPr>
              <w:t>SK-MED SYSTEMS Sp. z o. o.</w:t>
            </w:r>
          </w:p>
          <w:p w14:paraId="0E63ECAD" w14:textId="77777777" w:rsidR="006E5A57" w:rsidRPr="009F0E5C" w:rsidRDefault="006E5A57" w:rsidP="0013184F">
            <w:pPr>
              <w:jc w:val="both"/>
              <w:rPr>
                <w:bCs/>
                <w:sz w:val="22"/>
                <w:szCs w:val="22"/>
              </w:rPr>
            </w:pPr>
            <w:r w:rsidRPr="006E5A57">
              <w:rPr>
                <w:bCs/>
                <w:sz w:val="22"/>
                <w:szCs w:val="22"/>
              </w:rPr>
              <w:t>ul. Święty Marcin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5A57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E5A57">
              <w:rPr>
                <w:bCs/>
                <w:sz w:val="22"/>
                <w:szCs w:val="22"/>
              </w:rPr>
              <w:t>/8</w:t>
            </w:r>
          </w:p>
          <w:p w14:paraId="2A7B5954" w14:textId="77777777" w:rsidR="006E5A57" w:rsidRPr="009F0E5C" w:rsidRDefault="006E5A57" w:rsidP="0013184F">
            <w:pPr>
              <w:jc w:val="both"/>
              <w:rPr>
                <w:bCs/>
                <w:sz w:val="22"/>
                <w:szCs w:val="22"/>
              </w:rPr>
            </w:pPr>
            <w:r w:rsidRPr="006E5A57">
              <w:rPr>
                <w:bCs/>
                <w:sz w:val="22"/>
                <w:szCs w:val="22"/>
              </w:rPr>
              <w:t>61-806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5A57">
              <w:rPr>
                <w:bCs/>
                <w:sz w:val="22"/>
                <w:szCs w:val="22"/>
              </w:rPr>
              <w:t>Poznań</w:t>
            </w:r>
          </w:p>
          <w:p w14:paraId="591EB2FF" w14:textId="77777777" w:rsidR="006E5A57" w:rsidRDefault="006E5A57" w:rsidP="001318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C5C56B" w14:textId="77777777" w:rsidR="006E5A57" w:rsidRPr="00211A34" w:rsidRDefault="006E5A57" w:rsidP="001318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95FBE">
              <w:rPr>
                <w:sz w:val="22"/>
                <w:szCs w:val="22"/>
                <w:u w:val="single"/>
              </w:rPr>
              <w:t>Zadanie nr 3: Przeglądy i naprawy skanerów Agfa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E5A57">
              <w:rPr>
                <w:b/>
                <w:sz w:val="22"/>
                <w:szCs w:val="22"/>
              </w:rPr>
              <w:t>334.80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33591D" w14:textId="77777777" w:rsidR="006E5A57" w:rsidRPr="00D26ED6" w:rsidRDefault="006E5A57" w:rsidP="001318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3EE6CB3" w14:textId="77777777" w:rsidR="006E5A57" w:rsidRDefault="006E5A57" w:rsidP="00495FB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6E5A57">
              <w:t>Oferta otrzymała największą ilość punktów spośród ofert podlegających ocenie - łącznie 90,00 pkt. - 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</w:tbl>
    <w:p w14:paraId="6CC38D2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C69FC23" w14:textId="77777777" w:rsidTr="00596EA3">
        <w:tc>
          <w:tcPr>
            <w:tcW w:w="2169" w:type="dxa"/>
            <w:shd w:val="clear" w:color="auto" w:fill="F3F3F3"/>
          </w:tcPr>
          <w:p w14:paraId="250BD09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14DF138" w14:textId="79CD465B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495FBE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362BCC4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949B9C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E5A57" w:rsidRPr="00834EF4" w14:paraId="1F0AF7A4" w14:textId="77777777" w:rsidTr="0013184F">
        <w:tc>
          <w:tcPr>
            <w:tcW w:w="2169" w:type="dxa"/>
            <w:shd w:val="clear" w:color="auto" w:fill="auto"/>
          </w:tcPr>
          <w:p w14:paraId="78FA9E8E" w14:textId="77777777" w:rsidR="006E5A57" w:rsidRPr="00211A34" w:rsidRDefault="006E5A57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5A57">
              <w:rPr>
                <w:sz w:val="20"/>
                <w:szCs w:val="20"/>
              </w:rPr>
              <w:t>Przeglądy i naprawy aparatów RTG firmy Siemens</w:t>
            </w:r>
          </w:p>
        </w:tc>
        <w:tc>
          <w:tcPr>
            <w:tcW w:w="2793" w:type="dxa"/>
            <w:shd w:val="clear" w:color="auto" w:fill="auto"/>
          </w:tcPr>
          <w:p w14:paraId="41A1B79B" w14:textId="5310FAA2" w:rsidR="006E5A57" w:rsidRPr="00211A34" w:rsidRDefault="006E5A57" w:rsidP="001318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5A57">
              <w:rPr>
                <w:b/>
                <w:bCs/>
                <w:sz w:val="20"/>
                <w:szCs w:val="20"/>
              </w:rPr>
              <w:t xml:space="preserve">SK-MED SYSTEMS </w:t>
            </w:r>
            <w:r w:rsidR="00495FBE">
              <w:rPr>
                <w:b/>
                <w:bCs/>
                <w:sz w:val="20"/>
                <w:szCs w:val="20"/>
              </w:rPr>
              <w:br/>
            </w:r>
            <w:r w:rsidRPr="006E5A57">
              <w:rPr>
                <w:b/>
                <w:bCs/>
                <w:sz w:val="20"/>
                <w:szCs w:val="20"/>
              </w:rPr>
              <w:t>Sp. z o. o.</w:t>
            </w:r>
          </w:p>
          <w:p w14:paraId="740D7F43" w14:textId="77777777" w:rsidR="006E5A57" w:rsidRPr="00211A34" w:rsidRDefault="006E5A57" w:rsidP="0013184F">
            <w:pPr>
              <w:rPr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ul. Święty Marcin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5A57">
              <w:rPr>
                <w:sz w:val="20"/>
                <w:szCs w:val="20"/>
              </w:rPr>
              <w:t>29/8</w:t>
            </w:r>
          </w:p>
          <w:p w14:paraId="44D811E5" w14:textId="77777777" w:rsidR="006E5A57" w:rsidRPr="00211A34" w:rsidRDefault="006E5A57" w:rsidP="0013184F">
            <w:pPr>
              <w:spacing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61-806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5A5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0334F0A" w14:textId="0CFEC898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>1 - Cena oferty brutto - 60.00</w:t>
            </w:r>
          </w:p>
          <w:p w14:paraId="3B6C0C19" w14:textId="206474A4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2 - Okres gwarancji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2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3B18F047" w14:textId="48DB78C4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3 - Czas reakcji Wykonawcy liczony od zgłoszenia naprawy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46C69B6D" w14:textId="26B4D218" w:rsidR="006E5A57" w:rsidRPr="00211A34" w:rsidRDefault="001E6220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4 - Autoryzacja producenta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4570F3" w14:textId="4F4AA0ED" w:rsidR="006E5A57" w:rsidRPr="00211A34" w:rsidRDefault="006E5A57" w:rsidP="0013184F">
            <w:pPr>
              <w:jc w:val="center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 xml:space="preserve">  </w:t>
            </w:r>
            <w:r w:rsidR="001E6220">
              <w:rPr>
                <w:sz w:val="20"/>
                <w:szCs w:val="20"/>
              </w:rPr>
              <w:t>9</w:t>
            </w:r>
            <w:r w:rsidRPr="006E5A57">
              <w:rPr>
                <w:sz w:val="20"/>
                <w:szCs w:val="20"/>
              </w:rPr>
              <w:t>0,00</w:t>
            </w:r>
          </w:p>
        </w:tc>
      </w:tr>
      <w:tr w:rsidR="006E5A57" w:rsidRPr="00834EF4" w14:paraId="3145FC0D" w14:textId="77777777" w:rsidTr="0013184F">
        <w:tc>
          <w:tcPr>
            <w:tcW w:w="2169" w:type="dxa"/>
            <w:shd w:val="clear" w:color="auto" w:fill="auto"/>
          </w:tcPr>
          <w:p w14:paraId="02CB0E7F" w14:textId="77777777" w:rsidR="006E5A57" w:rsidRPr="00211A34" w:rsidRDefault="006E5A57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5A57">
              <w:rPr>
                <w:sz w:val="20"/>
                <w:szCs w:val="20"/>
              </w:rPr>
              <w:t>Przeglądy i naprawy aparatów RTG firmy Siemens</w:t>
            </w:r>
          </w:p>
        </w:tc>
        <w:tc>
          <w:tcPr>
            <w:tcW w:w="2793" w:type="dxa"/>
            <w:shd w:val="clear" w:color="auto" w:fill="auto"/>
          </w:tcPr>
          <w:p w14:paraId="42F7CF4A" w14:textId="77777777" w:rsidR="006E5A57" w:rsidRPr="00211A34" w:rsidRDefault="006E5A57" w:rsidP="001318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E5A57">
              <w:rPr>
                <w:b/>
                <w:bCs/>
                <w:sz w:val="20"/>
                <w:szCs w:val="20"/>
              </w:rPr>
              <w:t>Medikol</w:t>
            </w:r>
            <w:proofErr w:type="spellEnd"/>
            <w:r w:rsidRPr="006E5A57">
              <w:rPr>
                <w:b/>
                <w:bCs/>
                <w:sz w:val="20"/>
                <w:szCs w:val="20"/>
              </w:rPr>
              <w:t xml:space="preserve"> Solution Sp. z o.o.</w:t>
            </w:r>
          </w:p>
          <w:p w14:paraId="37D829B8" w14:textId="3D1ABD8A" w:rsidR="006E5A57" w:rsidRPr="00211A34" w:rsidRDefault="00495FBE" w:rsidP="001318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E5A57" w:rsidRPr="006E5A57">
              <w:rPr>
                <w:sz w:val="20"/>
                <w:szCs w:val="20"/>
              </w:rPr>
              <w:t>Polska</w:t>
            </w:r>
            <w:r w:rsidR="006E5A57" w:rsidRPr="00211A34">
              <w:rPr>
                <w:sz w:val="20"/>
                <w:szCs w:val="20"/>
              </w:rPr>
              <w:t xml:space="preserve"> </w:t>
            </w:r>
            <w:r w:rsidR="006E5A57" w:rsidRPr="006E5A57">
              <w:rPr>
                <w:sz w:val="20"/>
                <w:szCs w:val="20"/>
              </w:rPr>
              <w:t>118</w:t>
            </w:r>
          </w:p>
          <w:p w14:paraId="7AC54E88" w14:textId="77777777" w:rsidR="006E5A57" w:rsidRPr="00211A34" w:rsidRDefault="006E5A57" w:rsidP="0013184F">
            <w:pPr>
              <w:spacing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5A5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7E62BDAD" w14:textId="139D0764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>1 - Cena oferty brutto - 15.60</w:t>
            </w:r>
          </w:p>
          <w:p w14:paraId="2D1382DF" w14:textId="01ECA2DD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2 - Okres gwarancji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2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60906393" w14:textId="6E3097FA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3 - Czas reakcji Wykonawcy liczony od zgłoszenia naprawy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1E48F1F2" w14:textId="59434BA8" w:rsidR="006E5A57" w:rsidRPr="00211A34" w:rsidRDefault="001E6220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4 - Autoryzacja producenta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7687D5" w14:textId="4683E30F" w:rsidR="006E5A57" w:rsidRPr="00211A34" w:rsidRDefault="006E5A57" w:rsidP="0013184F">
            <w:pPr>
              <w:jc w:val="center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 xml:space="preserve">  </w:t>
            </w:r>
            <w:r w:rsidR="001E6220">
              <w:rPr>
                <w:sz w:val="20"/>
                <w:szCs w:val="20"/>
              </w:rPr>
              <w:t>4</w:t>
            </w:r>
            <w:r w:rsidRPr="006E5A57">
              <w:rPr>
                <w:sz w:val="20"/>
                <w:szCs w:val="20"/>
              </w:rPr>
              <w:t>5,60</w:t>
            </w:r>
          </w:p>
        </w:tc>
      </w:tr>
      <w:tr w:rsidR="006E5A57" w:rsidRPr="00834EF4" w14:paraId="0B0FEFCC" w14:textId="77777777" w:rsidTr="0013184F">
        <w:tc>
          <w:tcPr>
            <w:tcW w:w="2169" w:type="dxa"/>
            <w:shd w:val="clear" w:color="auto" w:fill="auto"/>
          </w:tcPr>
          <w:p w14:paraId="64E35A5C" w14:textId="77777777" w:rsidR="006E5A57" w:rsidRPr="00211A34" w:rsidRDefault="006E5A57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5A57">
              <w:rPr>
                <w:sz w:val="20"/>
                <w:szCs w:val="20"/>
              </w:rPr>
              <w:t>Przeglądy i naprawy aparatów RTG firmy Siemens</w:t>
            </w:r>
          </w:p>
        </w:tc>
        <w:tc>
          <w:tcPr>
            <w:tcW w:w="2793" w:type="dxa"/>
            <w:shd w:val="clear" w:color="auto" w:fill="auto"/>
          </w:tcPr>
          <w:p w14:paraId="010E5AE2" w14:textId="6D3B9951" w:rsidR="006E5A57" w:rsidRPr="00211A34" w:rsidRDefault="006E5A57" w:rsidP="001318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5A57">
              <w:rPr>
                <w:b/>
                <w:bCs/>
                <w:sz w:val="20"/>
                <w:szCs w:val="20"/>
              </w:rPr>
              <w:t xml:space="preserve">Simens </w:t>
            </w:r>
            <w:r w:rsidR="00495FBE">
              <w:rPr>
                <w:b/>
                <w:bCs/>
                <w:sz w:val="20"/>
                <w:szCs w:val="20"/>
              </w:rPr>
              <w:t>Healthcare</w:t>
            </w:r>
            <w:r w:rsidRPr="006E5A5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EC15351" w14:textId="63E1FAD4" w:rsidR="006E5A57" w:rsidRPr="00211A34" w:rsidRDefault="00495FBE" w:rsidP="001318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Żupnicza 11</w:t>
            </w:r>
          </w:p>
          <w:p w14:paraId="79A5FB47" w14:textId="6576C975" w:rsidR="006E5A57" w:rsidRPr="00211A34" w:rsidRDefault="006E5A57" w:rsidP="0013184F">
            <w:pPr>
              <w:spacing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0</w:t>
            </w:r>
            <w:r w:rsidR="00495FBE">
              <w:rPr>
                <w:sz w:val="20"/>
                <w:szCs w:val="20"/>
              </w:rPr>
              <w:t>3</w:t>
            </w:r>
            <w:r w:rsidRPr="006E5A57">
              <w:rPr>
                <w:sz w:val="20"/>
                <w:szCs w:val="20"/>
              </w:rPr>
              <w:t>-821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5A5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FA5C89D" w14:textId="0E0051B2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>1 - Cena oferty brutto - 11.54</w:t>
            </w:r>
          </w:p>
          <w:p w14:paraId="460E3455" w14:textId="05BA43ED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2 - Okres gwarancji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2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29FA801D" w14:textId="55CC910C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3 - Czas reakcji Wykonawcy liczony od zgłoszenia naprawy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lastRenderedPageBreak/>
              <w:t>do czasu wykonania diagnostyki uszkodzenia - 0.00</w:t>
            </w:r>
          </w:p>
          <w:p w14:paraId="0A11AD35" w14:textId="23E54ACF" w:rsidR="006E5A57" w:rsidRPr="00211A34" w:rsidRDefault="001E6220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4 - Autoryzacja producenta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1</w:t>
            </w:r>
            <w:r w:rsidR="006E5A57" w:rsidRPr="006E5A57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2E8778" w14:textId="72205D01" w:rsidR="006E5A57" w:rsidRPr="00211A34" w:rsidRDefault="006E5A57" w:rsidP="0013184F">
            <w:pPr>
              <w:jc w:val="center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lastRenderedPageBreak/>
              <w:t xml:space="preserve">  </w:t>
            </w:r>
            <w:r w:rsidR="001E6220">
              <w:rPr>
                <w:sz w:val="20"/>
                <w:szCs w:val="20"/>
              </w:rPr>
              <w:t>3</w:t>
            </w:r>
            <w:r w:rsidRPr="006E5A57">
              <w:rPr>
                <w:sz w:val="20"/>
                <w:szCs w:val="20"/>
              </w:rPr>
              <w:t>1,54</w:t>
            </w:r>
          </w:p>
        </w:tc>
      </w:tr>
      <w:tr w:rsidR="006E5A57" w:rsidRPr="00834EF4" w14:paraId="0D555579" w14:textId="77777777" w:rsidTr="0013184F">
        <w:tc>
          <w:tcPr>
            <w:tcW w:w="2169" w:type="dxa"/>
            <w:shd w:val="clear" w:color="auto" w:fill="auto"/>
          </w:tcPr>
          <w:p w14:paraId="7D6F197B" w14:textId="77777777" w:rsidR="006E5A57" w:rsidRPr="00211A34" w:rsidRDefault="006E5A57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5A57">
              <w:rPr>
                <w:sz w:val="20"/>
                <w:szCs w:val="20"/>
              </w:rPr>
              <w:t>Przeglądy i naprawy aparatów RTG</w:t>
            </w:r>
          </w:p>
        </w:tc>
        <w:tc>
          <w:tcPr>
            <w:tcW w:w="2793" w:type="dxa"/>
            <w:shd w:val="clear" w:color="auto" w:fill="auto"/>
          </w:tcPr>
          <w:p w14:paraId="2A31829D" w14:textId="191B7296" w:rsidR="006E5A57" w:rsidRPr="00211A34" w:rsidRDefault="006E5A57" w:rsidP="001318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5A57">
              <w:rPr>
                <w:b/>
                <w:bCs/>
                <w:sz w:val="20"/>
                <w:szCs w:val="20"/>
              </w:rPr>
              <w:t xml:space="preserve">SK-MED SYSTEMS </w:t>
            </w:r>
            <w:r w:rsidR="00495FBE">
              <w:rPr>
                <w:b/>
                <w:bCs/>
                <w:sz w:val="20"/>
                <w:szCs w:val="20"/>
              </w:rPr>
              <w:br/>
            </w:r>
            <w:r w:rsidRPr="006E5A57">
              <w:rPr>
                <w:b/>
                <w:bCs/>
                <w:sz w:val="20"/>
                <w:szCs w:val="20"/>
              </w:rPr>
              <w:t>Sp. z o. o.</w:t>
            </w:r>
          </w:p>
          <w:p w14:paraId="486C8F7C" w14:textId="77777777" w:rsidR="006E5A57" w:rsidRPr="00211A34" w:rsidRDefault="006E5A57" w:rsidP="0013184F">
            <w:pPr>
              <w:rPr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ul. Święty Marcin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5A57">
              <w:rPr>
                <w:sz w:val="20"/>
                <w:szCs w:val="20"/>
              </w:rPr>
              <w:t>29/8</w:t>
            </w:r>
          </w:p>
          <w:p w14:paraId="07C968B5" w14:textId="77777777" w:rsidR="006E5A57" w:rsidRPr="00211A34" w:rsidRDefault="006E5A57" w:rsidP="0013184F">
            <w:pPr>
              <w:spacing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61-806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5A5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4C2A75E" w14:textId="10BB5985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>1 - Cena oferty brutto - 60.00</w:t>
            </w:r>
          </w:p>
          <w:p w14:paraId="4A9BA328" w14:textId="2E73ABAF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2 - Okres gwarancji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2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4FCEFF7C" w14:textId="268E332A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3 - Czas reakcji Wykonawcy liczony od zgłoszenia naprawy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do czasu wykonania diagnostyki uszkodzenia - </w:t>
            </w:r>
            <w:r w:rsidR="00177602">
              <w:rPr>
                <w:sz w:val="20"/>
                <w:szCs w:val="20"/>
              </w:rPr>
              <w:t>1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532C1C9A" w14:textId="384D9CE3" w:rsidR="006E5A57" w:rsidRPr="00211A34" w:rsidRDefault="001E6220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4 - Autoryzacja producenta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5210A4" w14:textId="6B35FBDF" w:rsidR="006E5A57" w:rsidRPr="00211A34" w:rsidRDefault="006E5A57" w:rsidP="0013184F">
            <w:pPr>
              <w:jc w:val="center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 xml:space="preserve">  </w:t>
            </w:r>
            <w:r w:rsidR="00177602">
              <w:rPr>
                <w:sz w:val="20"/>
                <w:szCs w:val="20"/>
              </w:rPr>
              <w:t>9</w:t>
            </w:r>
            <w:r w:rsidRPr="006E5A57">
              <w:rPr>
                <w:sz w:val="20"/>
                <w:szCs w:val="20"/>
              </w:rPr>
              <w:t>0,00</w:t>
            </w:r>
          </w:p>
        </w:tc>
      </w:tr>
      <w:tr w:rsidR="006E5A57" w:rsidRPr="00834EF4" w14:paraId="521B15C3" w14:textId="77777777" w:rsidTr="0013184F">
        <w:tc>
          <w:tcPr>
            <w:tcW w:w="2169" w:type="dxa"/>
            <w:shd w:val="clear" w:color="auto" w:fill="auto"/>
          </w:tcPr>
          <w:p w14:paraId="1DBCBA08" w14:textId="77777777" w:rsidR="006E5A57" w:rsidRPr="00211A34" w:rsidRDefault="006E5A57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5A57">
              <w:rPr>
                <w:sz w:val="20"/>
                <w:szCs w:val="20"/>
              </w:rPr>
              <w:t>Przeglądy i naprawy aparatów RTG</w:t>
            </w:r>
          </w:p>
        </w:tc>
        <w:tc>
          <w:tcPr>
            <w:tcW w:w="2793" w:type="dxa"/>
            <w:shd w:val="clear" w:color="auto" w:fill="auto"/>
          </w:tcPr>
          <w:p w14:paraId="6C398BC9" w14:textId="77777777" w:rsidR="006E5A57" w:rsidRPr="00211A34" w:rsidRDefault="006E5A57" w:rsidP="001318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E5A57">
              <w:rPr>
                <w:b/>
                <w:bCs/>
                <w:sz w:val="20"/>
                <w:szCs w:val="20"/>
              </w:rPr>
              <w:t>Medikol</w:t>
            </w:r>
            <w:proofErr w:type="spellEnd"/>
            <w:r w:rsidRPr="006E5A57">
              <w:rPr>
                <w:b/>
                <w:bCs/>
                <w:sz w:val="20"/>
                <w:szCs w:val="20"/>
              </w:rPr>
              <w:t xml:space="preserve"> Solution Sp. z o.o.</w:t>
            </w:r>
          </w:p>
          <w:p w14:paraId="76B497C6" w14:textId="36CBF8A5" w:rsidR="006E5A57" w:rsidRPr="00211A34" w:rsidRDefault="00495FBE" w:rsidP="001318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E5A57" w:rsidRPr="006E5A57">
              <w:rPr>
                <w:sz w:val="20"/>
                <w:szCs w:val="20"/>
              </w:rPr>
              <w:t>Polska</w:t>
            </w:r>
            <w:r w:rsidR="006E5A57" w:rsidRPr="00211A34">
              <w:rPr>
                <w:sz w:val="20"/>
                <w:szCs w:val="20"/>
              </w:rPr>
              <w:t xml:space="preserve"> </w:t>
            </w:r>
            <w:r w:rsidR="006E5A57" w:rsidRPr="006E5A57">
              <w:rPr>
                <w:sz w:val="20"/>
                <w:szCs w:val="20"/>
              </w:rPr>
              <w:t>118</w:t>
            </w:r>
          </w:p>
          <w:p w14:paraId="092F8D94" w14:textId="77777777" w:rsidR="006E5A57" w:rsidRPr="00211A34" w:rsidRDefault="006E5A57" w:rsidP="0013184F">
            <w:pPr>
              <w:spacing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5A5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05729FB" w14:textId="04951EAC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>1 - Cena oferty brutto - 9.60</w:t>
            </w:r>
          </w:p>
          <w:p w14:paraId="2AF2330A" w14:textId="14888703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2 - Okres gwarancji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po naprawie - </w:t>
            </w:r>
            <w:r w:rsidR="00177602">
              <w:rPr>
                <w:sz w:val="20"/>
                <w:szCs w:val="20"/>
              </w:rPr>
              <w:t>2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289CCA99" w14:textId="54B029B2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3 - Czas reakcji Wykonawcy liczony od zgłoszenia naprawy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do czasu wykonania diagnostyki uszkodzenia - </w:t>
            </w:r>
            <w:r w:rsidR="00177602">
              <w:rPr>
                <w:sz w:val="20"/>
                <w:szCs w:val="20"/>
              </w:rPr>
              <w:t>1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221507C8" w14:textId="053C86EE" w:rsidR="006E5A57" w:rsidRPr="00211A34" w:rsidRDefault="001E6220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4 - Autoryzacja producenta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D83FFA" w14:textId="7F5C0747" w:rsidR="006E5A57" w:rsidRPr="00211A34" w:rsidRDefault="006E5A57" w:rsidP="0013184F">
            <w:pPr>
              <w:jc w:val="center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 xml:space="preserve">  </w:t>
            </w:r>
            <w:r w:rsidR="00177602">
              <w:rPr>
                <w:sz w:val="20"/>
                <w:szCs w:val="20"/>
              </w:rPr>
              <w:t>3</w:t>
            </w:r>
            <w:r w:rsidRPr="006E5A57">
              <w:rPr>
                <w:sz w:val="20"/>
                <w:szCs w:val="20"/>
              </w:rPr>
              <w:t>9,60</w:t>
            </w:r>
          </w:p>
        </w:tc>
      </w:tr>
      <w:tr w:rsidR="006E5A57" w:rsidRPr="00834EF4" w14:paraId="428DD04F" w14:textId="77777777" w:rsidTr="0013184F">
        <w:tc>
          <w:tcPr>
            <w:tcW w:w="2169" w:type="dxa"/>
            <w:shd w:val="clear" w:color="auto" w:fill="auto"/>
          </w:tcPr>
          <w:p w14:paraId="741EBFAA" w14:textId="77777777" w:rsidR="006E5A57" w:rsidRPr="00211A34" w:rsidRDefault="006E5A57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5A57">
              <w:rPr>
                <w:sz w:val="20"/>
                <w:szCs w:val="20"/>
              </w:rPr>
              <w:t>Przeglądy i naprawy skanerów Agfa</w:t>
            </w:r>
          </w:p>
        </w:tc>
        <w:tc>
          <w:tcPr>
            <w:tcW w:w="2793" w:type="dxa"/>
            <w:shd w:val="clear" w:color="auto" w:fill="auto"/>
          </w:tcPr>
          <w:p w14:paraId="5AABD730" w14:textId="4A0EB153" w:rsidR="006E5A57" w:rsidRPr="00211A34" w:rsidRDefault="006E5A57" w:rsidP="001318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5A57">
              <w:rPr>
                <w:b/>
                <w:bCs/>
                <w:sz w:val="20"/>
                <w:szCs w:val="20"/>
              </w:rPr>
              <w:t xml:space="preserve">SK-MED SYSTEMS </w:t>
            </w:r>
            <w:r w:rsidR="00495FBE">
              <w:rPr>
                <w:b/>
                <w:bCs/>
                <w:sz w:val="20"/>
                <w:szCs w:val="20"/>
              </w:rPr>
              <w:br/>
            </w:r>
            <w:r w:rsidRPr="006E5A57">
              <w:rPr>
                <w:b/>
                <w:bCs/>
                <w:sz w:val="20"/>
                <w:szCs w:val="20"/>
              </w:rPr>
              <w:t>Sp. z o. o.</w:t>
            </w:r>
          </w:p>
          <w:p w14:paraId="0D6B4526" w14:textId="77777777" w:rsidR="006E5A57" w:rsidRPr="00211A34" w:rsidRDefault="006E5A57" w:rsidP="0013184F">
            <w:pPr>
              <w:rPr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ul. Święty Marcin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5A57">
              <w:rPr>
                <w:sz w:val="20"/>
                <w:szCs w:val="20"/>
              </w:rPr>
              <w:t>29/8</w:t>
            </w:r>
          </w:p>
          <w:p w14:paraId="67488E2E" w14:textId="77777777" w:rsidR="006E5A57" w:rsidRPr="00211A34" w:rsidRDefault="006E5A57" w:rsidP="0013184F">
            <w:pPr>
              <w:spacing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61-806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5A5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5837092" w14:textId="69406559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>1 - Cena oferty brutto - 60.00</w:t>
            </w:r>
          </w:p>
          <w:p w14:paraId="7E828686" w14:textId="7E111633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2 - Okres gwarancji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po naprawie - </w:t>
            </w:r>
            <w:r w:rsidR="00177602">
              <w:rPr>
                <w:sz w:val="20"/>
                <w:szCs w:val="20"/>
              </w:rPr>
              <w:t>2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706FBBB0" w14:textId="708D9624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3 - Czas reakcji Wykonawcy liczony od zgłoszenia naprawy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do czasu wykonania diagnostyki uszkodzenia - </w:t>
            </w:r>
            <w:r w:rsidR="00177602">
              <w:rPr>
                <w:sz w:val="20"/>
                <w:szCs w:val="20"/>
              </w:rPr>
              <w:t>1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09803644" w14:textId="02C5C769" w:rsidR="006E5A57" w:rsidRPr="00211A34" w:rsidRDefault="001E6220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4 - Autoryzacja producenta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AE94C4" w14:textId="4EADF0FD" w:rsidR="006E5A57" w:rsidRPr="00211A34" w:rsidRDefault="006E5A57" w:rsidP="0013184F">
            <w:pPr>
              <w:jc w:val="center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 xml:space="preserve">  </w:t>
            </w:r>
            <w:r w:rsidR="00177602">
              <w:rPr>
                <w:sz w:val="20"/>
                <w:szCs w:val="20"/>
              </w:rPr>
              <w:t>9</w:t>
            </w:r>
            <w:r w:rsidRPr="006E5A57">
              <w:rPr>
                <w:sz w:val="20"/>
                <w:szCs w:val="20"/>
              </w:rPr>
              <w:t>0,00</w:t>
            </w:r>
          </w:p>
        </w:tc>
      </w:tr>
      <w:tr w:rsidR="006E5A57" w:rsidRPr="00834EF4" w14:paraId="31A77A7F" w14:textId="77777777" w:rsidTr="0013184F">
        <w:tc>
          <w:tcPr>
            <w:tcW w:w="2169" w:type="dxa"/>
            <w:shd w:val="clear" w:color="auto" w:fill="auto"/>
          </w:tcPr>
          <w:p w14:paraId="557D4DE0" w14:textId="77777777" w:rsidR="006E5A57" w:rsidRPr="00211A34" w:rsidRDefault="006E5A57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5A57">
              <w:rPr>
                <w:sz w:val="20"/>
                <w:szCs w:val="20"/>
              </w:rPr>
              <w:t>Przeglądy i naprawy skanerów Agfa</w:t>
            </w:r>
          </w:p>
        </w:tc>
        <w:tc>
          <w:tcPr>
            <w:tcW w:w="2793" w:type="dxa"/>
            <w:shd w:val="clear" w:color="auto" w:fill="auto"/>
          </w:tcPr>
          <w:p w14:paraId="432168C9" w14:textId="7DD7841B" w:rsidR="006E5A57" w:rsidRPr="00211A34" w:rsidRDefault="006E5A57" w:rsidP="001318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E5A57">
              <w:rPr>
                <w:b/>
                <w:bCs/>
                <w:sz w:val="20"/>
                <w:szCs w:val="20"/>
              </w:rPr>
              <w:t xml:space="preserve">Agfa </w:t>
            </w:r>
            <w:r w:rsidR="00495FBE">
              <w:rPr>
                <w:b/>
                <w:bCs/>
                <w:sz w:val="20"/>
                <w:szCs w:val="20"/>
              </w:rPr>
              <w:t>NV Oddział w Polsce</w:t>
            </w:r>
          </w:p>
          <w:p w14:paraId="73BDBBC3" w14:textId="50146808" w:rsidR="006E5A57" w:rsidRPr="00211A34" w:rsidRDefault="00495FBE" w:rsidP="001318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Jutrzenki 137 a</w:t>
            </w:r>
          </w:p>
          <w:p w14:paraId="50D91263" w14:textId="5B7D8B1C" w:rsidR="006E5A57" w:rsidRPr="00211A34" w:rsidRDefault="006E5A57" w:rsidP="0013184F">
            <w:pPr>
              <w:spacing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02-2</w:t>
            </w:r>
            <w:r w:rsidR="00495FBE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5A5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2A34532" w14:textId="1CDB23E0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>1 - Cena oferty brutto - 15.50</w:t>
            </w:r>
          </w:p>
          <w:p w14:paraId="3CA251DA" w14:textId="787FC302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2 - Okres gwarancji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>po naprawie - 0.00</w:t>
            </w:r>
          </w:p>
          <w:p w14:paraId="3A2AE4FF" w14:textId="586928F3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3 - Czas reakcji Wykonawcy liczony od zgłoszenia naprawy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>do czasu wykonania diagnostyki uszkodzenia - 0.00</w:t>
            </w:r>
          </w:p>
          <w:p w14:paraId="1A9FEB72" w14:textId="5554E18B" w:rsidR="006E5A57" w:rsidRPr="00211A34" w:rsidRDefault="001E6220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4 - Autoryzacja producenta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do serwisowania sprzętu - </w:t>
            </w:r>
            <w:r w:rsidR="00177602">
              <w:rPr>
                <w:sz w:val="20"/>
                <w:szCs w:val="20"/>
              </w:rPr>
              <w:t>1</w:t>
            </w:r>
            <w:r w:rsidR="006E5A57" w:rsidRPr="006E5A57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1841F8" w14:textId="405F988B" w:rsidR="006E5A57" w:rsidRPr="00211A34" w:rsidRDefault="006E5A57" w:rsidP="0013184F">
            <w:pPr>
              <w:jc w:val="center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 xml:space="preserve">  </w:t>
            </w:r>
            <w:r w:rsidR="00177602">
              <w:rPr>
                <w:sz w:val="20"/>
                <w:szCs w:val="20"/>
              </w:rPr>
              <w:t>2</w:t>
            </w:r>
            <w:r w:rsidRPr="006E5A57">
              <w:rPr>
                <w:sz w:val="20"/>
                <w:szCs w:val="20"/>
              </w:rPr>
              <w:t>5,50</w:t>
            </w:r>
          </w:p>
        </w:tc>
      </w:tr>
      <w:tr w:rsidR="006E5A57" w:rsidRPr="00834EF4" w14:paraId="3D4FBCF3" w14:textId="77777777" w:rsidTr="0013184F">
        <w:tc>
          <w:tcPr>
            <w:tcW w:w="2169" w:type="dxa"/>
            <w:shd w:val="clear" w:color="auto" w:fill="auto"/>
          </w:tcPr>
          <w:p w14:paraId="011324D8" w14:textId="77777777" w:rsidR="006E5A57" w:rsidRPr="00211A34" w:rsidRDefault="006E5A57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E5A57">
              <w:rPr>
                <w:sz w:val="20"/>
                <w:szCs w:val="20"/>
              </w:rPr>
              <w:t>Przeglądy i naprawy skanerów Agfa</w:t>
            </w:r>
          </w:p>
        </w:tc>
        <w:tc>
          <w:tcPr>
            <w:tcW w:w="2793" w:type="dxa"/>
            <w:shd w:val="clear" w:color="auto" w:fill="auto"/>
          </w:tcPr>
          <w:p w14:paraId="5679299D" w14:textId="77777777" w:rsidR="006E5A57" w:rsidRPr="00211A34" w:rsidRDefault="006E5A57" w:rsidP="001318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E5A57">
              <w:rPr>
                <w:b/>
                <w:bCs/>
                <w:sz w:val="20"/>
                <w:szCs w:val="20"/>
              </w:rPr>
              <w:t>Medikol</w:t>
            </w:r>
            <w:proofErr w:type="spellEnd"/>
            <w:r w:rsidRPr="006E5A57">
              <w:rPr>
                <w:b/>
                <w:bCs/>
                <w:sz w:val="20"/>
                <w:szCs w:val="20"/>
              </w:rPr>
              <w:t xml:space="preserve"> Solution Sp. z o.o.</w:t>
            </w:r>
          </w:p>
          <w:p w14:paraId="013E6041" w14:textId="462F874E" w:rsidR="006E5A57" w:rsidRPr="00211A34" w:rsidRDefault="009A6642" w:rsidP="001318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E5A57" w:rsidRPr="006E5A57">
              <w:rPr>
                <w:sz w:val="20"/>
                <w:szCs w:val="20"/>
              </w:rPr>
              <w:t>Polska</w:t>
            </w:r>
            <w:r w:rsidR="006E5A57" w:rsidRPr="00211A34">
              <w:rPr>
                <w:sz w:val="20"/>
                <w:szCs w:val="20"/>
              </w:rPr>
              <w:t xml:space="preserve"> </w:t>
            </w:r>
            <w:r w:rsidR="006E5A57" w:rsidRPr="006E5A57">
              <w:rPr>
                <w:sz w:val="20"/>
                <w:szCs w:val="20"/>
              </w:rPr>
              <w:t>118</w:t>
            </w:r>
          </w:p>
          <w:p w14:paraId="50FF51FD" w14:textId="77777777" w:rsidR="006E5A57" w:rsidRPr="00211A34" w:rsidRDefault="006E5A57" w:rsidP="0013184F">
            <w:pPr>
              <w:spacing w:after="40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E5A5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DF92F79" w14:textId="13862630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>1 - Cena oferty brutto - 6.76</w:t>
            </w:r>
          </w:p>
          <w:p w14:paraId="0B9F3517" w14:textId="345D8796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2 - Okres gwarancji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po naprawie - </w:t>
            </w:r>
            <w:r w:rsidR="00177602">
              <w:rPr>
                <w:sz w:val="20"/>
                <w:szCs w:val="20"/>
              </w:rPr>
              <w:t>2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75C457D8" w14:textId="0327432A" w:rsidR="006E5A57" w:rsidRPr="006E5A57" w:rsidRDefault="001E6220" w:rsidP="0013184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3 - Czas reakcji Wykonawcy liczony od zgłoszenia naprawy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 xml:space="preserve">do czasu wykonania diagnostyki uszkodzenia - </w:t>
            </w:r>
            <w:r w:rsidR="00177602">
              <w:rPr>
                <w:sz w:val="20"/>
                <w:szCs w:val="20"/>
              </w:rPr>
              <w:t>1</w:t>
            </w:r>
            <w:r w:rsidR="006E5A57" w:rsidRPr="006E5A57">
              <w:rPr>
                <w:sz w:val="20"/>
                <w:szCs w:val="20"/>
              </w:rPr>
              <w:t>0.00</w:t>
            </w:r>
          </w:p>
          <w:p w14:paraId="086AE4EB" w14:textId="1448422E" w:rsidR="006E5A57" w:rsidRPr="00211A34" w:rsidRDefault="001E6220" w:rsidP="001318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6E5A57" w:rsidRPr="006E5A57">
              <w:rPr>
                <w:sz w:val="20"/>
                <w:szCs w:val="20"/>
              </w:rPr>
              <w:t xml:space="preserve">4 - Autoryzacja producenta </w:t>
            </w:r>
            <w:r w:rsidR="00177602">
              <w:rPr>
                <w:sz w:val="20"/>
                <w:szCs w:val="20"/>
              </w:rPr>
              <w:br/>
            </w:r>
            <w:r w:rsidR="006E5A57" w:rsidRPr="006E5A57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DCD122" w14:textId="0A9C11D3" w:rsidR="006E5A57" w:rsidRPr="00211A34" w:rsidRDefault="006E5A57" w:rsidP="0013184F">
            <w:pPr>
              <w:jc w:val="center"/>
              <w:rPr>
                <w:color w:val="000000"/>
                <w:sz w:val="20"/>
                <w:szCs w:val="20"/>
              </w:rPr>
            </w:pPr>
            <w:r w:rsidRPr="006E5A57">
              <w:rPr>
                <w:sz w:val="20"/>
                <w:szCs w:val="20"/>
              </w:rPr>
              <w:t xml:space="preserve">  </w:t>
            </w:r>
            <w:r w:rsidR="00177602">
              <w:rPr>
                <w:sz w:val="20"/>
                <w:szCs w:val="20"/>
              </w:rPr>
              <w:t>3</w:t>
            </w:r>
            <w:r w:rsidRPr="006E5A57">
              <w:rPr>
                <w:sz w:val="20"/>
                <w:szCs w:val="20"/>
              </w:rPr>
              <w:t>6,7</w:t>
            </w:r>
            <w:r w:rsidR="00177602">
              <w:rPr>
                <w:sz w:val="20"/>
                <w:szCs w:val="20"/>
              </w:rPr>
              <w:t>7</w:t>
            </w:r>
          </w:p>
        </w:tc>
      </w:tr>
    </w:tbl>
    <w:p w14:paraId="770758AD" w14:textId="77777777" w:rsidR="00177602" w:rsidRDefault="00177602" w:rsidP="004E7234">
      <w:pPr>
        <w:spacing w:after="120"/>
        <w:jc w:val="both"/>
        <w:rPr>
          <w:color w:val="000000"/>
          <w:sz w:val="22"/>
          <w:szCs w:val="22"/>
        </w:rPr>
      </w:pPr>
    </w:p>
    <w:p w14:paraId="45B2F133" w14:textId="77777777" w:rsidR="00177602" w:rsidRDefault="00177602" w:rsidP="004E7234">
      <w:pPr>
        <w:spacing w:after="120"/>
        <w:jc w:val="both"/>
        <w:rPr>
          <w:color w:val="000000"/>
          <w:sz w:val="22"/>
          <w:szCs w:val="22"/>
        </w:rPr>
      </w:pPr>
    </w:p>
    <w:p w14:paraId="212B6122" w14:textId="77777777" w:rsidR="00177602" w:rsidRDefault="00177602" w:rsidP="004E7234">
      <w:pPr>
        <w:spacing w:after="120"/>
        <w:jc w:val="both"/>
        <w:rPr>
          <w:color w:val="000000"/>
          <w:sz w:val="22"/>
          <w:szCs w:val="22"/>
        </w:rPr>
      </w:pPr>
    </w:p>
    <w:p w14:paraId="06F86D1A" w14:textId="77777777" w:rsidR="00177602" w:rsidRDefault="00177602" w:rsidP="004E7234">
      <w:pPr>
        <w:spacing w:after="120"/>
        <w:jc w:val="both"/>
        <w:rPr>
          <w:color w:val="000000"/>
          <w:sz w:val="22"/>
          <w:szCs w:val="22"/>
        </w:rPr>
      </w:pPr>
    </w:p>
    <w:p w14:paraId="1D7BA352" w14:textId="77777777" w:rsidR="00177602" w:rsidRDefault="00177602" w:rsidP="004E7234">
      <w:pPr>
        <w:spacing w:after="120"/>
        <w:jc w:val="both"/>
        <w:rPr>
          <w:color w:val="000000"/>
          <w:sz w:val="22"/>
          <w:szCs w:val="22"/>
        </w:rPr>
      </w:pPr>
    </w:p>
    <w:p w14:paraId="102DEF51" w14:textId="037E4076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Informacja o </w:t>
      </w:r>
      <w:r w:rsidR="009A6642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6619D71" w14:textId="77777777" w:rsidTr="00596EA3">
        <w:tc>
          <w:tcPr>
            <w:tcW w:w="871" w:type="dxa"/>
            <w:shd w:val="clear" w:color="auto" w:fill="F3F3F3"/>
            <w:vAlign w:val="center"/>
          </w:tcPr>
          <w:p w14:paraId="4D42B2E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2D5C513" w14:textId="5F65CB06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 xml:space="preserve">azwa i adres </w:t>
            </w:r>
            <w:r w:rsidR="00177602">
              <w:rPr>
                <w:b/>
                <w:sz w:val="22"/>
                <w:szCs w:val="22"/>
              </w:rPr>
              <w:t>W</w:t>
            </w:r>
            <w:r w:rsidR="00211A34" w:rsidRPr="00596EA3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DF62120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54F6127" w14:textId="77777777" w:rsidTr="00596EA3">
        <w:tc>
          <w:tcPr>
            <w:tcW w:w="871" w:type="dxa"/>
            <w:vAlign w:val="center"/>
          </w:tcPr>
          <w:p w14:paraId="79E1E990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64B534F1" w14:textId="43D9E92D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14:paraId="16BCF22C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69A335AF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414EE232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0A486784" w14:textId="77777777" w:rsidR="009F0E5C" w:rsidRPr="00177602" w:rsidRDefault="009F0E5C" w:rsidP="00D8427E">
      <w:pPr>
        <w:spacing w:after="40" w:line="276" w:lineRule="auto"/>
        <w:jc w:val="both"/>
      </w:pPr>
      <w:r w:rsidRPr="00177602">
        <w:t xml:space="preserve">Informacja </w:t>
      </w:r>
      <w:r w:rsidR="00BD2174" w:rsidRPr="00177602">
        <w:t>o terminie zawarcia umowy</w:t>
      </w:r>
      <w:r w:rsidR="00F33C66" w:rsidRPr="00177602">
        <w:t>:</w:t>
      </w:r>
    </w:p>
    <w:p w14:paraId="16B7F425" w14:textId="77777777" w:rsidR="00F960D7" w:rsidRPr="00177602" w:rsidRDefault="00A029B8" w:rsidP="00D8427E">
      <w:pPr>
        <w:spacing w:after="120" w:line="276" w:lineRule="auto"/>
        <w:jc w:val="both"/>
      </w:pPr>
      <w:r w:rsidRPr="00177602">
        <w:t>U</w:t>
      </w:r>
      <w:r w:rsidR="00F960D7" w:rsidRPr="00177602">
        <w:t>mowa w sp</w:t>
      </w:r>
      <w:r w:rsidR="004C3459" w:rsidRPr="00177602">
        <w:t>r</w:t>
      </w:r>
      <w:r w:rsidR="00F960D7" w:rsidRPr="00177602">
        <w:t>awie zamówienia publicznego</w:t>
      </w:r>
      <w:r w:rsidR="00D8427E" w:rsidRPr="00177602">
        <w:t xml:space="preserve">, zgodnie z art. </w:t>
      </w:r>
      <w:r w:rsidR="005F2CB0" w:rsidRPr="00177602">
        <w:t>308</w:t>
      </w:r>
      <w:r w:rsidR="00D8427E" w:rsidRPr="00177602">
        <w:t xml:space="preserve"> ust. </w:t>
      </w:r>
      <w:r w:rsidR="005F2CB0" w:rsidRPr="00177602">
        <w:t>2</w:t>
      </w:r>
      <w:r w:rsidR="00D8427E" w:rsidRPr="00177602">
        <w:t xml:space="preserve"> ustawy Pzp,</w:t>
      </w:r>
      <w:r w:rsidRPr="00177602">
        <w:t xml:space="preserve"> zostanie</w:t>
      </w:r>
      <w:r w:rsidR="00F960D7" w:rsidRPr="00177602">
        <w:t xml:space="preserve"> zawarta,</w:t>
      </w:r>
      <w:r w:rsidRPr="00177602">
        <w:t xml:space="preserve"> </w:t>
      </w:r>
      <w:r w:rsidR="00F960D7" w:rsidRPr="00177602">
        <w:t xml:space="preserve">z </w:t>
      </w:r>
      <w:r w:rsidRPr="00177602">
        <w:t xml:space="preserve">uwzględnieniem art. 577 ustawy Pzp, </w:t>
      </w:r>
      <w:r w:rsidR="00F960D7" w:rsidRPr="00177602">
        <w:t>w terminie</w:t>
      </w:r>
      <w:r w:rsidR="00D8427E" w:rsidRPr="00177602">
        <w:t xml:space="preserve"> </w:t>
      </w:r>
      <w:r w:rsidR="006E5A57" w:rsidRPr="00177602">
        <w:t>nie krótszym niż 5 dni od dnia przesłania niniejszego zawiadomienia o wyborze najkorzystniejszej oferty.</w:t>
      </w:r>
    </w:p>
    <w:p w14:paraId="2A1DE3F8" w14:textId="77777777" w:rsidR="00F960D7" w:rsidRPr="00177602" w:rsidRDefault="00D8427E" w:rsidP="00F33C66">
      <w:pPr>
        <w:spacing w:line="276" w:lineRule="auto"/>
        <w:jc w:val="both"/>
      </w:pPr>
      <w:r w:rsidRPr="00177602">
        <w:t xml:space="preserve">Umowa </w:t>
      </w:r>
      <w:r w:rsidR="00F960D7" w:rsidRPr="00177602">
        <w:t>w sprawie zamówienia publicznego</w:t>
      </w:r>
      <w:r w:rsidRPr="00177602">
        <w:t xml:space="preserve"> może być zawarta </w:t>
      </w:r>
      <w:r w:rsidR="00F960D7" w:rsidRPr="00177602">
        <w:t xml:space="preserve">przed upływem terminu, o którym mowa powyżej, jeżeli zachodzą okoliczności wymienione w </w:t>
      </w:r>
      <w:r w:rsidRPr="00177602">
        <w:t>art.</w:t>
      </w:r>
      <w:r w:rsidR="005F2CB0" w:rsidRPr="00177602">
        <w:t xml:space="preserve"> 308</w:t>
      </w:r>
      <w:r w:rsidR="00F960D7" w:rsidRPr="00177602">
        <w:t xml:space="preserve"> ust. </w:t>
      </w:r>
      <w:r w:rsidR="005F2CB0" w:rsidRPr="00177602">
        <w:t>3</w:t>
      </w:r>
      <w:r w:rsidR="00F960D7" w:rsidRPr="00177602">
        <w:t xml:space="preserve"> ustawy P</w:t>
      </w:r>
      <w:r w:rsidR="004657DA" w:rsidRPr="00177602">
        <w:t>zp</w:t>
      </w:r>
      <w:r w:rsidR="00F960D7" w:rsidRPr="00177602">
        <w:t>.</w:t>
      </w:r>
    </w:p>
    <w:p w14:paraId="57BF613B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2BD2C740" w14:textId="77777777" w:rsidR="00177602" w:rsidRDefault="00177602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45B9EC47" w14:textId="77777777" w:rsidR="00177602" w:rsidRDefault="00177602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17A9EEED" w14:textId="77777777" w:rsidR="00B11EB3" w:rsidRDefault="00B11EB3" w:rsidP="00B11EB3">
      <w:pPr>
        <w:spacing w:line="360" w:lineRule="auto"/>
        <w:ind w:left="3117" w:firstLine="423"/>
        <w:jc w:val="center"/>
        <w:rPr>
          <w:i/>
          <w:sz w:val="20"/>
          <w:szCs w:val="20"/>
        </w:rPr>
      </w:pPr>
      <w:r>
        <w:rPr>
          <w:i/>
        </w:rPr>
        <w:t>Zamawiający</w:t>
      </w:r>
    </w:p>
    <w:p w14:paraId="6D3FC64C" w14:textId="77777777" w:rsidR="00B11EB3" w:rsidRDefault="00B11EB3" w:rsidP="00B11E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2A752E6" w14:textId="77777777" w:rsidR="00B11EB3" w:rsidRDefault="00B11EB3" w:rsidP="00B11E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8241866" w14:textId="77777777" w:rsidR="00B11EB3" w:rsidRDefault="00B11EB3" w:rsidP="00B11E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BE7A507" w14:textId="08AA34C4" w:rsidR="00B464D3" w:rsidRPr="00E56378" w:rsidRDefault="006E5A57" w:rsidP="00B464D3">
      <w:pPr>
        <w:jc w:val="right"/>
        <w:rPr>
          <w:sz w:val="32"/>
          <w:szCs w:val="32"/>
          <w:vertAlign w:val="superscript"/>
        </w:rPr>
      </w:pPr>
      <w:r w:rsidRPr="006E5A57">
        <w:rPr>
          <w:sz w:val="22"/>
          <w:szCs w:val="22"/>
        </w:rPr>
        <w:t xml:space="preserve">  </w:t>
      </w:r>
    </w:p>
    <w:bookmarkEnd w:id="0"/>
    <w:p w14:paraId="40B2E4B8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9E265" w14:textId="77777777" w:rsidR="00A6543D" w:rsidRDefault="00A6543D">
      <w:r>
        <w:separator/>
      </w:r>
    </w:p>
  </w:endnote>
  <w:endnote w:type="continuationSeparator" w:id="0">
    <w:p w14:paraId="134C62DB" w14:textId="77777777" w:rsidR="00A6543D" w:rsidRDefault="00A65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0EBC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0A7E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C6087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3F4B8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9BE5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472E3" w14:textId="77777777" w:rsidR="00A6543D" w:rsidRDefault="00A6543D">
      <w:r>
        <w:separator/>
      </w:r>
    </w:p>
  </w:footnote>
  <w:footnote w:type="continuationSeparator" w:id="0">
    <w:p w14:paraId="185B7742" w14:textId="77777777" w:rsidR="00A6543D" w:rsidRDefault="00A65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375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E73A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7823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115"/>
    <w:rsid w:val="00022322"/>
    <w:rsid w:val="00042497"/>
    <w:rsid w:val="000C1E6F"/>
    <w:rsid w:val="000E4E56"/>
    <w:rsid w:val="00177602"/>
    <w:rsid w:val="001A1468"/>
    <w:rsid w:val="001B7815"/>
    <w:rsid w:val="001E6220"/>
    <w:rsid w:val="00211A34"/>
    <w:rsid w:val="0021206C"/>
    <w:rsid w:val="002B1E4F"/>
    <w:rsid w:val="002B6761"/>
    <w:rsid w:val="003445A0"/>
    <w:rsid w:val="003A0AFC"/>
    <w:rsid w:val="003D611C"/>
    <w:rsid w:val="00431C0B"/>
    <w:rsid w:val="00437CAD"/>
    <w:rsid w:val="004657DA"/>
    <w:rsid w:val="00495FBE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6E5A57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6642"/>
    <w:rsid w:val="009F0E5C"/>
    <w:rsid w:val="00A029B8"/>
    <w:rsid w:val="00A6543D"/>
    <w:rsid w:val="00A91321"/>
    <w:rsid w:val="00AA02AC"/>
    <w:rsid w:val="00B11EB3"/>
    <w:rsid w:val="00B32D12"/>
    <w:rsid w:val="00B44115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F6572"/>
  <w15:chartTrackingRefBased/>
  <w15:docId w15:val="{3D2AA277-90A6-4710-B35C-2951C60D5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2021-11-08T08:06:00Z</cp:lastPrinted>
  <dcterms:created xsi:type="dcterms:W3CDTF">2021-11-08T08:07:00Z</dcterms:created>
  <dcterms:modified xsi:type="dcterms:W3CDTF">2021-11-08T08:07:00Z</dcterms:modified>
</cp:coreProperties>
</file>