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29155DF0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DE7C8D">
        <w:rPr>
          <w:rFonts w:ascii="Times New Roman" w:hAnsi="Times New Roman"/>
          <w:b w:val="0"/>
          <w:i/>
          <w:iCs/>
          <w:sz w:val="22"/>
          <w:szCs w:val="22"/>
        </w:rPr>
        <w:t>6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7DA7EDAB" w:rsidR="00272917" w:rsidRDefault="00272917" w:rsidP="00272917">
      <w:pPr>
        <w:rPr>
          <w:b/>
          <w:bCs/>
        </w:rPr>
      </w:pPr>
      <w:r w:rsidRPr="00CF33D7">
        <w:t>Znak sprawy</w:t>
      </w:r>
      <w:r w:rsidR="00CF33D7" w:rsidRPr="00CF33D7">
        <w:t>:</w:t>
      </w:r>
      <w:r w:rsidRPr="00272917">
        <w:rPr>
          <w:b/>
          <w:bCs/>
        </w:rPr>
        <w:t xml:space="preserve"> PCUW.261.3.</w:t>
      </w:r>
      <w:r w:rsidR="00DE7C8D">
        <w:rPr>
          <w:b/>
          <w:bCs/>
        </w:rPr>
        <w:t>21</w:t>
      </w:r>
      <w:r w:rsidRPr="00272917">
        <w:rPr>
          <w:b/>
          <w:bCs/>
        </w:rPr>
        <w:t>.2021</w:t>
      </w:r>
    </w:p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0E437A0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DAE0AC8" w14:textId="77777777" w:rsidR="00532CC3" w:rsidRPr="00532CC3" w:rsidRDefault="00532CC3" w:rsidP="00532CC3"/>
    <w:p w14:paraId="08DBEB0F" w14:textId="78D94CD8" w:rsidR="00F31EAC" w:rsidRDefault="002E612D" w:rsidP="00F205B8">
      <w:pPr>
        <w:spacing w:after="240" w:line="276" w:lineRule="auto"/>
        <w:ind w:left="142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0E2529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44EDA8CD" w14:textId="3F850E13" w:rsidR="00532CC3" w:rsidRDefault="00DE7C8D" w:rsidP="00C51823">
      <w:pPr>
        <w:spacing w:after="120" w:line="276" w:lineRule="auto"/>
        <w:jc w:val="center"/>
        <w:rPr>
          <w:sz w:val="22"/>
          <w:szCs w:val="22"/>
        </w:rPr>
      </w:pPr>
      <w:r>
        <w:rPr>
          <w:b/>
        </w:rPr>
        <w:t>Produkcja i dostawa tablic rejestracyjnych do Wydziału Komunikacji i Dróg Starostwa Powiatowego w Rawiczu.</w:t>
      </w:r>
    </w:p>
    <w:p w14:paraId="4CF42B6F" w14:textId="28E06E2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421F7FC1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6C719EE1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5DE918D8" w14:textId="526B0117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648E88FA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226DC9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0ADE941D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lastRenderedPageBreak/>
              <w:t>Cena oferty</w:t>
            </w:r>
            <w:r w:rsidR="00BD0342" w:rsidRPr="00532CC3">
              <w:rPr>
                <w:b/>
                <w:sz w:val="22"/>
                <w:szCs w:val="22"/>
              </w:rPr>
              <w:t xml:space="preserve">, </w:t>
            </w:r>
            <w:r w:rsidR="00532CC3" w:rsidRPr="00532CC3">
              <w:rPr>
                <w:b/>
                <w:sz w:val="22"/>
                <w:szCs w:val="22"/>
              </w:rPr>
              <w:t>doświadczenie zawodowe w latach, czas reakcji na zgłoszenie</w:t>
            </w:r>
          </w:p>
        </w:tc>
      </w:tr>
      <w:tr w:rsidR="00E6330F" w:rsidRPr="007F3E87" w14:paraId="56978DEE" w14:textId="77777777" w:rsidTr="00F019B5">
        <w:trPr>
          <w:trHeight w:val="10628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15D5FA0" w14:textId="306B438D" w:rsidR="00E6330F" w:rsidRDefault="00E6330F" w:rsidP="00C12154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</w:t>
            </w:r>
            <w:r w:rsidR="00C12154">
              <w:rPr>
                <w:sz w:val="22"/>
                <w:szCs w:val="22"/>
              </w:rPr>
              <w:t>:</w:t>
            </w:r>
          </w:p>
          <w:tbl>
            <w:tblPr>
              <w:tblStyle w:val="Tabela-Siatka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2693"/>
              <w:gridCol w:w="992"/>
              <w:gridCol w:w="993"/>
              <w:gridCol w:w="993"/>
              <w:gridCol w:w="993"/>
              <w:gridCol w:w="1699"/>
            </w:tblGrid>
            <w:tr w:rsidR="007D3950" w14:paraId="65ACFFCA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6EA5C58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1</w:t>
                  </w:r>
                </w:p>
                <w:p w14:paraId="77E5847E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B18BE86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2</w:t>
                  </w:r>
                </w:p>
                <w:p w14:paraId="3F51F21F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Nazwa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5C26820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3</w:t>
                  </w:r>
                </w:p>
                <w:p w14:paraId="4E217DCC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Szacowana ilość na 12 m-cy/JM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5E3E3B5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4</w:t>
                  </w:r>
                </w:p>
                <w:p w14:paraId="42A38679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Cena netto/szt. </w:t>
                  </w:r>
                </w:p>
                <w:p w14:paraId="166AA335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403D42A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5</w:t>
                  </w:r>
                </w:p>
                <w:p w14:paraId="71EF13AA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VAT %/ wartość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BD25ABD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6</w:t>
                  </w:r>
                </w:p>
                <w:p w14:paraId="4FEFF9C6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Cena brutto/ szt.</w:t>
                  </w: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44DF72C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7</w:t>
                  </w:r>
                </w:p>
                <w:p w14:paraId="7E102F71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Łączna wartość brutto</w:t>
                  </w:r>
                </w:p>
                <w:p w14:paraId="4DF907CC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2"/>
                      <w:szCs w:val="12"/>
                    </w:rPr>
                  </w:pPr>
                  <w:r>
                    <w:rPr>
                      <w:i/>
                      <w:iCs/>
                      <w:sz w:val="12"/>
                      <w:szCs w:val="12"/>
                    </w:rPr>
                    <w:t>(iloczyn kolumn 3 i 6)</w:t>
                  </w:r>
                </w:p>
              </w:tc>
            </w:tr>
            <w:tr w:rsidR="007D3950" w14:paraId="527EE743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38DDCAB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B5A7C4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zwyczajne samochodowe jednorzędowe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F1DE45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10100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8F5A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3DEE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C283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F215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5BDDCBB8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97ADB5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3C946F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zwyczajne samochodowe dwurzędowe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17304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3F85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B3F0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DE17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E3CC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6744DED9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6DD4BC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AFF2E5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indywidualne jednorzędowe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06157B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2E4C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0737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BC5F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6BE7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3D7074C1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82616F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4B6C9A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indywidualne dwurzędowe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92213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2246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C992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C5D6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862BA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6EAFFCBB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1E3BDB45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57A0A8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tymczasowe jednorzędowe samochodowe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BB4EE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E05B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D767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5EC1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05315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545B3BA3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07F834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CF411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tymczasowe dwurzędowe samochodowe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8C1AF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2AFE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2D94E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75B8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E395B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7FA1FECA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B0BC56A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A14E40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zabytkowe jednorzędowe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439F7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8F37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008C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D5BC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70F4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13E83241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04B8901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7C437B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zabytkowe dwurzędowe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3594F5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05B9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6688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3DCA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3D61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67C366E9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DDCA68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E5F3E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motocyklowe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C8963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72A1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5E4F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C69FB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AB51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7A9F8FCE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E4FF43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583685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motocyklowe indywidualne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307F0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6335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C7DDB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4E79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56C1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676DA838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65CC48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ED32A9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motorowerowe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BD444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400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12B3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2B0A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F8C7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CD25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0CCB1154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4DB660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E5F3C9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tymczasowe motocyklowe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C6266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B589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179C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9D60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4CBC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356DD064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5646A2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4A360F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tymczasowe motorowerowe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08C50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A6BE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9C9F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5F52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AACA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171C083F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0E06AB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6BA967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motocyklowe zabytkowe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4EBEF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0EEC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6564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A101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8BBD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4C21C20F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29750F2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D278AD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dodatkowe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6C38D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DB8E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BF24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A5EA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D931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4E99466D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61EA35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6C73E2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zmniejszone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A6589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0F77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15D3A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2563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FF4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546DA798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92F9D6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B7A35C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profesjonalne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02D9D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ACECA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BE72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EF5B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4682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4285F7AF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0DC347D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18.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A8B45E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zielone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1C2DC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4E48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0534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7C02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29D3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07DFC97E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287BD0F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19.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0C45C9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Wtórniki tablic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DDF06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300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BBA9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113C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0C7F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3D5D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061B6487" w14:textId="77777777" w:rsidTr="007D3950">
              <w:tc>
                <w:tcPr>
                  <w:tcW w:w="751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F418A37" w14:textId="6CC647CB" w:rsidR="007D3950" w:rsidRDefault="007D3950" w:rsidP="007D3950">
                  <w:pPr>
                    <w:jc w:val="right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</w:rPr>
                    <w:t>Łączna wartość zamówienia</w:t>
                  </w:r>
                  <w:r w:rsidR="005A1D2A">
                    <w:rPr>
                      <w:i/>
                      <w:iCs/>
                    </w:rPr>
                    <w:t xml:space="preserve"> brutto</w:t>
                  </w:r>
                  <w:r>
                    <w:rPr>
                      <w:i/>
                      <w:iCs/>
                    </w:rPr>
                    <w:t>:</w:t>
                  </w: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0060369A" w14:textId="77777777" w:rsidR="007D3950" w:rsidRDefault="007D3950" w:rsidP="007D3950">
                  <w:pPr>
                    <w:jc w:val="center"/>
                    <w:rPr>
                      <w:i/>
                      <w:iCs/>
                    </w:rPr>
                  </w:pPr>
                </w:p>
              </w:tc>
            </w:tr>
            <w:tr w:rsidR="007D3950" w14:paraId="777F025A" w14:textId="77777777" w:rsidTr="007D3950">
              <w:tc>
                <w:tcPr>
                  <w:tcW w:w="9209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A125227" w14:textId="52CB6C1B" w:rsidR="005A1D2A" w:rsidRDefault="005A1D2A" w:rsidP="007D3950">
                  <w:pPr>
                    <w:rPr>
                      <w:i/>
                      <w:iCs/>
                    </w:rPr>
                  </w:pPr>
                  <w:r>
                    <w:rPr>
                      <w:i/>
                      <w:iCs/>
                    </w:rPr>
                    <w:t xml:space="preserve">Łączna wartość zamówienia netto …………. Stawka % VAT ……… kwota …………..…… </w:t>
                  </w:r>
                </w:p>
                <w:p w14:paraId="63EC3375" w14:textId="6E7CE1F2" w:rsidR="007D3950" w:rsidRDefault="007D3950" w:rsidP="007D3950">
                  <w:pPr>
                    <w:rPr>
                      <w:i/>
                      <w:iCs/>
                    </w:rPr>
                  </w:pPr>
                  <w:r>
                    <w:rPr>
                      <w:i/>
                      <w:iCs/>
                    </w:rPr>
                    <w:t xml:space="preserve">Słownie: </w:t>
                  </w:r>
                  <w:r w:rsidR="005A1D2A">
                    <w:rPr>
                      <w:i/>
                      <w:iCs/>
                    </w:rPr>
                    <w:t>……………………………………………………………………………………………..</w:t>
                  </w:r>
                </w:p>
              </w:tc>
            </w:tr>
          </w:tbl>
          <w:p w14:paraId="33D98B17" w14:textId="77777777" w:rsidR="00C51823" w:rsidRDefault="00C51823" w:rsidP="007D3950">
            <w:pPr>
              <w:jc w:val="both"/>
              <w:rPr>
                <w:color w:val="0000FF"/>
                <w:sz w:val="20"/>
                <w:szCs w:val="20"/>
                <w:lang w:eastAsia="en-US"/>
              </w:rPr>
            </w:pPr>
          </w:p>
          <w:p w14:paraId="5889DECA" w14:textId="15D57941" w:rsidR="00BD0342" w:rsidRDefault="000E4F8D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Gwarancja (G) - </w:t>
            </w:r>
            <w:r w:rsidR="007D3950">
              <w:rPr>
                <w:sz w:val="22"/>
                <w:szCs w:val="22"/>
              </w:rPr>
              <w:t>Oferujemy okres gwarancji wynoszący ……………….. miesięcy.</w:t>
            </w:r>
          </w:p>
          <w:p w14:paraId="03E9C75B" w14:textId="77777777" w:rsidR="0087114F" w:rsidRDefault="0087114F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4BF023BB" w14:textId="2D3C5A6D" w:rsidR="005B6F01" w:rsidRPr="00AF08D6" w:rsidRDefault="005B6F01" w:rsidP="00AF08D6">
            <w:pPr>
              <w:spacing w:after="60"/>
              <w:rPr>
                <w:sz w:val="22"/>
                <w:szCs w:val="22"/>
              </w:rPr>
            </w:pPr>
          </w:p>
        </w:tc>
      </w:tr>
    </w:tbl>
    <w:p w14:paraId="38FB15B5" w14:textId="77777777" w:rsidR="00DE01BD" w:rsidRPr="00226DC9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</w:t>
      </w:r>
      <w:r w:rsidR="005B6F01">
        <w:rPr>
          <w:sz w:val="22"/>
        </w:rPr>
        <w:t>,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DA9299F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C93BB7">
        <w:rPr>
          <w:sz w:val="22"/>
        </w:rPr>
        <w:t xml:space="preserve">w </w:t>
      </w:r>
      <w:r w:rsidR="003667E2" w:rsidRPr="00C93BB7">
        <w:rPr>
          <w:i/>
          <w:iCs/>
          <w:sz w:val="22"/>
        </w:rPr>
        <w:t>Z</w:t>
      </w:r>
      <w:r w:rsidR="00A857E5" w:rsidRPr="00C93BB7">
        <w:rPr>
          <w:i/>
          <w:iCs/>
          <w:sz w:val="22"/>
        </w:rPr>
        <w:t xml:space="preserve">ałączniku Nr </w:t>
      </w:r>
      <w:r w:rsidR="000E4F8D">
        <w:rPr>
          <w:i/>
          <w:iCs/>
          <w:sz w:val="22"/>
        </w:rPr>
        <w:t>4</w:t>
      </w:r>
      <w:r w:rsidR="00A857E5" w:rsidRPr="00C93BB7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201D224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3AE76D58" w14:textId="781046DA" w:rsidR="00534209" w:rsidRDefault="00534209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zobowiązujemy się do wykonania zamówienia w termiach wskazanych w SWZ,</w:t>
      </w:r>
    </w:p>
    <w:p w14:paraId="7CE9032C" w14:textId="1A85B9D0" w:rsidR="00DE01BD" w:rsidRPr="00DE01BD" w:rsidRDefault="005A1D2A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posiadamy odpowiednie kwalifikacje do realizacji przedmiotu zamówienia</w:t>
      </w:r>
      <w:r w:rsidR="00DE01BD">
        <w:rPr>
          <w:sz w:val="22"/>
        </w:rPr>
        <w:t>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33E4BD4E" w:rsidR="00CE3AE6" w:rsidRPr="00226DC9" w:rsidRDefault="00267D1F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15D6CF25" w14:textId="7087C86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2B87982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2020 r. poz. 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36C1A393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1A5A7" w14:textId="77777777" w:rsidR="003A517D" w:rsidRDefault="003A517D" w:rsidP="00FF57EE">
      <w:r>
        <w:separator/>
      </w:r>
    </w:p>
  </w:endnote>
  <w:endnote w:type="continuationSeparator" w:id="0">
    <w:p w14:paraId="56505D13" w14:textId="77777777" w:rsidR="003A517D" w:rsidRDefault="003A517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655CF" w14:textId="77777777" w:rsidR="003A517D" w:rsidRDefault="003A517D" w:rsidP="00FF57EE">
      <w:r>
        <w:separator/>
      </w:r>
    </w:p>
  </w:footnote>
  <w:footnote w:type="continuationSeparator" w:id="0">
    <w:p w14:paraId="5E9AF58F" w14:textId="77777777" w:rsidR="003A517D" w:rsidRDefault="003A517D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8"/>
  </w:num>
  <w:num w:numId="5">
    <w:abstractNumId w:val="4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D6E50"/>
    <w:rsid w:val="000E2529"/>
    <w:rsid w:val="000E4F8D"/>
    <w:rsid w:val="001063D3"/>
    <w:rsid w:val="001331C4"/>
    <w:rsid w:val="00154274"/>
    <w:rsid w:val="001A732E"/>
    <w:rsid w:val="001C7D84"/>
    <w:rsid w:val="002134F2"/>
    <w:rsid w:val="002214DB"/>
    <w:rsid w:val="00226DC9"/>
    <w:rsid w:val="002606B2"/>
    <w:rsid w:val="00267D1F"/>
    <w:rsid w:val="00272917"/>
    <w:rsid w:val="00277DBE"/>
    <w:rsid w:val="002837ED"/>
    <w:rsid w:val="002E612D"/>
    <w:rsid w:val="002F5973"/>
    <w:rsid w:val="002F73D5"/>
    <w:rsid w:val="003667E2"/>
    <w:rsid w:val="003961C1"/>
    <w:rsid w:val="003A517D"/>
    <w:rsid w:val="003B769C"/>
    <w:rsid w:val="003C00BE"/>
    <w:rsid w:val="00416884"/>
    <w:rsid w:val="00493A1E"/>
    <w:rsid w:val="004B0785"/>
    <w:rsid w:val="004D47E1"/>
    <w:rsid w:val="004D5A42"/>
    <w:rsid w:val="004F2145"/>
    <w:rsid w:val="00525EFF"/>
    <w:rsid w:val="00532CC3"/>
    <w:rsid w:val="00534209"/>
    <w:rsid w:val="00580D5F"/>
    <w:rsid w:val="005844F6"/>
    <w:rsid w:val="00584709"/>
    <w:rsid w:val="005A1D2A"/>
    <w:rsid w:val="005B6F01"/>
    <w:rsid w:val="005D166F"/>
    <w:rsid w:val="005D7ED5"/>
    <w:rsid w:val="005F6F5F"/>
    <w:rsid w:val="0061011E"/>
    <w:rsid w:val="006500A6"/>
    <w:rsid w:val="006B63D6"/>
    <w:rsid w:val="006C641D"/>
    <w:rsid w:val="006D09E0"/>
    <w:rsid w:val="006D120B"/>
    <w:rsid w:val="006F7D33"/>
    <w:rsid w:val="00725A3B"/>
    <w:rsid w:val="007D3950"/>
    <w:rsid w:val="007D475B"/>
    <w:rsid w:val="007E1D2E"/>
    <w:rsid w:val="007E331F"/>
    <w:rsid w:val="007F201A"/>
    <w:rsid w:val="007F3E87"/>
    <w:rsid w:val="00801953"/>
    <w:rsid w:val="00804B6D"/>
    <w:rsid w:val="0087114F"/>
    <w:rsid w:val="008B3666"/>
    <w:rsid w:val="00931094"/>
    <w:rsid w:val="009312B4"/>
    <w:rsid w:val="00932EAB"/>
    <w:rsid w:val="00947AD8"/>
    <w:rsid w:val="0096455B"/>
    <w:rsid w:val="009648A3"/>
    <w:rsid w:val="00966968"/>
    <w:rsid w:val="0097776D"/>
    <w:rsid w:val="00983D1D"/>
    <w:rsid w:val="009C666E"/>
    <w:rsid w:val="009D75A8"/>
    <w:rsid w:val="009E3E9A"/>
    <w:rsid w:val="00A066DF"/>
    <w:rsid w:val="00A165D5"/>
    <w:rsid w:val="00A26D4A"/>
    <w:rsid w:val="00A50E18"/>
    <w:rsid w:val="00A62BF4"/>
    <w:rsid w:val="00A67973"/>
    <w:rsid w:val="00A857E5"/>
    <w:rsid w:val="00AA39D6"/>
    <w:rsid w:val="00AC221C"/>
    <w:rsid w:val="00AE2ACB"/>
    <w:rsid w:val="00AF08D6"/>
    <w:rsid w:val="00AF4AC3"/>
    <w:rsid w:val="00B05945"/>
    <w:rsid w:val="00B1041F"/>
    <w:rsid w:val="00B15605"/>
    <w:rsid w:val="00B20C7A"/>
    <w:rsid w:val="00B46AAE"/>
    <w:rsid w:val="00B47637"/>
    <w:rsid w:val="00B625CB"/>
    <w:rsid w:val="00B62A71"/>
    <w:rsid w:val="00B67AAE"/>
    <w:rsid w:val="00B866DD"/>
    <w:rsid w:val="00B9086B"/>
    <w:rsid w:val="00BC4F99"/>
    <w:rsid w:val="00BD0342"/>
    <w:rsid w:val="00C12154"/>
    <w:rsid w:val="00C22F7D"/>
    <w:rsid w:val="00C34064"/>
    <w:rsid w:val="00C45A25"/>
    <w:rsid w:val="00C51823"/>
    <w:rsid w:val="00C93BB7"/>
    <w:rsid w:val="00CB321E"/>
    <w:rsid w:val="00CC3A8D"/>
    <w:rsid w:val="00CC74C0"/>
    <w:rsid w:val="00CD04DF"/>
    <w:rsid w:val="00CE3AE6"/>
    <w:rsid w:val="00CF33D7"/>
    <w:rsid w:val="00D13D73"/>
    <w:rsid w:val="00D35048"/>
    <w:rsid w:val="00D3681A"/>
    <w:rsid w:val="00D554C7"/>
    <w:rsid w:val="00D55591"/>
    <w:rsid w:val="00D94728"/>
    <w:rsid w:val="00DC336F"/>
    <w:rsid w:val="00DD3D22"/>
    <w:rsid w:val="00DE01BD"/>
    <w:rsid w:val="00DE7C8D"/>
    <w:rsid w:val="00E1735C"/>
    <w:rsid w:val="00E6330F"/>
    <w:rsid w:val="00E721A2"/>
    <w:rsid w:val="00E7604B"/>
    <w:rsid w:val="00EA435E"/>
    <w:rsid w:val="00F019B5"/>
    <w:rsid w:val="00F134D5"/>
    <w:rsid w:val="00F205B8"/>
    <w:rsid w:val="00F220AA"/>
    <w:rsid w:val="00F31EAC"/>
    <w:rsid w:val="00F447E0"/>
    <w:rsid w:val="00F626E5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4</Pages>
  <Words>893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5</cp:revision>
  <cp:lastPrinted>2021-05-11T06:37:00Z</cp:lastPrinted>
  <dcterms:created xsi:type="dcterms:W3CDTF">2021-10-08T12:02:00Z</dcterms:created>
  <dcterms:modified xsi:type="dcterms:W3CDTF">2021-11-04T08:08:00Z</dcterms:modified>
</cp:coreProperties>
</file>