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7C5C28" w:rsidP="00EB1359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C5C28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7C5C28">
        <w:rPr>
          <w:sz w:val="22"/>
          <w:szCs w:val="22"/>
        </w:rPr>
        <w:t>2021-10-22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105D6E" w:rsidRDefault="007C5C28" w:rsidP="00EB1359">
      <w:pPr>
        <w:spacing w:after="40"/>
        <w:rPr>
          <w:b/>
          <w:bCs/>
          <w:sz w:val="22"/>
          <w:szCs w:val="22"/>
        </w:rPr>
      </w:pPr>
      <w:r w:rsidRPr="007C5C28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EB1359" w:rsidRPr="003261E7" w:rsidRDefault="007C5C28" w:rsidP="00EB1359">
      <w:pPr>
        <w:spacing w:after="40"/>
        <w:rPr>
          <w:b/>
          <w:bCs/>
          <w:sz w:val="22"/>
          <w:szCs w:val="22"/>
        </w:rPr>
      </w:pPr>
      <w:r w:rsidRPr="007C5C28">
        <w:rPr>
          <w:b/>
          <w:bCs/>
          <w:sz w:val="22"/>
          <w:szCs w:val="22"/>
        </w:rPr>
        <w:t>Sekcja Zamówień Publicznych</w:t>
      </w:r>
    </w:p>
    <w:p w:rsidR="00EB1359" w:rsidRPr="003261E7" w:rsidRDefault="007C5C28" w:rsidP="00EB1359">
      <w:pPr>
        <w:rPr>
          <w:sz w:val="22"/>
          <w:szCs w:val="22"/>
        </w:rPr>
      </w:pPr>
      <w:r w:rsidRPr="007C5C28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7C5C28">
        <w:rPr>
          <w:sz w:val="22"/>
          <w:szCs w:val="22"/>
        </w:rPr>
        <w:t>66</w:t>
      </w:r>
    </w:p>
    <w:p w:rsidR="00EB1359" w:rsidRPr="003261E7" w:rsidRDefault="007C5C28" w:rsidP="00EB1359">
      <w:pPr>
        <w:rPr>
          <w:sz w:val="22"/>
          <w:szCs w:val="22"/>
        </w:rPr>
      </w:pPr>
      <w:r w:rsidRPr="007C5C28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7C5C28">
        <w:rPr>
          <w:sz w:val="22"/>
          <w:szCs w:val="22"/>
        </w:rPr>
        <w:t>Kraków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9B6E36" w:rsidRPr="009B6E36" w:rsidRDefault="009B6E36" w:rsidP="00EB1359">
      <w:pPr>
        <w:spacing w:after="480"/>
        <w:jc w:val="both"/>
        <w:rPr>
          <w:bCs/>
          <w:sz w:val="22"/>
          <w:szCs w:val="22"/>
        </w:rPr>
      </w:pPr>
      <w:r w:rsidRPr="009B6E36">
        <w:rPr>
          <w:bCs/>
          <w:sz w:val="22"/>
          <w:szCs w:val="22"/>
        </w:rPr>
        <w:t xml:space="preserve">Pismo: </w:t>
      </w:r>
      <w:r w:rsidRPr="009B6E36">
        <w:rPr>
          <w:b/>
          <w:sz w:val="22"/>
          <w:szCs w:val="22"/>
        </w:rPr>
        <w:t>SZP.271.734/22/2021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9B6E36">
        <w:rPr>
          <w:b/>
          <w:sz w:val="28"/>
          <w:szCs w:val="24"/>
        </w:rPr>
        <w:t xml:space="preserve"> w zadaniu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7C5C28" w:rsidRPr="003261E7" w:rsidTr="00F72307">
        <w:trPr>
          <w:trHeight w:val="638"/>
        </w:trPr>
        <w:tc>
          <w:tcPr>
            <w:tcW w:w="959" w:type="dxa"/>
            <w:shd w:val="clear" w:color="auto" w:fill="auto"/>
          </w:tcPr>
          <w:p w:rsidR="007C5C28" w:rsidRPr="003261E7" w:rsidRDefault="007C5C28" w:rsidP="00F723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C5C28" w:rsidRPr="003261E7" w:rsidRDefault="007C5C28" w:rsidP="00F723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C5C28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C5C28">
              <w:rPr>
                <w:b/>
                <w:bCs/>
                <w:sz w:val="22"/>
                <w:szCs w:val="22"/>
              </w:rPr>
              <w:t>Dostawa kompleksowego wyposażenia informatycznego w ramach programu MSIM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C5C28">
              <w:rPr>
                <w:b/>
                <w:sz w:val="22"/>
                <w:szCs w:val="22"/>
              </w:rPr>
              <w:t>ZP/22/2021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C5C28" w:rsidRPr="007C5C28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C5C28" w:rsidRPr="007C5C28">
        <w:rPr>
          <w:sz w:val="22"/>
          <w:szCs w:val="22"/>
        </w:rPr>
        <w:t>(t.j.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9B6E36">
        <w:rPr>
          <w:sz w:val="22"/>
          <w:szCs w:val="22"/>
        </w:rPr>
        <w:t>na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C5C28" w:rsidRPr="00EB1359" w:rsidTr="00F7230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C28" w:rsidRPr="00710915" w:rsidRDefault="007C5C28" w:rsidP="00F7230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C5C2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C28" w:rsidRPr="00EB1359" w:rsidRDefault="007C5C28" w:rsidP="00F7230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C5C28">
              <w:rPr>
                <w:b/>
                <w:sz w:val="22"/>
                <w:szCs w:val="22"/>
              </w:rPr>
              <w:t>Dostawa wyposażenia informatycznego obejmującego zestawy komputerowe, przełączniki sieciowe, dostawę licencji oraz zasilania awaryjnego w ramach programu MSIM</w:t>
            </w:r>
          </w:p>
          <w:p w:rsidR="007C5C28" w:rsidRDefault="007C5C28" w:rsidP="00932F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32FCA">
              <w:rPr>
                <w:sz w:val="22"/>
                <w:szCs w:val="22"/>
              </w:rPr>
              <w:t xml:space="preserve"> art. 255 pkt 2 ustawy, w</w:t>
            </w:r>
            <w:r w:rsidR="009B6E36">
              <w:rPr>
                <w:sz w:val="22"/>
                <w:szCs w:val="22"/>
              </w:rPr>
              <w:t xml:space="preserve">szystkie złożone oferty podlegały odrzuceniu. </w:t>
            </w:r>
          </w:p>
          <w:p w:rsidR="007C5C28" w:rsidRDefault="007C5C28" w:rsidP="00F7230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7C5C28" w:rsidRPr="00EB1359" w:rsidRDefault="007C5C28" w:rsidP="00F7230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C5C28">
              <w:rPr>
                <w:sz w:val="22"/>
                <w:szCs w:val="22"/>
              </w:rPr>
              <w:t>W zadaniu 2 wpłynęła 1 oferta, która została odrzucona na podstawie art 226 ust. 1 pkt 5 ustawy.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105D6E">
      <w:pPr>
        <w:spacing w:line="360" w:lineRule="auto"/>
      </w:pPr>
    </w:p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E1F" w:rsidRDefault="00DC3E1F" w:rsidP="007C5C28">
      <w:r>
        <w:separator/>
      </w:r>
    </w:p>
  </w:endnote>
  <w:endnote w:type="continuationSeparator" w:id="0">
    <w:p w:rsidR="00DC3E1F" w:rsidRDefault="00DC3E1F" w:rsidP="007C5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C28" w:rsidRDefault="007C5C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C28" w:rsidRDefault="007C5C2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C28" w:rsidRDefault="007C5C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E1F" w:rsidRDefault="00DC3E1F" w:rsidP="007C5C28">
      <w:r>
        <w:separator/>
      </w:r>
    </w:p>
  </w:footnote>
  <w:footnote w:type="continuationSeparator" w:id="0">
    <w:p w:rsidR="00DC3E1F" w:rsidRDefault="00DC3E1F" w:rsidP="007C5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C28" w:rsidRDefault="007C5C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C28" w:rsidRDefault="007C5C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C28" w:rsidRDefault="007C5C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283"/>
    <w:rsid w:val="00010B31"/>
    <w:rsid w:val="00104963"/>
    <w:rsid w:val="00105D6E"/>
    <w:rsid w:val="00150F65"/>
    <w:rsid w:val="002C1232"/>
    <w:rsid w:val="00763464"/>
    <w:rsid w:val="00772283"/>
    <w:rsid w:val="007C5C28"/>
    <w:rsid w:val="00823326"/>
    <w:rsid w:val="00856A3E"/>
    <w:rsid w:val="00894412"/>
    <w:rsid w:val="00932FCA"/>
    <w:rsid w:val="009462DF"/>
    <w:rsid w:val="009500EB"/>
    <w:rsid w:val="00993EFC"/>
    <w:rsid w:val="009B6E36"/>
    <w:rsid w:val="00AB3E72"/>
    <w:rsid w:val="00AC0784"/>
    <w:rsid w:val="00AC1A4B"/>
    <w:rsid w:val="00D41670"/>
    <w:rsid w:val="00D44D12"/>
    <w:rsid w:val="00DC3E1F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436F07-C360-4265-B140-53487C26A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7C5C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C5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2021-10-26T08:16:00Z</cp:lastPrinted>
  <dcterms:created xsi:type="dcterms:W3CDTF">2021-11-02T14:07:00Z</dcterms:created>
  <dcterms:modified xsi:type="dcterms:W3CDTF">2021-11-02T14:07:00Z</dcterms:modified>
</cp:coreProperties>
</file>