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14D47D6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8F6FFB">
        <w:rPr>
          <w:bCs/>
          <w:i w:val="0"/>
          <w:sz w:val="22"/>
          <w:szCs w:val="22"/>
        </w:rPr>
        <w:t xml:space="preserve">Załącznik nr </w:t>
      </w:r>
      <w:r w:rsidR="008F6FFB" w:rsidRPr="008F6FFB">
        <w:rPr>
          <w:bCs/>
          <w:i w:val="0"/>
          <w:sz w:val="22"/>
          <w:szCs w:val="22"/>
        </w:rPr>
        <w:t>4</w:t>
      </w:r>
      <w:r w:rsidR="007666D6" w:rsidRPr="008F6FFB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1553386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</w:t>
      </w:r>
      <w:r w:rsidR="00553949">
        <w:rPr>
          <w:rFonts w:ascii="Times New Roman" w:eastAsia="Times New Roman" w:hAnsi="Times New Roman"/>
          <w:b/>
          <w:lang w:eastAsia="pl-PL"/>
        </w:rPr>
        <w:t>30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/2021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3B1F6C9F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F6FFB" w:rsidRPr="008F6FFB">
        <w:rPr>
          <w:rFonts w:ascii="Times New Roman" w:hAnsi="Times New Roman"/>
        </w:rPr>
        <w:t>(t.j. Dz.U. z 2021r. poz. 1129)</w:t>
      </w:r>
      <w:r w:rsidR="008F6FFB">
        <w:rPr>
          <w:rFonts w:ascii="Times New Roman" w:hAnsi="Times New Roman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A6B0C9" w14:textId="0C680730" w:rsidR="00F4046E" w:rsidRPr="00553949" w:rsidRDefault="0055394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 w:rsidRPr="00553949">
        <w:rPr>
          <w:b/>
          <w:sz w:val="24"/>
          <w:szCs w:val="24"/>
        </w:rPr>
        <w:t>Świadczenie całodobowych usług transportu sanitarnego</w:t>
      </w:r>
    </w:p>
    <w:p w14:paraId="7FE000BD" w14:textId="0B9956E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6F18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B0CEFF" w14:textId="7AFDB331" w:rsidR="00025386" w:rsidRP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 w:rsidRPr="00E8062C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 lub podpisem zaufanym lub podpisem osobistym (e-dowód).</w:t>
      </w:r>
    </w:p>
    <w:sectPr w:rsidR="00025386" w:rsidRP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3F69F" w14:textId="77777777" w:rsidR="00AE0819" w:rsidRDefault="00AE0819" w:rsidP="00025386">
      <w:pPr>
        <w:spacing w:after="0" w:line="240" w:lineRule="auto"/>
      </w:pPr>
      <w:r>
        <w:separator/>
      </w:r>
    </w:p>
  </w:endnote>
  <w:endnote w:type="continuationSeparator" w:id="0">
    <w:p w14:paraId="4D58DE69" w14:textId="77777777" w:rsidR="00AE0819" w:rsidRDefault="00AE08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29303C5C" w:rsidR="00025386" w:rsidRDefault="0005499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927B64" wp14:editId="5DC9FE5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49187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41D7" w14:textId="77777777" w:rsidR="00AE0819" w:rsidRDefault="00AE0819" w:rsidP="00025386">
      <w:pPr>
        <w:spacing w:after="0" w:line="240" w:lineRule="auto"/>
      </w:pPr>
      <w:r>
        <w:separator/>
      </w:r>
    </w:p>
  </w:footnote>
  <w:footnote w:type="continuationSeparator" w:id="0">
    <w:p w14:paraId="3965211C" w14:textId="77777777" w:rsidR="00AE0819" w:rsidRDefault="00AE08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BF"/>
    <w:rsid w:val="00025386"/>
    <w:rsid w:val="000423B9"/>
    <w:rsid w:val="0005499C"/>
    <w:rsid w:val="00066515"/>
    <w:rsid w:val="00084786"/>
    <w:rsid w:val="0016158F"/>
    <w:rsid w:val="001C2314"/>
    <w:rsid w:val="00213980"/>
    <w:rsid w:val="003001E6"/>
    <w:rsid w:val="004374F2"/>
    <w:rsid w:val="00460705"/>
    <w:rsid w:val="00485239"/>
    <w:rsid w:val="004D3E76"/>
    <w:rsid w:val="004E27D7"/>
    <w:rsid w:val="0055145C"/>
    <w:rsid w:val="00553949"/>
    <w:rsid w:val="005624D8"/>
    <w:rsid w:val="00620476"/>
    <w:rsid w:val="00657A47"/>
    <w:rsid w:val="00745A44"/>
    <w:rsid w:val="007666D6"/>
    <w:rsid w:val="00824D73"/>
    <w:rsid w:val="00830970"/>
    <w:rsid w:val="008B60B8"/>
    <w:rsid w:val="008B797E"/>
    <w:rsid w:val="008D63B9"/>
    <w:rsid w:val="008F2498"/>
    <w:rsid w:val="008F6FFB"/>
    <w:rsid w:val="0093388F"/>
    <w:rsid w:val="009377FD"/>
    <w:rsid w:val="009678F5"/>
    <w:rsid w:val="00A56A6F"/>
    <w:rsid w:val="00A7549E"/>
    <w:rsid w:val="00A87380"/>
    <w:rsid w:val="00AE0819"/>
    <w:rsid w:val="00AF7375"/>
    <w:rsid w:val="00B77707"/>
    <w:rsid w:val="00BE3BCE"/>
    <w:rsid w:val="00CB29AC"/>
    <w:rsid w:val="00CE4DA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62C"/>
    <w:rsid w:val="00E86D3B"/>
    <w:rsid w:val="00EF3368"/>
    <w:rsid w:val="00EF5BBF"/>
    <w:rsid w:val="00F334B4"/>
    <w:rsid w:val="00F404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2021-10-25T09:12:00Z</dcterms:created>
  <dcterms:modified xsi:type="dcterms:W3CDTF">2021-10-29T07:02:00Z</dcterms:modified>
</cp:coreProperties>
</file>